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6747"/>
      </w:tblGrid>
      <w:tr w:rsidR="00DC5438" w:rsidRPr="00B80F5A" w14:paraId="5D1A1703" w14:textId="77777777" w:rsidTr="00817447">
        <w:trPr>
          <w:trHeight w:val="844"/>
          <w:jc w:val="center"/>
        </w:trPr>
        <w:tc>
          <w:tcPr>
            <w:tcW w:w="1232" w:type="dxa"/>
          </w:tcPr>
          <w:p w14:paraId="0E0A7586" w14:textId="7CEA1B70" w:rsidR="00DC5438" w:rsidRPr="00B80F5A" w:rsidRDefault="00B80F5A" w:rsidP="000C43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17447">
              <w:rPr>
                <w:rFonts w:ascii="Times New Roman" w:hAnsi="Times New Roman"/>
                <w:lang w:val="ro-RO"/>
              </w:rPr>
              <w:object w:dxaOrig="2145" w:dyaOrig="2160" w14:anchorId="0F248D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5pt;height:40.5pt" o:ole="">
                  <v:imagedata r:id="rId8" o:title=""/>
                </v:shape>
                <o:OLEObject Type="Embed" ProgID="PBrush" ShapeID="_x0000_i1025" DrawAspect="Content" ObjectID="_1753784311" r:id="rId9"/>
              </w:object>
            </w:r>
          </w:p>
        </w:tc>
        <w:tc>
          <w:tcPr>
            <w:tcW w:w="6747" w:type="dxa"/>
            <w:vAlign w:val="center"/>
          </w:tcPr>
          <w:p w14:paraId="424B481B" w14:textId="77777777" w:rsidR="00DC5438" w:rsidRPr="00817447" w:rsidRDefault="00DC5438" w:rsidP="000C43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17447">
              <w:rPr>
                <w:rFonts w:ascii="Times New Roman" w:hAnsi="Times New Roman"/>
                <w:b/>
                <w:lang w:val="ro-RO"/>
              </w:rPr>
              <w:t>MINISTERUL TRANSPORTURILOR ŞI INFRASTRUCTURII</w:t>
            </w:r>
          </w:p>
        </w:tc>
      </w:tr>
    </w:tbl>
    <w:p w14:paraId="7DFE0DFE" w14:textId="77777777" w:rsidR="00B80F5A" w:rsidRDefault="00B80F5A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A1F3319" w14:textId="77777777" w:rsidR="00025993" w:rsidRPr="00F03601" w:rsidRDefault="00025993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7098868A" w14:textId="790E5329" w:rsidR="00EC2977" w:rsidRPr="00F03601" w:rsidRDefault="00EC2977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F03601">
        <w:rPr>
          <w:rFonts w:ascii="Times New Roman" w:hAnsi="Times New Roman"/>
          <w:b/>
          <w:sz w:val="24"/>
          <w:szCs w:val="24"/>
          <w:lang w:val="ro-RO"/>
        </w:rPr>
        <w:t>O R D I N</w:t>
      </w:r>
    </w:p>
    <w:p w14:paraId="266E5931" w14:textId="77777777" w:rsidR="00EC2977" w:rsidRPr="00F03601" w:rsidRDefault="00EC2977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F03601">
        <w:rPr>
          <w:rFonts w:ascii="Times New Roman" w:hAnsi="Times New Roman"/>
          <w:b/>
          <w:sz w:val="24"/>
          <w:szCs w:val="24"/>
          <w:lang w:val="ro-RO"/>
        </w:rPr>
        <w:t xml:space="preserve">Nr. </w:t>
      </w:r>
      <w:r w:rsidR="002A43AE" w:rsidRPr="00F03601">
        <w:rPr>
          <w:rFonts w:ascii="Times New Roman" w:hAnsi="Times New Roman"/>
          <w:b/>
          <w:sz w:val="24"/>
          <w:szCs w:val="24"/>
          <w:lang w:val="ro-RO"/>
        </w:rPr>
        <w:t>_________ din ______________</w:t>
      </w:r>
    </w:p>
    <w:p w14:paraId="7260666B" w14:textId="77777777" w:rsidR="002D25B4" w:rsidRPr="00F03601" w:rsidRDefault="002D25B4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FA54417" w14:textId="29D24E37" w:rsidR="000327F3" w:rsidRPr="00025993" w:rsidRDefault="000C430C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pentru stabilirea </w:t>
      </w:r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 xml:space="preserve">formei, modelului </w:t>
      </w:r>
      <w:proofErr w:type="spellStart"/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>conţinutului</w:t>
      </w:r>
      <w:proofErr w:type="spellEnd"/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025993">
        <w:rPr>
          <w:rFonts w:ascii="Times New Roman" w:hAnsi="Times New Roman"/>
          <w:b/>
          <w:sz w:val="24"/>
          <w:szCs w:val="24"/>
          <w:lang w:val="ro-RO"/>
        </w:rPr>
        <w:t>legitimaţiilor</w:t>
      </w:r>
      <w:proofErr w:type="spellEnd"/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speciale </w:t>
      </w:r>
      <w:r w:rsidR="002D25B4" w:rsidRPr="00025993">
        <w:rPr>
          <w:rFonts w:ascii="Times New Roman" w:hAnsi="Times New Roman"/>
          <w:b/>
          <w:sz w:val="24"/>
          <w:szCs w:val="24"/>
          <w:lang w:val="ro-RO"/>
        </w:rPr>
        <w:t>ale personalului</w:t>
      </w:r>
    </w:p>
    <w:p w14:paraId="36D90653" w14:textId="440DEB4F" w:rsidR="000327F3" w:rsidRPr="00025993" w:rsidRDefault="002D25B4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din cadrul Ministerului Transporturilor </w:t>
      </w:r>
      <w:proofErr w:type="spellStart"/>
      <w:r w:rsidRPr="00025993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Infrastructurii </w:t>
      </w:r>
      <w:proofErr w:type="spellStart"/>
      <w:r w:rsidRPr="00025993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980919" w:rsidRPr="00025993">
        <w:rPr>
          <w:rFonts w:ascii="Times New Roman" w:hAnsi="Times New Roman"/>
          <w:b/>
          <w:sz w:val="24"/>
          <w:szCs w:val="24"/>
          <w:lang w:val="ro-RO"/>
        </w:rPr>
        <w:t>al unor</w:t>
      </w: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025993">
        <w:rPr>
          <w:rFonts w:ascii="Times New Roman" w:hAnsi="Times New Roman"/>
          <w:b/>
          <w:sz w:val="24"/>
          <w:szCs w:val="24"/>
          <w:lang w:val="ro-RO"/>
        </w:rPr>
        <w:t>instituţii</w:t>
      </w:r>
      <w:proofErr w:type="spellEnd"/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aflate</w:t>
      </w:r>
    </w:p>
    <w:p w14:paraId="02DBB00E" w14:textId="3ED46509" w:rsidR="000327F3" w:rsidRPr="00025993" w:rsidRDefault="002D25B4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în subordinea acestuia,</w:t>
      </w:r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 xml:space="preserve"> precum </w:t>
      </w:r>
      <w:proofErr w:type="spellStart"/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AF5B90" w:rsidRPr="00025993">
        <w:rPr>
          <w:rFonts w:ascii="Times New Roman" w:hAnsi="Times New Roman"/>
          <w:b/>
          <w:sz w:val="24"/>
          <w:szCs w:val="24"/>
          <w:lang w:val="ro-RO"/>
        </w:rPr>
        <w:t xml:space="preserve">pentru </w:t>
      </w:r>
      <w:r w:rsidR="00C76ABE" w:rsidRPr="00025993">
        <w:rPr>
          <w:rFonts w:ascii="Times New Roman" w:hAnsi="Times New Roman"/>
          <w:b/>
          <w:sz w:val="24"/>
          <w:szCs w:val="24"/>
          <w:lang w:val="ro-RO"/>
        </w:rPr>
        <w:t xml:space="preserve">stabilirea </w:t>
      </w:r>
      <w:r w:rsidR="000C430C" w:rsidRPr="00025993">
        <w:rPr>
          <w:rFonts w:ascii="Times New Roman" w:hAnsi="Times New Roman"/>
          <w:b/>
          <w:sz w:val="24"/>
          <w:szCs w:val="24"/>
          <w:lang w:val="ro-RO"/>
        </w:rPr>
        <w:t xml:space="preserve">personalului împuternicit să </w:t>
      </w:r>
      <w:r w:rsidR="00C76ABE"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constate, </w:t>
      </w:r>
    </w:p>
    <w:p w14:paraId="58346632" w14:textId="40FDB212" w:rsidR="000327F3" w:rsidRPr="00025993" w:rsidRDefault="00C76ABE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să încadreze </w:t>
      </w:r>
      <w:proofErr w:type="spellStart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 să </w:t>
      </w:r>
      <w:proofErr w:type="spellStart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sancţioneze</w:t>
      </w:r>
      <w:proofErr w:type="spellEnd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 faptele </w:t>
      </w:r>
      <w:proofErr w:type="spellStart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contravenţionale</w:t>
      </w:r>
      <w:proofErr w:type="spellEnd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 produse în </w:t>
      </w:r>
      <w:proofErr w:type="spellStart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desfăşurarea</w:t>
      </w:r>
      <w:proofErr w:type="spellEnd"/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</w:p>
    <w:p w14:paraId="77460ADB" w14:textId="6D4172BD" w:rsidR="00C76ABE" w:rsidRPr="00025993" w:rsidRDefault="00C76ABE" w:rsidP="00F03601">
      <w:pPr>
        <w:spacing w:after="0" w:line="276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proofErr w:type="spellStart"/>
      <w:r w:rsidRPr="00025993">
        <w:rPr>
          <w:rFonts w:ascii="Times New Roman" w:hAnsi="Times New Roman"/>
          <w:b/>
          <w:sz w:val="24"/>
          <w:szCs w:val="24"/>
          <w:lang w:val="ro-RO"/>
        </w:rPr>
        <w:t>operaţiunilor</w:t>
      </w:r>
      <w:proofErr w:type="spellEnd"/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de transport feroviar </w:t>
      </w:r>
      <w:proofErr w:type="spellStart"/>
      <w:r w:rsidRPr="00025993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cu metroul</w:t>
      </w:r>
    </w:p>
    <w:p w14:paraId="551B7AA7" w14:textId="77777777" w:rsidR="00C76ABE" w:rsidRPr="00025993" w:rsidRDefault="00C76ABE" w:rsidP="00F03601">
      <w:pPr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295D0784" w14:textId="77777777" w:rsidR="00025993" w:rsidRPr="00025993" w:rsidRDefault="00025993" w:rsidP="00F03601">
      <w:pPr>
        <w:spacing w:after="0" w:line="276" w:lineRule="auto"/>
        <w:ind w:firstLine="567"/>
        <w:contextualSpacing/>
        <w:rPr>
          <w:rFonts w:ascii="Times New Roman" w:hAnsi="Times New Roman"/>
          <w:b/>
          <w:sz w:val="24"/>
          <w:szCs w:val="24"/>
          <w:lang w:val="ro-RO"/>
        </w:rPr>
      </w:pPr>
    </w:p>
    <w:p w14:paraId="3BA755CB" w14:textId="3939C577" w:rsidR="00EC2977" w:rsidRPr="00025993" w:rsidRDefault="00EC2977" w:rsidP="00F03601">
      <w:pPr>
        <w:spacing w:after="0" w:line="276" w:lineRule="auto"/>
        <w:ind w:firstLine="567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>Având în vedere:</w:t>
      </w:r>
    </w:p>
    <w:p w14:paraId="2E4AFC0C" w14:textId="77777777" w:rsidR="003E5723" w:rsidRPr="00025993" w:rsidRDefault="003E5723" w:rsidP="00F03601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prevederile art. 2 lit. c) </w:t>
      </w:r>
      <w:proofErr w:type="spellStart"/>
      <w:r w:rsidRPr="00025993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ale art. 5 pct. 12 </w:t>
      </w:r>
      <w:proofErr w:type="spellStart"/>
      <w:r w:rsidRPr="00025993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pct. 17 din</w:t>
      </w:r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Hotărârea Guvernului </w:t>
      </w:r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nr. 370/2021 privind organizarea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şi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funcţionarea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Ministerului Transporturilor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şi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Infrastructurii</w:t>
      </w:r>
      <w:r w:rsidRPr="00025993">
        <w:rPr>
          <w:rFonts w:ascii="Times New Roman" w:hAnsi="Times New Roman"/>
          <w:bCs/>
          <w:sz w:val="24"/>
          <w:szCs w:val="24"/>
          <w:lang w:val="ro-RO"/>
        </w:rPr>
        <w:t>, cu modificările ulterioare;</w:t>
      </w:r>
    </w:p>
    <w:p w14:paraId="0DB4374C" w14:textId="7A80F004" w:rsidR="00EC2977" w:rsidRPr="00025993" w:rsidRDefault="00773EB6" w:rsidP="00F03601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art. 8 din </w:t>
      </w:r>
      <w:r w:rsidRPr="00025993">
        <w:rPr>
          <w:rFonts w:ascii="Times New Roman" w:hAnsi="Times New Roman"/>
          <w:sz w:val="24"/>
          <w:szCs w:val="24"/>
          <w:lang w:val="ro-RO"/>
        </w:rPr>
        <w:t>Hotărârea Guvernului nr.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>309/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>2023 privind organizarea și funcționarea Autorității de Siguranță Feroviară Română – ASFR</w:t>
      </w:r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, precum și </w:t>
      </w:r>
      <w:r w:rsidR="002D25B4" w:rsidRPr="00025993">
        <w:rPr>
          <w:rFonts w:ascii="Times New Roman" w:hAnsi="Times New Roman"/>
          <w:bCs/>
          <w:sz w:val="24"/>
          <w:szCs w:val="24"/>
          <w:lang w:val="ro-RO"/>
        </w:rPr>
        <w:t>p</w:t>
      </w:r>
      <w:r w:rsidR="00EC2977" w:rsidRPr="00025993">
        <w:rPr>
          <w:rFonts w:ascii="Times New Roman" w:hAnsi="Times New Roman"/>
          <w:bCs/>
          <w:sz w:val="24"/>
          <w:szCs w:val="24"/>
          <w:lang w:val="ro-RO"/>
        </w:rPr>
        <w:t xml:space="preserve">revederile </w:t>
      </w:r>
      <w:r w:rsidR="003E5723" w:rsidRPr="00025993">
        <w:rPr>
          <w:rFonts w:ascii="Times New Roman" w:hAnsi="Times New Roman"/>
          <w:bCs/>
          <w:sz w:val="24"/>
          <w:szCs w:val="24"/>
          <w:lang w:val="ro-RO"/>
        </w:rPr>
        <w:t>art. 2</w:t>
      </w:r>
      <w:r w:rsidR="00EC2977" w:rsidRPr="00025993">
        <w:rPr>
          <w:rFonts w:ascii="Times New Roman" w:hAnsi="Times New Roman"/>
          <w:bCs/>
          <w:sz w:val="24"/>
          <w:szCs w:val="24"/>
          <w:lang w:val="ro-RO"/>
        </w:rPr>
        <w:t xml:space="preserve"> lit. </w:t>
      </w:r>
      <w:r w:rsidR="00E06663" w:rsidRPr="00025993">
        <w:rPr>
          <w:rFonts w:ascii="Times New Roman" w:hAnsi="Times New Roman"/>
          <w:bCs/>
          <w:sz w:val="24"/>
          <w:szCs w:val="24"/>
          <w:lang w:val="ro-RO"/>
        </w:rPr>
        <w:t xml:space="preserve">d), </w:t>
      </w:r>
      <w:r w:rsidR="00EC2977" w:rsidRPr="00025993">
        <w:rPr>
          <w:rFonts w:ascii="Times New Roman" w:hAnsi="Times New Roman"/>
          <w:bCs/>
          <w:sz w:val="24"/>
          <w:szCs w:val="24"/>
          <w:lang w:val="ro-RO"/>
        </w:rPr>
        <w:t>e)</w:t>
      </w:r>
      <w:r w:rsidR="00C95419" w:rsidRPr="00025993">
        <w:rPr>
          <w:rFonts w:ascii="Times New Roman" w:hAnsi="Times New Roman"/>
          <w:bCs/>
          <w:sz w:val="24"/>
          <w:szCs w:val="24"/>
          <w:lang w:val="ro-RO"/>
        </w:rPr>
        <w:t xml:space="preserve">, cc) </w:t>
      </w:r>
      <w:proofErr w:type="spellStart"/>
      <w:r w:rsidR="00C95419" w:rsidRPr="00025993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="00EC2527" w:rsidRPr="00025993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="00EC2527" w:rsidRPr="00025993">
        <w:rPr>
          <w:rFonts w:ascii="Times New Roman" w:hAnsi="Times New Roman"/>
          <w:bCs/>
          <w:sz w:val="24"/>
          <w:szCs w:val="24"/>
          <w:lang w:val="ro-RO"/>
        </w:rPr>
        <w:t>ee</w:t>
      </w:r>
      <w:proofErr w:type="spellEnd"/>
      <w:r w:rsidR="00EC2527" w:rsidRPr="00025993">
        <w:rPr>
          <w:rFonts w:ascii="Times New Roman" w:hAnsi="Times New Roman"/>
          <w:bCs/>
          <w:sz w:val="24"/>
          <w:szCs w:val="24"/>
          <w:lang w:val="ro-RO"/>
        </w:rPr>
        <w:t>)</w:t>
      </w:r>
      <w:r w:rsidR="00EC2977" w:rsidRPr="00025993">
        <w:rPr>
          <w:rFonts w:ascii="Times New Roman" w:hAnsi="Times New Roman"/>
          <w:bCs/>
          <w:sz w:val="24"/>
          <w:szCs w:val="24"/>
          <w:lang w:val="ro-RO"/>
        </w:rPr>
        <w:t xml:space="preserve"> din A</w:t>
      </w:r>
      <w:r w:rsidR="00E146E5" w:rsidRPr="00025993">
        <w:rPr>
          <w:rFonts w:ascii="Times New Roman" w:hAnsi="Times New Roman"/>
          <w:bCs/>
          <w:sz w:val="24"/>
          <w:szCs w:val="24"/>
          <w:lang w:val="ro-RO"/>
        </w:rPr>
        <w:t>n</w:t>
      </w:r>
      <w:r w:rsidR="00EC2977" w:rsidRPr="00025993">
        <w:rPr>
          <w:rFonts w:ascii="Times New Roman" w:hAnsi="Times New Roman"/>
          <w:bCs/>
          <w:sz w:val="24"/>
          <w:szCs w:val="24"/>
          <w:lang w:val="ro-RO"/>
        </w:rPr>
        <w:t>exa</w:t>
      </w:r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la </w:t>
      </w:r>
      <w:r w:rsidRPr="00025993">
        <w:rPr>
          <w:rFonts w:ascii="Times New Roman" w:hAnsi="Times New Roman"/>
          <w:sz w:val="24"/>
          <w:szCs w:val="24"/>
          <w:lang w:val="ro-RO"/>
        </w:rPr>
        <w:t>Hotărârea Guvernului nr.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>309/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>2023 privind organizarea și funcționarea Autorității de Siguranță Feroviară Română – ASFR</w:t>
      </w:r>
      <w:r w:rsidR="00EC2977" w:rsidRPr="00025993">
        <w:rPr>
          <w:rFonts w:ascii="Times New Roman" w:hAnsi="Times New Roman"/>
          <w:sz w:val="24"/>
          <w:szCs w:val="24"/>
          <w:lang w:val="ro-RO" w:eastAsia="ro-RO"/>
        </w:rPr>
        <w:t>;</w:t>
      </w:r>
    </w:p>
    <w:p w14:paraId="55BA1767" w14:textId="3C86CBBA" w:rsidR="00EC2977" w:rsidRPr="00025993" w:rsidRDefault="00EC2977" w:rsidP="00AF3D1D">
      <w:pPr>
        <w:numPr>
          <w:ilvl w:val="0"/>
          <w:numId w:val="10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 xml:space="preserve">prevederile </w:t>
      </w:r>
      <w:r w:rsidR="00E30C79" w:rsidRPr="00025993">
        <w:rPr>
          <w:rFonts w:ascii="Times New Roman" w:hAnsi="Times New Roman"/>
          <w:sz w:val="24"/>
          <w:szCs w:val="24"/>
          <w:lang w:val="ro-RO"/>
        </w:rPr>
        <w:t xml:space="preserve">art. 3, pct. 1, </w:t>
      </w:r>
      <w:r w:rsidR="00C95419" w:rsidRPr="00025993">
        <w:rPr>
          <w:rFonts w:ascii="Times New Roman" w:hAnsi="Times New Roman"/>
          <w:sz w:val="24"/>
          <w:szCs w:val="24"/>
          <w:lang w:val="ro-RO"/>
        </w:rPr>
        <w:t xml:space="preserve">lit. q), t), y), pct. 5 </w:t>
      </w:r>
      <w:proofErr w:type="spellStart"/>
      <w:r w:rsidR="00C95419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C95419" w:rsidRPr="00025993">
        <w:rPr>
          <w:rFonts w:ascii="Times New Roman" w:hAnsi="Times New Roman"/>
          <w:sz w:val="24"/>
          <w:szCs w:val="24"/>
          <w:lang w:val="ro-RO"/>
        </w:rPr>
        <w:t xml:space="preserve"> 13</w:t>
      </w:r>
      <w:r w:rsidR="00E235A5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30C79" w:rsidRPr="00025993">
        <w:rPr>
          <w:rFonts w:ascii="Times New Roman" w:hAnsi="Times New Roman"/>
          <w:sz w:val="24"/>
          <w:szCs w:val="24"/>
          <w:lang w:val="ro-RO"/>
        </w:rPr>
        <w:t>din Anexa</w:t>
      </w:r>
      <w:r w:rsidR="00602B94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73EB6" w:rsidRPr="00025993">
        <w:rPr>
          <w:rFonts w:ascii="Times New Roman" w:hAnsi="Times New Roman"/>
          <w:sz w:val="24"/>
          <w:szCs w:val="24"/>
          <w:lang w:val="ro-RO"/>
        </w:rPr>
        <w:t>la</w:t>
      </w:r>
      <w:r w:rsidR="00602B94" w:rsidRPr="00025993">
        <w:rPr>
          <w:rFonts w:ascii="Times New Roman" w:hAnsi="Times New Roman"/>
          <w:sz w:val="24"/>
          <w:szCs w:val="24"/>
          <w:lang w:val="ro-RO"/>
        </w:rPr>
        <w:t xml:space="preserve"> Hotărârea Guvernului nr.</w:t>
      </w:r>
      <w:r w:rsidR="00602B94" w:rsidRPr="00025993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 w:rsidR="00602B94" w:rsidRPr="00025993">
        <w:rPr>
          <w:rFonts w:ascii="Times New Roman" w:hAnsi="Times New Roman"/>
          <w:sz w:val="24"/>
          <w:szCs w:val="24"/>
          <w:lang w:val="ro-RO"/>
        </w:rPr>
        <w:t>310/</w:t>
      </w:r>
      <w:r w:rsidR="00602B94" w:rsidRPr="00025993">
        <w:rPr>
          <w:rFonts w:ascii="Times New Roman" w:hAnsi="Times New Roman"/>
          <w:sz w:val="24"/>
          <w:szCs w:val="24"/>
          <w:lang w:val="ro-RO" w:eastAsia="ro-RO"/>
        </w:rPr>
        <w:t>2023 privind organizarea și funcționarea Autorității Feroviare Române - AFER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>;</w:t>
      </w:r>
    </w:p>
    <w:p w14:paraId="5F20BE7B" w14:textId="639F88C5" w:rsidR="003F48EF" w:rsidRPr="00025993" w:rsidRDefault="003F48EF" w:rsidP="00F03601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o-RO"/>
        </w:rPr>
        <w:t xml:space="preserve">prevederile art. 1 alin. (2) din </w:t>
      </w:r>
      <w:r w:rsidR="000327F3" w:rsidRPr="0002599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o-RO"/>
        </w:rPr>
        <w:t xml:space="preserve">Hotărârea Guvernului </w:t>
      </w:r>
      <w:r w:rsidRPr="0002599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o-RO"/>
        </w:rPr>
        <w:t>nr. 716/2015 privind organizarea și funcționarea Agenției de Investigare Feroviară Română - AGIFER și pentru modificarea și completarea Hotărârii Guvernului nr. 21/2015 privind organizarea și funcționarea Ministerului Transporturilor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>;</w:t>
      </w:r>
    </w:p>
    <w:p w14:paraId="06385C63" w14:textId="77777777" w:rsidR="003E5723" w:rsidRPr="00025993" w:rsidRDefault="003E5723" w:rsidP="00F03601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prevederile art. 21 alin. (2) din </w:t>
      </w:r>
      <w:proofErr w:type="spellStart"/>
      <w:r w:rsidRPr="00025993">
        <w:rPr>
          <w:rFonts w:ascii="Times New Roman" w:hAnsi="Times New Roman"/>
          <w:bCs/>
          <w:sz w:val="24"/>
          <w:szCs w:val="24"/>
          <w:lang w:val="ro-RO"/>
        </w:rPr>
        <w:t>Ordonanţa</w:t>
      </w:r>
      <w:proofErr w:type="spellEnd"/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de </w:t>
      </w:r>
      <w:proofErr w:type="spellStart"/>
      <w:r w:rsidRPr="00025993">
        <w:rPr>
          <w:rFonts w:ascii="Times New Roman" w:hAnsi="Times New Roman"/>
          <w:bCs/>
          <w:sz w:val="24"/>
          <w:szCs w:val="24"/>
          <w:lang w:val="ro-RO"/>
        </w:rPr>
        <w:t>urgenţă</w:t>
      </w:r>
      <w:proofErr w:type="spellEnd"/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nr. 73/2019 privind </w:t>
      </w:r>
      <w:proofErr w:type="spellStart"/>
      <w:r w:rsidRPr="00025993">
        <w:rPr>
          <w:rFonts w:ascii="Times New Roman" w:hAnsi="Times New Roman"/>
          <w:bCs/>
          <w:sz w:val="24"/>
          <w:szCs w:val="24"/>
          <w:lang w:val="ro-RO"/>
        </w:rPr>
        <w:t>siguranţa</w:t>
      </w:r>
      <w:proofErr w:type="spellEnd"/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feroviară;</w:t>
      </w:r>
    </w:p>
    <w:p w14:paraId="2EDFA7DC" w14:textId="77777777" w:rsidR="00EC2977" w:rsidRPr="00025993" w:rsidRDefault="00EC2977" w:rsidP="00F03601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>În temeiul:</w:t>
      </w:r>
    </w:p>
    <w:p w14:paraId="4DF3EF99" w14:textId="0C8A221C" w:rsidR="00A21AA3" w:rsidRDefault="00A21AA3" w:rsidP="00F03601">
      <w:pPr>
        <w:numPr>
          <w:ilvl w:val="0"/>
          <w:numId w:val="10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104B0D"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>prevederile art. 6</w:t>
      </w:r>
      <w:r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>,</w:t>
      </w:r>
      <w:r w:rsidRPr="00104B0D"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 xml:space="preserve"> alin. (1) din </w:t>
      </w:r>
      <w:proofErr w:type="spellStart"/>
      <w:r w:rsidRPr="00104B0D"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>Ordonanţa</w:t>
      </w:r>
      <w:proofErr w:type="spellEnd"/>
      <w:r w:rsidRPr="00104B0D">
        <w:rPr>
          <w:rFonts w:ascii="Times New Roman" w:eastAsia="Times New Roman" w:hAnsi="Times New Roman"/>
          <w:bCs/>
          <w:sz w:val="24"/>
          <w:szCs w:val="24"/>
          <w:lang w:val="ro-RO" w:eastAsia="ro-RO"/>
        </w:rPr>
        <w:t xml:space="preserve"> Guvernului nr. 39/2000 </w:t>
      </w:r>
      <w:r w:rsidRPr="00104B0D">
        <w:rPr>
          <w:rFonts w:ascii="Times New Roman" w:hAnsi="Times New Roman"/>
          <w:bCs/>
          <w:sz w:val="24"/>
          <w:szCs w:val="24"/>
          <w:lang w:val="ro-RO"/>
        </w:rPr>
        <w:t xml:space="preserve">pentru stabilirea </w:t>
      </w:r>
      <w:proofErr w:type="spellStart"/>
      <w:r w:rsidRPr="00104B0D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Pr="00104B0D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104B0D">
        <w:rPr>
          <w:rFonts w:ascii="Times New Roman" w:hAnsi="Times New Roman"/>
          <w:bCs/>
          <w:sz w:val="24"/>
          <w:szCs w:val="24"/>
          <w:lang w:val="ro-RO"/>
        </w:rPr>
        <w:t>sancţionarea</w:t>
      </w:r>
      <w:proofErr w:type="spellEnd"/>
      <w:r w:rsidRPr="00104B0D">
        <w:rPr>
          <w:rFonts w:ascii="Times New Roman" w:hAnsi="Times New Roman"/>
          <w:bCs/>
          <w:sz w:val="24"/>
          <w:szCs w:val="24"/>
          <w:lang w:val="ro-RO"/>
        </w:rPr>
        <w:t xml:space="preserve"> unor fapte contravenționale în operațiunile de transport feroviar </w:t>
      </w:r>
      <w:proofErr w:type="spellStart"/>
      <w:r w:rsidRPr="00104B0D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Pr="00104B0D">
        <w:rPr>
          <w:rFonts w:ascii="Times New Roman" w:hAnsi="Times New Roman"/>
          <w:bCs/>
          <w:sz w:val="24"/>
          <w:szCs w:val="24"/>
          <w:lang w:val="ro-RO"/>
        </w:rPr>
        <w:t xml:space="preserve"> cu metroul, cu modificările </w:t>
      </w:r>
      <w:proofErr w:type="spellStart"/>
      <w:r w:rsidRPr="00104B0D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Pr="00104B0D">
        <w:rPr>
          <w:rFonts w:ascii="Times New Roman" w:hAnsi="Times New Roman"/>
          <w:bCs/>
          <w:sz w:val="24"/>
          <w:szCs w:val="24"/>
          <w:lang w:val="ro-RO"/>
        </w:rPr>
        <w:t xml:space="preserve"> completările ulterioare</w:t>
      </w:r>
      <w:r>
        <w:rPr>
          <w:rFonts w:ascii="Times New Roman" w:hAnsi="Times New Roman"/>
          <w:bCs/>
          <w:sz w:val="24"/>
          <w:szCs w:val="24"/>
          <w:lang w:val="ro-RO"/>
        </w:rPr>
        <w:t>,</w:t>
      </w:r>
    </w:p>
    <w:p w14:paraId="553769BA" w14:textId="59167784" w:rsidR="00EC2977" w:rsidRDefault="00EC2977" w:rsidP="00F03601">
      <w:pPr>
        <w:numPr>
          <w:ilvl w:val="0"/>
          <w:numId w:val="10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 xml:space="preserve">prevederilor art. 5, pct. 5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ale ar</w:t>
      </w:r>
      <w:r w:rsidR="00E06663" w:rsidRPr="00025993">
        <w:rPr>
          <w:rFonts w:ascii="Times New Roman" w:hAnsi="Times New Roman"/>
          <w:sz w:val="24"/>
          <w:szCs w:val="24"/>
          <w:lang w:val="ro-RO"/>
        </w:rPr>
        <w:t>t. 9, alin. (4) din Hotărârea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Guvern</w:t>
      </w:r>
      <w:r w:rsidR="00E06663" w:rsidRPr="00025993">
        <w:rPr>
          <w:rFonts w:ascii="Times New Roman" w:hAnsi="Times New Roman"/>
          <w:sz w:val="24"/>
          <w:szCs w:val="24"/>
          <w:lang w:val="ro-RO"/>
        </w:rPr>
        <w:t>ului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nr. 370/2021 privind organizarea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funcţionarea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Ministerului Transporturilor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Infrastructurii, cu modificările ulterioare,</w:t>
      </w:r>
    </w:p>
    <w:p w14:paraId="68AC964A" w14:textId="6FE7AE2B" w:rsidR="00084D5C" w:rsidRPr="00025993" w:rsidRDefault="00084D5C" w:rsidP="00F03601">
      <w:pPr>
        <w:numPr>
          <w:ilvl w:val="0"/>
          <w:numId w:val="10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>prevederilor art. 8, alin. (3) din Hotărârea Guvernului nr.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>309/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 xml:space="preserve">2023 privind organizarea și funcționarea Autorității de Siguranță Feroviară Română </w:t>
      </w:r>
      <w:r w:rsidR="006A20E8" w:rsidRPr="00025993">
        <w:rPr>
          <w:rFonts w:ascii="Times New Roman" w:hAnsi="Times New Roman"/>
          <w:sz w:val="24"/>
          <w:szCs w:val="24"/>
          <w:lang w:val="ro-RO" w:eastAsia="ro-RO"/>
        </w:rPr>
        <w:t>–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 xml:space="preserve"> ASFR</w:t>
      </w:r>
      <w:r w:rsidR="006A20E8" w:rsidRPr="00025993">
        <w:rPr>
          <w:rFonts w:ascii="Times New Roman" w:hAnsi="Times New Roman"/>
          <w:sz w:val="24"/>
          <w:szCs w:val="24"/>
          <w:lang w:val="ro-RO" w:eastAsia="ro-RO"/>
        </w:rPr>
        <w:t>,</w:t>
      </w:r>
    </w:p>
    <w:p w14:paraId="64813B3D" w14:textId="493921D7" w:rsidR="006A20E8" w:rsidRPr="00025993" w:rsidRDefault="006A20E8" w:rsidP="00F03601">
      <w:pPr>
        <w:numPr>
          <w:ilvl w:val="0"/>
          <w:numId w:val="10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>prevederilor art. 7, alin. (3) din Hotărârea Guvernului nr.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>310/</w:t>
      </w:r>
      <w:r w:rsidRPr="00025993">
        <w:rPr>
          <w:rFonts w:ascii="Times New Roman" w:hAnsi="Times New Roman"/>
          <w:sz w:val="24"/>
          <w:szCs w:val="24"/>
          <w:lang w:val="ro-RO" w:eastAsia="ro-RO"/>
        </w:rPr>
        <w:t>2023 privind organizarea și funcționarea Autorității Feroviare Române - AFER</w:t>
      </w:r>
    </w:p>
    <w:p w14:paraId="49DFF75C" w14:textId="77777777" w:rsidR="00EC2977" w:rsidRPr="00025993" w:rsidRDefault="00EC2977" w:rsidP="00F03601">
      <w:pPr>
        <w:autoSpaceDE w:val="0"/>
        <w:autoSpaceDN w:val="0"/>
        <w:adjustRightInd w:val="0"/>
        <w:spacing w:after="0" w:line="276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302168C1" w14:textId="77777777" w:rsidR="00EC2977" w:rsidRPr="00025993" w:rsidRDefault="00EC2977" w:rsidP="00F03601">
      <w:pPr>
        <w:autoSpaceDE w:val="0"/>
        <w:autoSpaceDN w:val="0"/>
        <w:adjustRightInd w:val="0"/>
        <w:spacing w:after="0" w:line="276" w:lineRule="auto"/>
        <w:ind w:right="-2"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ministrul transporturilor</w:t>
      </w: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și infrastructurii</w:t>
      </w:r>
      <w:r w:rsidRPr="00025993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>emite următorul:</w:t>
      </w:r>
    </w:p>
    <w:p w14:paraId="0CBC6FE9" w14:textId="77777777" w:rsidR="00EC2977" w:rsidRPr="00025993" w:rsidRDefault="00EC2977" w:rsidP="00F03601">
      <w:pPr>
        <w:autoSpaceDE w:val="0"/>
        <w:autoSpaceDN w:val="0"/>
        <w:adjustRightInd w:val="0"/>
        <w:spacing w:after="0" w:line="276" w:lineRule="auto"/>
        <w:ind w:right="-2"/>
        <w:jc w:val="center"/>
        <w:rPr>
          <w:rFonts w:ascii="Times New Roman" w:hAnsi="Times New Roman"/>
          <w:sz w:val="24"/>
          <w:szCs w:val="24"/>
          <w:lang w:val="ro-RO" w:eastAsia="zh-CN"/>
        </w:rPr>
      </w:pPr>
    </w:p>
    <w:p w14:paraId="7B6D474B" w14:textId="56B6ADE3" w:rsidR="00EC2977" w:rsidRDefault="00EC2977" w:rsidP="00EF7592">
      <w:pPr>
        <w:spacing w:after="0" w:line="276" w:lineRule="auto"/>
        <w:ind w:right="-2"/>
        <w:jc w:val="center"/>
        <w:rPr>
          <w:rFonts w:ascii="Times New Roman" w:hAnsi="Times New Roman"/>
          <w:b/>
          <w:sz w:val="24"/>
          <w:szCs w:val="24"/>
          <w:lang w:val="ro-RO" w:eastAsia="zh-CN"/>
        </w:rPr>
      </w:pPr>
      <w:r w:rsidRPr="00025993">
        <w:rPr>
          <w:rFonts w:ascii="Times New Roman" w:hAnsi="Times New Roman"/>
          <w:b/>
          <w:sz w:val="24"/>
          <w:szCs w:val="24"/>
          <w:lang w:val="ro-RO" w:eastAsia="zh-CN"/>
        </w:rPr>
        <w:t>ORDIN</w:t>
      </w:r>
    </w:p>
    <w:p w14:paraId="6FD5CC75" w14:textId="77777777" w:rsidR="00EF7592" w:rsidRPr="00025993" w:rsidRDefault="00EF7592" w:rsidP="00EF7592">
      <w:pPr>
        <w:spacing w:after="0" w:line="276" w:lineRule="auto"/>
        <w:ind w:right="-2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A55000F" w14:textId="77777777" w:rsidR="00EC2977" w:rsidRPr="00025993" w:rsidRDefault="00EC2977" w:rsidP="00773EB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Art. 1 - (1) 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Activitatea de control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monitorizare a domeniului de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competenţă</w:t>
      </w:r>
      <w:proofErr w:type="spellEnd"/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, inspecția de stat </w:t>
      </w:r>
      <w:proofErr w:type="spellStart"/>
      <w:r w:rsidR="00E146E5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 control</w:t>
      </w:r>
      <w:r w:rsidR="00873E3D" w:rsidRPr="00025993">
        <w:rPr>
          <w:rFonts w:ascii="Times New Roman" w:hAnsi="Times New Roman"/>
          <w:sz w:val="24"/>
          <w:szCs w:val="24"/>
          <w:lang w:val="ro-RO"/>
        </w:rPr>
        <w:t>ul</w:t>
      </w:r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 privind respectarea reglementărilor interne </w:t>
      </w:r>
      <w:proofErr w:type="spellStart"/>
      <w:r w:rsidR="00E146E5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 internaționale specifice domeniului feroviar și în </w:t>
      </w:r>
      <w:r w:rsidR="00E146E5" w:rsidRPr="00025993">
        <w:rPr>
          <w:rFonts w:ascii="Times New Roman" w:hAnsi="Times New Roman"/>
          <w:sz w:val="24"/>
          <w:szCs w:val="24"/>
          <w:lang w:val="ro-RO"/>
        </w:rPr>
        <w:lastRenderedPageBreak/>
        <w:t>transportul urban cu metroul, p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recum </w:t>
      </w:r>
      <w:proofErr w:type="spellStart"/>
      <w:r w:rsidR="00E371AA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 inspecția de stat </w:t>
      </w:r>
      <w:proofErr w:type="spellStart"/>
      <w:r w:rsidR="00E371AA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 c</w:t>
      </w:r>
      <w:r w:rsidR="00E146E5" w:rsidRPr="00025993">
        <w:rPr>
          <w:rFonts w:ascii="Times New Roman" w:hAnsi="Times New Roman"/>
          <w:sz w:val="24"/>
          <w:szCs w:val="24"/>
          <w:lang w:val="ro-RO"/>
        </w:rPr>
        <w:t>ontrol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>ul</w:t>
      </w:r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 în transporturile </w:t>
      </w:r>
      <w:proofErr w:type="spellStart"/>
      <w:r w:rsidR="00E146E5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 infrastructura feroviară se exercită de către Ministerul Transporturilor </w:t>
      </w:r>
      <w:proofErr w:type="spellStart"/>
      <w:r w:rsidR="00E146E5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146E5" w:rsidRPr="00025993">
        <w:rPr>
          <w:rFonts w:ascii="Times New Roman" w:hAnsi="Times New Roman"/>
          <w:sz w:val="24"/>
          <w:szCs w:val="24"/>
          <w:lang w:val="ro-RO"/>
        </w:rPr>
        <w:t xml:space="preserve"> Infrastructurii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>, denumit în continuare MTI</w:t>
      </w:r>
      <w:r w:rsidR="00F31695" w:rsidRPr="00025993">
        <w:rPr>
          <w:rFonts w:ascii="Times New Roman" w:hAnsi="Times New Roman"/>
          <w:sz w:val="24"/>
          <w:szCs w:val="24"/>
          <w:lang w:val="ro-RO"/>
        </w:rPr>
        <w:t>.</w:t>
      </w:r>
    </w:p>
    <w:p w14:paraId="19F00403" w14:textId="77777777" w:rsidR="00E146E5" w:rsidRPr="00025993" w:rsidRDefault="00E146E5" w:rsidP="00773EB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(2) 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În sensul </w:t>
      </w:r>
      <w:r w:rsidR="00F31695" w:rsidRPr="00025993">
        <w:rPr>
          <w:rFonts w:ascii="Times New Roman" w:hAnsi="Times New Roman"/>
          <w:sz w:val="24"/>
          <w:szCs w:val="24"/>
          <w:lang w:val="ro-RO"/>
        </w:rPr>
        <w:t>prezentului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ordin, </w:t>
      </w:r>
      <w:proofErr w:type="spellStart"/>
      <w:r w:rsidR="00F31695" w:rsidRPr="00025993">
        <w:rPr>
          <w:rFonts w:ascii="Times New Roman" w:hAnsi="Times New Roman"/>
          <w:sz w:val="24"/>
          <w:szCs w:val="24"/>
          <w:lang w:val="ro-RO"/>
        </w:rPr>
        <w:t>atribuţiile</w:t>
      </w:r>
      <w:proofErr w:type="spellEnd"/>
      <w:r w:rsidR="00F31695" w:rsidRPr="00025993">
        <w:rPr>
          <w:rFonts w:ascii="Times New Roman" w:hAnsi="Times New Roman"/>
          <w:sz w:val="24"/>
          <w:szCs w:val="24"/>
          <w:lang w:val="ro-RO"/>
        </w:rPr>
        <w:t xml:space="preserve"> prevăzute la alin. (1)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domeniil</w:t>
      </w:r>
      <w:r w:rsidR="00F31695" w:rsidRPr="00025993">
        <w:rPr>
          <w:rFonts w:ascii="Times New Roman" w:hAnsi="Times New Roman"/>
          <w:sz w:val="24"/>
          <w:szCs w:val="24"/>
          <w:lang w:val="ro-RO"/>
        </w:rPr>
        <w:t>e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de </w:t>
      </w:r>
      <w:proofErr w:type="spellStart"/>
      <w:r w:rsidR="00D6525E" w:rsidRPr="00025993">
        <w:rPr>
          <w:rFonts w:ascii="Times New Roman" w:hAnsi="Times New Roman"/>
          <w:sz w:val="24"/>
          <w:szCs w:val="24"/>
          <w:lang w:val="ro-RO"/>
        </w:rPr>
        <w:t>competenţă</w:t>
      </w:r>
      <w:proofErr w:type="spellEnd"/>
      <w:r w:rsidR="00F31695" w:rsidRPr="00025993">
        <w:rPr>
          <w:rFonts w:ascii="Times New Roman" w:hAnsi="Times New Roman"/>
          <w:sz w:val="24"/>
          <w:szCs w:val="24"/>
          <w:lang w:val="ro-RO"/>
        </w:rPr>
        <w:t xml:space="preserve"> în care acestea sunt exercitate sunt cele prevăzute în Hotărârea de Guvern nr. 370/2021 privind organizarea </w:t>
      </w:r>
      <w:proofErr w:type="spellStart"/>
      <w:r w:rsidR="00F31695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F31695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F31695" w:rsidRPr="00025993">
        <w:rPr>
          <w:rFonts w:ascii="Times New Roman" w:hAnsi="Times New Roman"/>
          <w:sz w:val="24"/>
          <w:szCs w:val="24"/>
          <w:lang w:val="ro-RO"/>
        </w:rPr>
        <w:t>funcţionarea</w:t>
      </w:r>
      <w:proofErr w:type="spellEnd"/>
      <w:r w:rsidR="00F31695" w:rsidRPr="00025993">
        <w:rPr>
          <w:rFonts w:ascii="Times New Roman" w:hAnsi="Times New Roman"/>
          <w:sz w:val="24"/>
          <w:szCs w:val="24"/>
          <w:lang w:val="ro-RO"/>
        </w:rPr>
        <w:t xml:space="preserve"> Ministerului Transporturilor </w:t>
      </w:r>
      <w:proofErr w:type="spellStart"/>
      <w:r w:rsidR="00F31695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F31695" w:rsidRPr="00025993">
        <w:rPr>
          <w:rFonts w:ascii="Times New Roman" w:hAnsi="Times New Roman"/>
          <w:sz w:val="24"/>
          <w:szCs w:val="24"/>
          <w:lang w:val="ro-RO"/>
        </w:rPr>
        <w:t xml:space="preserve"> Infrastructurii, cu modificările ulterioare.</w:t>
      </w:r>
    </w:p>
    <w:p w14:paraId="27D6A249" w14:textId="77777777" w:rsidR="00EC2977" w:rsidRPr="00025993" w:rsidRDefault="00EC2977" w:rsidP="00773E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Art. </w:t>
      </w:r>
      <w:r w:rsidR="004A6A70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2</w:t>
      </w: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.</w:t>
      </w:r>
      <w:r w:rsidRPr="00025993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- </w:t>
      </w:r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(1)</w:t>
      </w: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Activitatea de supraveghere </w:t>
      </w:r>
      <w:r w:rsidR="00873E3D" w:rsidRPr="00025993">
        <w:rPr>
          <w:rFonts w:ascii="Times New Roman" w:hAnsi="Times New Roman"/>
          <w:sz w:val="24"/>
          <w:szCs w:val="24"/>
          <w:lang w:val="ro-RO"/>
        </w:rPr>
        <w:t xml:space="preserve">a </w:t>
      </w:r>
      <w:proofErr w:type="spellStart"/>
      <w:r w:rsidR="00873E3D" w:rsidRPr="00025993">
        <w:rPr>
          <w:rFonts w:ascii="Times New Roman" w:hAnsi="Times New Roman"/>
          <w:sz w:val="24"/>
          <w:szCs w:val="24"/>
          <w:lang w:val="ro-RO"/>
        </w:rPr>
        <w:t>operaţiunilor</w:t>
      </w:r>
      <w:proofErr w:type="spellEnd"/>
      <w:r w:rsidR="00873E3D" w:rsidRPr="00025993">
        <w:rPr>
          <w:rFonts w:ascii="Times New Roman" w:hAnsi="Times New Roman"/>
          <w:sz w:val="24"/>
          <w:szCs w:val="24"/>
          <w:lang w:val="ro-RO"/>
        </w:rPr>
        <w:t xml:space="preserve"> de transport feroviar </w:t>
      </w:r>
      <w:proofErr w:type="spellStart"/>
      <w:r w:rsidR="00873E3D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873E3D" w:rsidRPr="00025993">
        <w:rPr>
          <w:rFonts w:ascii="Times New Roman" w:hAnsi="Times New Roman"/>
          <w:sz w:val="24"/>
          <w:szCs w:val="24"/>
          <w:lang w:val="ro-RO"/>
        </w:rPr>
        <w:t xml:space="preserve"> cu metroul</w:t>
      </w:r>
      <w:r w:rsidR="00873E3D"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se exercită de către Autoritatea de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Siguranţă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Feroviară Română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 xml:space="preserve"> - ASFR</w:t>
      </w:r>
      <w:r w:rsidRPr="00025993">
        <w:rPr>
          <w:rFonts w:ascii="Times New Roman" w:hAnsi="Times New Roman"/>
          <w:sz w:val="24"/>
          <w:szCs w:val="24"/>
          <w:lang w:val="ro-RO"/>
        </w:rPr>
        <w:t>, denumită în continuare ASFR.</w:t>
      </w:r>
    </w:p>
    <w:p w14:paraId="12F49076" w14:textId="38BFB8F3" w:rsidR="00EB3A5E" w:rsidRPr="00025993" w:rsidRDefault="00EB3A5E" w:rsidP="00773E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(3)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Atribuţiile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specifice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generale</w:t>
      </w:r>
      <w:r w:rsidR="00CE1348" w:rsidRPr="00025993">
        <w:rPr>
          <w:rFonts w:ascii="Times New Roman" w:hAnsi="Times New Roman"/>
          <w:sz w:val="24"/>
          <w:szCs w:val="24"/>
          <w:lang w:val="ro-RO"/>
        </w:rPr>
        <w:t>, precum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domeniile de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competenţă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ale ASFR sunt cele prevăzute în</w:t>
      </w: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HG nr. 309/2023 privind organizarea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şi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funcţionarea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Autorităţii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Siguranţă</w:t>
      </w:r>
      <w:proofErr w:type="spellEnd"/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Feroviară Română </w:t>
      </w:r>
      <w:r w:rsidR="00B80F5A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-</w:t>
      </w:r>
      <w:r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ASFR.</w:t>
      </w:r>
    </w:p>
    <w:p w14:paraId="4B56CD51" w14:textId="77777777" w:rsidR="00D6525E" w:rsidRPr="00025993" w:rsidRDefault="003A26E6" w:rsidP="00773EB6">
      <w:pPr>
        <w:spacing w:after="0" w:line="240" w:lineRule="auto"/>
        <w:ind w:firstLine="567"/>
        <w:jc w:val="both"/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Art. 3. - (1) </w:t>
      </w:r>
      <w:r w:rsidR="009444FC" w:rsidRPr="00025993">
        <w:rPr>
          <w:rFonts w:ascii="Times New Roman" w:hAnsi="Times New Roman"/>
          <w:sz w:val="24"/>
          <w:szCs w:val="24"/>
          <w:lang w:val="ro-RO"/>
        </w:rPr>
        <w:t xml:space="preserve">Activitatea de </w:t>
      </w:r>
      <w:r w:rsidR="006B5826" w:rsidRPr="00025993">
        <w:rPr>
          <w:rFonts w:ascii="Times New Roman" w:hAnsi="Times New Roman"/>
          <w:sz w:val="24"/>
          <w:szCs w:val="24"/>
          <w:lang w:val="ro-RO"/>
        </w:rPr>
        <w:t xml:space="preserve">monitorizare, </w:t>
      </w:r>
      <w:r w:rsidR="00D6525E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control, supraveghere </w:t>
      </w:r>
      <w:proofErr w:type="spellStart"/>
      <w:r w:rsidR="00D6525E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="00D6525E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inspecție tehnică</w:t>
      </w:r>
      <w:r w:rsidR="00D6525E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</w:t>
      </w:r>
      <w:r w:rsidR="009444FC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pentru domeniile de </w:t>
      </w:r>
      <w:proofErr w:type="spellStart"/>
      <w:r w:rsidR="009444FC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>competenţă</w:t>
      </w:r>
      <w:proofErr w:type="spellEnd"/>
      <w:r w:rsidR="009444FC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se exercită de către Autoritatea Feroviară Română </w:t>
      </w:r>
      <w:r w:rsidR="00AC336D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>-</w:t>
      </w:r>
      <w:r w:rsidR="009444FC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AFER</w:t>
      </w:r>
      <w:r w:rsidR="00AC336D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>, denumită în continuare AFER</w:t>
      </w:r>
      <w:r w:rsidR="003C02A7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>.</w:t>
      </w:r>
    </w:p>
    <w:p w14:paraId="5C0F7D15" w14:textId="77777777" w:rsidR="00D6525E" w:rsidRPr="00025993" w:rsidRDefault="009444FC" w:rsidP="00773EB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Style w:val="l5def30"/>
          <w:rFonts w:ascii="Times New Roman" w:hAnsi="Times New Roman" w:cs="Times New Roman"/>
          <w:b/>
          <w:color w:val="auto"/>
          <w:sz w:val="24"/>
          <w:szCs w:val="24"/>
          <w:lang w:val="ro-RO"/>
        </w:rPr>
        <w:t>(</w:t>
      </w:r>
      <w:r w:rsidR="00D6525E" w:rsidRPr="00025993">
        <w:rPr>
          <w:rStyle w:val="l5def30"/>
          <w:rFonts w:ascii="Times New Roman" w:hAnsi="Times New Roman" w:cs="Times New Roman"/>
          <w:b/>
          <w:color w:val="auto"/>
          <w:sz w:val="24"/>
          <w:szCs w:val="24"/>
          <w:lang w:val="ro-RO"/>
        </w:rPr>
        <w:t>2)</w:t>
      </w:r>
      <w:r w:rsidR="00D6525E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</w:t>
      </w:r>
      <w:proofErr w:type="spellStart"/>
      <w:r w:rsidR="00EB3A5E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>A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>tribuţiile</w:t>
      </w:r>
      <w:proofErr w:type="spellEnd"/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D6525E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domeniile de </w:t>
      </w:r>
      <w:proofErr w:type="spellStart"/>
      <w:r w:rsidR="00D6525E" w:rsidRPr="00025993">
        <w:rPr>
          <w:rFonts w:ascii="Times New Roman" w:hAnsi="Times New Roman"/>
          <w:sz w:val="24"/>
          <w:szCs w:val="24"/>
          <w:lang w:val="ro-RO"/>
        </w:rPr>
        <w:t>competenţă</w:t>
      </w:r>
      <w:proofErr w:type="spellEnd"/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B3A5E" w:rsidRPr="00025993">
        <w:rPr>
          <w:rFonts w:ascii="Times New Roman" w:hAnsi="Times New Roman"/>
          <w:sz w:val="24"/>
          <w:szCs w:val="24"/>
          <w:lang w:val="ro-RO"/>
        </w:rPr>
        <w:t>ale AFER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sunt cele prevăzute 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în </w:t>
      </w:r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HG nr. 310/2023 privind organizarea </w:t>
      </w:r>
      <w:proofErr w:type="spellStart"/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şi</w:t>
      </w:r>
      <w:proofErr w:type="spellEnd"/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funcţionarea</w:t>
      </w:r>
      <w:proofErr w:type="spellEnd"/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Autorităţii</w:t>
      </w:r>
      <w:proofErr w:type="spellEnd"/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Feroviare Române </w:t>
      </w:r>
      <w:r w:rsidR="00AC336D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-</w:t>
      </w:r>
      <w:r w:rsidR="00D652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AFER</w:t>
      </w:r>
      <w:r w:rsidR="00D6525E" w:rsidRPr="00025993">
        <w:rPr>
          <w:rFonts w:ascii="Times New Roman" w:hAnsi="Times New Roman"/>
          <w:bCs/>
          <w:sz w:val="24"/>
          <w:szCs w:val="24"/>
          <w:lang w:val="ro-RO"/>
        </w:rPr>
        <w:t>.</w:t>
      </w:r>
    </w:p>
    <w:p w14:paraId="593E749B" w14:textId="2E271AD8" w:rsidR="00EB3A5E" w:rsidRPr="00025993" w:rsidRDefault="00EB3A5E" w:rsidP="00773E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Art. 4. </w:t>
      </w:r>
      <w:r w:rsidR="00702702" w:rsidRPr="00025993">
        <w:rPr>
          <w:rFonts w:ascii="Times New Roman" w:hAnsi="Times New Roman"/>
          <w:b/>
          <w:sz w:val="24"/>
          <w:szCs w:val="24"/>
          <w:lang w:val="ro-RO"/>
        </w:rPr>
        <w:t>- (1)</w:t>
      </w:r>
      <w:r w:rsidR="00702702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Activitatea de investigare a accidentelor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incidentelor feroviare produse pe infrastructura feroviară din România</w:t>
      </w:r>
      <w:r w:rsidR="00AF5B90" w:rsidRPr="00025993">
        <w:rPr>
          <w:rFonts w:ascii="Times New Roman" w:hAnsi="Times New Roman"/>
          <w:sz w:val="24"/>
          <w:szCs w:val="24"/>
          <w:lang w:val="ro-RO"/>
        </w:rPr>
        <w:t xml:space="preserve"> prevăzute la art. 20 din OG nr. 73/2019 privind </w:t>
      </w:r>
      <w:proofErr w:type="spellStart"/>
      <w:r w:rsidR="00AF5B90" w:rsidRPr="00025993">
        <w:rPr>
          <w:rFonts w:ascii="Times New Roman" w:hAnsi="Times New Roman"/>
          <w:sz w:val="24"/>
          <w:szCs w:val="24"/>
          <w:lang w:val="ro-RO"/>
        </w:rPr>
        <w:t>siguranţa</w:t>
      </w:r>
      <w:proofErr w:type="spellEnd"/>
      <w:r w:rsidR="00AF5B90" w:rsidRPr="00025993">
        <w:rPr>
          <w:rFonts w:ascii="Times New Roman" w:hAnsi="Times New Roman"/>
          <w:sz w:val="24"/>
          <w:szCs w:val="24"/>
          <w:lang w:val="ro-RO"/>
        </w:rPr>
        <w:t xml:space="preserve"> feroviară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se realizează de către </w:t>
      </w:r>
      <w:proofErr w:type="spellStart"/>
      <w:r w:rsidRPr="00025993">
        <w:rPr>
          <w:rFonts w:ascii="Times New Roman" w:hAnsi="Times New Roman"/>
          <w:sz w:val="24"/>
          <w:szCs w:val="24"/>
          <w:lang w:val="ro-RO"/>
        </w:rPr>
        <w:t>Agenţia</w:t>
      </w:r>
      <w:proofErr w:type="spellEnd"/>
      <w:r w:rsidRPr="00025993">
        <w:rPr>
          <w:rFonts w:ascii="Times New Roman" w:hAnsi="Times New Roman"/>
          <w:sz w:val="24"/>
          <w:szCs w:val="24"/>
          <w:lang w:val="ro-RO"/>
        </w:rPr>
        <w:t xml:space="preserve"> de Investigare Feroviară Română </w:t>
      </w:r>
      <w:r w:rsidR="00B80F5A" w:rsidRPr="00025993">
        <w:rPr>
          <w:rFonts w:ascii="Times New Roman" w:hAnsi="Times New Roman"/>
          <w:sz w:val="24"/>
          <w:szCs w:val="24"/>
          <w:lang w:val="ro-RO"/>
        </w:rPr>
        <w:t>-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AGIFER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>, denumită în continuare AGIFER</w:t>
      </w:r>
      <w:r w:rsidRPr="00025993">
        <w:rPr>
          <w:rFonts w:ascii="Times New Roman" w:hAnsi="Times New Roman"/>
          <w:sz w:val="24"/>
          <w:szCs w:val="24"/>
          <w:lang w:val="ro-RO"/>
        </w:rPr>
        <w:t>.</w:t>
      </w:r>
    </w:p>
    <w:p w14:paraId="4C0C4050" w14:textId="77777777" w:rsidR="00702702" w:rsidRPr="00025993" w:rsidRDefault="00702702" w:rsidP="00773EB6">
      <w:pPr>
        <w:pStyle w:val="NoSpacing"/>
        <w:ind w:firstLine="567"/>
        <w:jc w:val="both"/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(2) </w:t>
      </w:r>
      <w:proofErr w:type="spellStart"/>
      <w:r w:rsidR="00EB3A5E" w:rsidRPr="00025993">
        <w:rPr>
          <w:rStyle w:val="l5def30"/>
          <w:rFonts w:ascii="Times New Roman" w:hAnsi="Times New Roman" w:cs="Times New Roman"/>
          <w:color w:val="auto"/>
          <w:sz w:val="24"/>
          <w:szCs w:val="24"/>
          <w:lang w:val="ro-RO"/>
        </w:rPr>
        <w:t>A</w:t>
      </w:r>
      <w:r w:rsidR="00EB3A5E" w:rsidRPr="00025993">
        <w:rPr>
          <w:rFonts w:ascii="Times New Roman" w:hAnsi="Times New Roman"/>
          <w:sz w:val="24"/>
          <w:szCs w:val="24"/>
          <w:lang w:val="ro-RO"/>
        </w:rPr>
        <w:t>tribuţiile</w:t>
      </w:r>
      <w:proofErr w:type="spellEnd"/>
      <w:r w:rsidR="00EB3A5E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EB3A5E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B3A5E" w:rsidRPr="00025993">
        <w:rPr>
          <w:rFonts w:ascii="Times New Roman" w:hAnsi="Times New Roman"/>
          <w:sz w:val="24"/>
          <w:szCs w:val="24"/>
          <w:lang w:val="ro-RO"/>
        </w:rPr>
        <w:t xml:space="preserve"> domeniile de </w:t>
      </w:r>
      <w:proofErr w:type="spellStart"/>
      <w:r w:rsidR="00EB3A5E" w:rsidRPr="00025993">
        <w:rPr>
          <w:rFonts w:ascii="Times New Roman" w:hAnsi="Times New Roman"/>
          <w:sz w:val="24"/>
          <w:szCs w:val="24"/>
          <w:lang w:val="ro-RO"/>
        </w:rPr>
        <w:t>competenţă</w:t>
      </w:r>
      <w:proofErr w:type="spellEnd"/>
      <w:r w:rsidR="00EB3A5E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53643" w:rsidRPr="00025993">
        <w:rPr>
          <w:rFonts w:ascii="Times New Roman" w:hAnsi="Times New Roman"/>
          <w:sz w:val="24"/>
          <w:szCs w:val="24"/>
          <w:lang w:val="ro-RO"/>
        </w:rPr>
        <w:t>ale AGIFER</w:t>
      </w:r>
      <w:r w:rsidR="00EB3A5E" w:rsidRPr="00025993">
        <w:rPr>
          <w:rFonts w:ascii="Times New Roman" w:hAnsi="Times New Roman"/>
          <w:sz w:val="24"/>
          <w:szCs w:val="24"/>
          <w:lang w:val="ro-RO"/>
        </w:rPr>
        <w:t xml:space="preserve"> sunt cele prevăzute 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în </w:t>
      </w:r>
      <w:r w:rsidR="00EB3A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HG</w:t>
      </w:r>
      <w:r w:rsidR="00C53643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nr. 716</w:t>
      </w:r>
      <w:r w:rsidR="00EB3A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/20</w:t>
      </w:r>
      <w:r w:rsidR="00C53643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>15</w:t>
      </w:r>
      <w:r w:rsidR="00EB3A5E" w:rsidRPr="00025993">
        <w:rPr>
          <w:rStyle w:val="l5tlu1"/>
          <w:rFonts w:ascii="Times New Roman" w:hAnsi="Times New Roman"/>
          <w:b w:val="0"/>
          <w:color w:val="auto"/>
          <w:sz w:val="24"/>
          <w:szCs w:val="24"/>
          <w:lang w:val="ro-RO"/>
        </w:rPr>
        <w:t xml:space="preserve"> </w:t>
      </w:r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privind organizarea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şi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funcţionarea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Agenţiei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de Investigare Feroviară Română - AGIFER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şi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pentru modificarea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şi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completarea </w:t>
      </w:r>
      <w:hyperlink r:id="rId10" w:history="1">
        <w:r w:rsidR="00EA6572" w:rsidRPr="0002599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o-RO"/>
          </w:rPr>
          <w:t>HG</w:t>
        </w:r>
        <w:r w:rsidR="00E371AA" w:rsidRPr="0002599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o-RO"/>
          </w:rPr>
          <w:t xml:space="preserve"> nr.</w:t>
        </w:r>
        <w:r w:rsidR="003C02A7" w:rsidRPr="0002599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o-RO"/>
          </w:rPr>
          <w:t xml:space="preserve"> </w:t>
        </w:r>
        <w:r w:rsidR="00EA6572" w:rsidRPr="0002599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o-RO"/>
          </w:rPr>
          <w:t>21/2015</w:t>
        </w:r>
      </w:hyperlink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 privind organizarea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şi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funcţionarea</w:t>
      </w:r>
      <w:proofErr w:type="spellEnd"/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Ministerului Transporturilor</w:t>
      </w:r>
      <w:r w:rsidR="00CE1348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, cu modificările </w:t>
      </w:r>
      <w:proofErr w:type="spellStart"/>
      <w:r w:rsidR="00CE1348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>şi</w:t>
      </w:r>
      <w:proofErr w:type="spellEnd"/>
      <w:r w:rsidR="00CE1348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 completările ulterioare</w:t>
      </w:r>
      <w:r w:rsidR="00EA6572" w:rsidRPr="00025993">
        <w:rPr>
          <w:rFonts w:ascii="Times New Roman" w:hAnsi="Times New Roman"/>
          <w:sz w:val="24"/>
          <w:szCs w:val="24"/>
          <w:shd w:val="clear" w:color="auto" w:fill="FFFFFF"/>
          <w:lang w:val="ro-RO"/>
        </w:rPr>
        <w:t xml:space="preserve">. </w:t>
      </w:r>
    </w:p>
    <w:p w14:paraId="0D0C2D62" w14:textId="77777777" w:rsidR="00D6525E" w:rsidRPr="00025993" w:rsidRDefault="00702702" w:rsidP="00773E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>Art. 5</w:t>
      </w:r>
      <w:r w:rsidR="00D6525E"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AC336D" w:rsidRPr="00025993">
        <w:rPr>
          <w:rFonts w:ascii="Times New Roman" w:hAnsi="Times New Roman"/>
          <w:b/>
          <w:sz w:val="24"/>
          <w:szCs w:val="24"/>
          <w:lang w:val="ro-RO"/>
        </w:rPr>
        <w:t>-</w:t>
      </w:r>
      <w:r w:rsidR="00D6525E" w:rsidRPr="0002599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AC336D" w:rsidRPr="00025993">
        <w:rPr>
          <w:rFonts w:ascii="Times New Roman" w:hAnsi="Times New Roman"/>
          <w:b/>
          <w:sz w:val="24"/>
          <w:szCs w:val="24"/>
          <w:lang w:val="ro-RO"/>
        </w:rPr>
        <w:t>(1)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D6525E" w:rsidRPr="00025993">
        <w:rPr>
          <w:rFonts w:ascii="Times New Roman" w:hAnsi="Times New Roman"/>
          <w:sz w:val="24"/>
          <w:szCs w:val="24"/>
          <w:lang w:val="ro-RO"/>
        </w:rPr>
        <w:t>Activităţile</w:t>
      </w:r>
      <w:proofErr w:type="spellEnd"/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prevăzute la 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>a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>rt. 1 alin. (1), art. 2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alin (1)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>a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>rt. 3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alin. (1)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E371AA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 art. 4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 xml:space="preserve">alin. (1) </w:t>
      </w:r>
      <w:r w:rsidR="00D6525E" w:rsidRPr="00025993">
        <w:rPr>
          <w:rFonts w:ascii="Times New Roman" w:hAnsi="Times New Roman"/>
          <w:sz w:val="24"/>
          <w:szCs w:val="24"/>
          <w:lang w:val="ro-RO"/>
        </w:rPr>
        <w:t xml:space="preserve">sunt 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 xml:space="preserve">efectuate de către personalul </w:t>
      </w:r>
      <w:r w:rsidR="00511E30" w:rsidRPr="00025993">
        <w:rPr>
          <w:rFonts w:ascii="Times New Roman" w:hAnsi="Times New Roman"/>
          <w:sz w:val="24"/>
          <w:szCs w:val="24"/>
          <w:lang w:val="ro-RO"/>
        </w:rPr>
        <w:t xml:space="preserve">de specialitate aparținând 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>MTI, ASFR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>,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 AFER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EA6572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A6572" w:rsidRPr="00025993">
        <w:rPr>
          <w:rFonts w:ascii="Times New Roman" w:hAnsi="Times New Roman"/>
          <w:sz w:val="24"/>
          <w:szCs w:val="24"/>
          <w:lang w:val="ro-RO"/>
        </w:rPr>
        <w:t xml:space="preserve"> AGIFER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 xml:space="preserve">, după caz, pe </w:t>
      </w:r>
      <w:r w:rsidR="00C26ECC" w:rsidRPr="00025993">
        <w:rPr>
          <w:rFonts w:ascii="Times New Roman" w:hAnsi="Times New Roman"/>
          <w:sz w:val="24"/>
          <w:szCs w:val="24"/>
          <w:lang w:val="ro-RO"/>
        </w:rPr>
        <w:t>b</w:t>
      </w:r>
      <w:r w:rsidR="00AC336D" w:rsidRPr="00025993">
        <w:rPr>
          <w:rFonts w:ascii="Times New Roman" w:hAnsi="Times New Roman"/>
          <w:sz w:val="24"/>
          <w:szCs w:val="24"/>
          <w:lang w:val="ro-RO"/>
        </w:rPr>
        <w:t>aza legitimațiilor speciale.</w:t>
      </w:r>
    </w:p>
    <w:p w14:paraId="2735C6CB" w14:textId="77777777" w:rsidR="00AC336D" w:rsidRPr="00025993" w:rsidRDefault="00AC336D" w:rsidP="00773E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>(2)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În sensul prezentului ordin, prin legitimație specială se înțelege:</w:t>
      </w:r>
    </w:p>
    <w:p w14:paraId="55182A71" w14:textId="77777777" w:rsidR="00AC336D" w:rsidRPr="00025993" w:rsidRDefault="00C26ECC" w:rsidP="00773EB6">
      <w:pPr>
        <w:pStyle w:val="ListParagraph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>LEGITIMAȚIE SPECIALĂ PENTRU CONTROL, MONITORIZARE ŞI INSPECȚIE DE STAT</w:t>
      </w:r>
      <w:r w:rsidR="007E731F" w:rsidRPr="00025993">
        <w:rPr>
          <w:rFonts w:ascii="Times New Roman" w:hAnsi="Times New Roman"/>
          <w:sz w:val="24"/>
          <w:szCs w:val="24"/>
          <w:lang w:val="ro-RO"/>
        </w:rPr>
        <w:t>, pentru personalul</w:t>
      </w:r>
      <w:r w:rsidR="00511E30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aparținând MTI. 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Forma, modelul </w:t>
      </w:r>
      <w:proofErr w:type="spellStart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conținutul acesteia sunt prevăzute </w:t>
      </w:r>
      <w:r w:rsidR="003C02A7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în Anexa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nr. 1;</w:t>
      </w:r>
    </w:p>
    <w:p w14:paraId="1B2122F2" w14:textId="77777777" w:rsidR="00AC336D" w:rsidRPr="00025993" w:rsidRDefault="00C26ECC" w:rsidP="00773EB6">
      <w:pPr>
        <w:pStyle w:val="ListParagraph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 xml:space="preserve">LEGITIMAȚIE SPECIALĂ PENTRU 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>ACCES/</w:t>
      </w:r>
      <w:r w:rsidRPr="00025993">
        <w:rPr>
          <w:rFonts w:ascii="Times New Roman" w:hAnsi="Times New Roman"/>
          <w:sz w:val="24"/>
          <w:szCs w:val="24"/>
          <w:lang w:val="ro-RO"/>
        </w:rPr>
        <w:t>AUDIT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>/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CONTROL ŞI INSPECȚIE DE STAT</w:t>
      </w:r>
      <w:r w:rsidR="0072683D" w:rsidRPr="00025993">
        <w:rPr>
          <w:rFonts w:ascii="Times New Roman" w:hAnsi="Times New Roman"/>
          <w:sz w:val="24"/>
          <w:szCs w:val="24"/>
          <w:lang w:val="ro-RO"/>
        </w:rPr>
        <w:t xml:space="preserve">, pentru </w:t>
      </w:r>
      <w:r w:rsidR="00511E30" w:rsidRPr="00025993">
        <w:rPr>
          <w:rFonts w:ascii="Times New Roman" w:hAnsi="Times New Roman"/>
          <w:sz w:val="24"/>
          <w:szCs w:val="24"/>
          <w:lang w:val="ro-RO"/>
        </w:rPr>
        <w:t xml:space="preserve">personalul de specialitate </w:t>
      </w:r>
      <w:r w:rsidR="0072683D" w:rsidRPr="00025993">
        <w:rPr>
          <w:rFonts w:ascii="Times New Roman" w:hAnsi="Times New Roman"/>
          <w:sz w:val="24"/>
          <w:szCs w:val="24"/>
          <w:lang w:val="ro-RO"/>
        </w:rPr>
        <w:t>aparținând ASFR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. 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Forma, modelul </w:t>
      </w:r>
      <w:proofErr w:type="spellStart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conținutul a</w:t>
      </w:r>
      <w:r w:rsidR="003C02A7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cesteia sunt prevăzute în Anexa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nr. 2;</w:t>
      </w:r>
    </w:p>
    <w:p w14:paraId="614654FC" w14:textId="77777777" w:rsidR="0072683D" w:rsidRPr="00025993" w:rsidRDefault="00C26ECC" w:rsidP="00773EB6">
      <w:pPr>
        <w:pStyle w:val="ListParagraph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 xml:space="preserve">LEGITIMAȚIE SPECIALĂ PENTRU </w:t>
      </w:r>
      <w:r w:rsidR="005F0FF2" w:rsidRPr="00025993">
        <w:rPr>
          <w:rFonts w:ascii="Times New Roman" w:hAnsi="Times New Roman"/>
          <w:sz w:val="24"/>
          <w:szCs w:val="24"/>
          <w:lang w:val="ro-RO"/>
        </w:rPr>
        <w:t>MONITORIZARE/</w:t>
      </w:r>
      <w:r w:rsidRPr="00025993">
        <w:rPr>
          <w:rFonts w:ascii="Times New Roman" w:hAnsi="Times New Roman"/>
          <w:sz w:val="24"/>
          <w:szCs w:val="24"/>
          <w:lang w:val="ro-RO"/>
        </w:rPr>
        <w:t>CONTROL</w:t>
      </w:r>
      <w:r w:rsidR="00EA6572" w:rsidRPr="00025993">
        <w:rPr>
          <w:rFonts w:ascii="Times New Roman" w:hAnsi="Times New Roman"/>
          <w:sz w:val="24"/>
          <w:szCs w:val="24"/>
          <w:lang w:val="ro-RO"/>
        </w:rPr>
        <w:t>/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SUPRAVEGHERE ŞI INSPECȚIE TEHNICĂ</w:t>
      </w:r>
      <w:r w:rsidR="0072683D" w:rsidRPr="00025993">
        <w:rPr>
          <w:rFonts w:ascii="Times New Roman" w:hAnsi="Times New Roman"/>
          <w:sz w:val="24"/>
          <w:szCs w:val="24"/>
          <w:lang w:val="ro-RO"/>
        </w:rPr>
        <w:t xml:space="preserve">, pentru </w:t>
      </w:r>
      <w:r w:rsidR="00511E30" w:rsidRPr="00025993">
        <w:rPr>
          <w:rFonts w:ascii="Times New Roman" w:hAnsi="Times New Roman"/>
          <w:sz w:val="24"/>
          <w:szCs w:val="24"/>
          <w:lang w:val="ro-RO"/>
        </w:rPr>
        <w:t>personalul de specialitate</w:t>
      </w:r>
      <w:r w:rsidR="00E50C52" w:rsidRPr="00025993">
        <w:rPr>
          <w:rFonts w:ascii="Times New Roman" w:hAnsi="Times New Roman"/>
          <w:sz w:val="24"/>
          <w:szCs w:val="24"/>
          <w:lang w:val="ro-RO"/>
        </w:rPr>
        <w:t xml:space="preserve"> aparținând AFER.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Forma, modelul </w:t>
      </w:r>
      <w:proofErr w:type="spellStart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conținutul a</w:t>
      </w:r>
      <w:r w:rsidR="003C02A7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cesteia sunt prevăzute în Anexa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nr. 3;</w:t>
      </w:r>
    </w:p>
    <w:p w14:paraId="623734CA" w14:textId="77777777" w:rsidR="00E371AA" w:rsidRPr="00025993" w:rsidRDefault="00EA6572" w:rsidP="00773EB6">
      <w:pPr>
        <w:pStyle w:val="ListParagraph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 xml:space="preserve">LEGITIMAȚIE SPECIALĂ </w:t>
      </w:r>
      <w:r w:rsidR="00CE1348" w:rsidRPr="00025993">
        <w:rPr>
          <w:rFonts w:ascii="Times New Roman" w:hAnsi="Times New Roman"/>
          <w:sz w:val="24"/>
          <w:szCs w:val="24"/>
          <w:lang w:val="ro-RO"/>
        </w:rPr>
        <w:t xml:space="preserve">PENTRU </w:t>
      </w:r>
      <w:r w:rsidR="00D76E32" w:rsidRPr="00025993">
        <w:rPr>
          <w:rFonts w:ascii="Times New Roman" w:hAnsi="Times New Roman"/>
          <w:sz w:val="24"/>
          <w:szCs w:val="24"/>
          <w:lang w:val="ro-RO"/>
        </w:rPr>
        <w:t>INVESTIGAŢII FEROVIARE</w:t>
      </w:r>
      <w:r w:rsidRPr="00025993">
        <w:rPr>
          <w:rFonts w:ascii="Times New Roman" w:hAnsi="Times New Roman"/>
          <w:sz w:val="24"/>
          <w:szCs w:val="24"/>
          <w:lang w:val="ro-RO"/>
        </w:rPr>
        <w:t>, pentru personalul de specialitate aparținând AGIFER.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Forma, modelul </w:t>
      </w:r>
      <w:proofErr w:type="spellStart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conținutul acesteia sunt prevăzute </w:t>
      </w:r>
      <w:r w:rsidR="003C02A7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în Anexa</w:t>
      </w:r>
      <w:r w:rsidR="00E371AA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nr. 4.</w:t>
      </w:r>
    </w:p>
    <w:p w14:paraId="7AF12323" w14:textId="77777777" w:rsidR="003820FE" w:rsidRPr="00025993" w:rsidRDefault="003820FE" w:rsidP="00773EB6">
      <w:pPr>
        <w:spacing w:after="0" w:line="240" w:lineRule="auto"/>
        <w:ind w:firstLine="567"/>
        <w:jc w:val="both"/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bCs/>
          <w:sz w:val="24"/>
          <w:szCs w:val="24"/>
          <w:lang w:val="ro-RO"/>
        </w:rPr>
        <w:t>Art. 6. -</w:t>
      </w:r>
      <w:r w:rsidR="005D747B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013A65"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>(1)</w:t>
      </w:r>
      <w:r w:rsidR="00013A65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r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Legitimați</w:t>
      </w:r>
      <w:r w:rsidR="00D76E32"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ile speciale prevăzute la art. 5</w:t>
      </w:r>
      <w:r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alin (2) sunt documente cu regim special, nominale </w:t>
      </w:r>
      <w:proofErr w:type="spellStart"/>
      <w:r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Pr="00025993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netransmisibile. </w:t>
      </w:r>
    </w:p>
    <w:p w14:paraId="0FDDFC4A" w14:textId="77777777" w:rsidR="00013A65" w:rsidRPr="00025993" w:rsidRDefault="00013A65" w:rsidP="00773EB6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 xml:space="preserve">(2)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Legitimaţiile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sunt valabile de la data emiterii până la finele anului calendaristic în care au fost emise</w:t>
      </w:r>
      <w:r w:rsidR="001C6100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sau înainte de expirarea acestui termen, până la data retragerii acestora de către </w:t>
      </w:r>
      <w:proofErr w:type="spellStart"/>
      <w:r w:rsidR="001C6100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instituţia</w:t>
      </w:r>
      <w:proofErr w:type="spellEnd"/>
      <w:r w:rsidR="001C6100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solicitantă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.</w:t>
      </w:r>
    </w:p>
    <w:p w14:paraId="52245F0D" w14:textId="3000BE4A" w:rsidR="006D6774" w:rsidRPr="00025993" w:rsidRDefault="006D6774" w:rsidP="00773EB6">
      <w:pPr>
        <w:spacing w:after="0" w:line="240" w:lineRule="auto"/>
        <w:ind w:firstLine="567"/>
        <w:jc w:val="both"/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 xml:space="preserve">(3) 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După expirarea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valabilităţii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legitimaţiilor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, acestea se predau angajatorului</w:t>
      </w:r>
      <w:r w:rsidR="0033180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care le</w:t>
      </w:r>
      <w:r w:rsidR="00B80F5A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-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a pus la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dispoziţie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.</w:t>
      </w:r>
    </w:p>
    <w:p w14:paraId="585F4A17" w14:textId="6BC54165" w:rsidR="00434E98" w:rsidRPr="00025993" w:rsidRDefault="00777BC1" w:rsidP="00773EB6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Art. </w:t>
      </w:r>
      <w:r w:rsidR="003820FE" w:rsidRPr="00025993">
        <w:rPr>
          <w:rFonts w:ascii="Times New Roman" w:hAnsi="Times New Roman"/>
          <w:b/>
          <w:sz w:val="24"/>
          <w:szCs w:val="24"/>
          <w:lang w:val="ro-RO"/>
        </w:rPr>
        <w:t>7</w:t>
      </w: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. - </w:t>
      </w:r>
      <w:r w:rsidR="0033180B"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>(1)</w:t>
      </w:r>
      <w:r w:rsidR="0033180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Se desemnează ASFR ca </w:t>
      </w:r>
      <w:proofErr w:type="spellStart"/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instituţ</w:t>
      </w:r>
      <w:r w:rsidR="000327F3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i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e</w:t>
      </w:r>
      <w:proofErr w:type="spellEnd"/>
      <w:r w:rsidR="00434E98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responsabil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ă</w:t>
      </w:r>
      <w:r w:rsidR="00434E98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r w:rsidR="003A7137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cu </w:t>
      </w:r>
      <w:r w:rsidR="00434E98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întoc</w:t>
      </w:r>
      <w:r w:rsidR="00E14315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mirea, tipărirea </w:t>
      </w:r>
      <w:proofErr w:type="spellStart"/>
      <w:r w:rsidR="00E14315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14315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gestionarea, cu titlu gratuit, a </w:t>
      </w:r>
      <w:r w:rsidR="00434E98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legitimații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lor speciale prevăzute la art. 5</w:t>
      </w:r>
      <w:r w:rsidR="00434E98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alin. (2).</w:t>
      </w:r>
    </w:p>
    <w:p w14:paraId="5AAA426C" w14:textId="77777777" w:rsidR="0033180B" w:rsidRPr="00025993" w:rsidRDefault="0033180B" w:rsidP="00773EB6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 xml:space="preserve">(2) 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Metodologia privind</w:t>
      </w:r>
      <w:r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întocmirea, tipărirea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gestionarea legitimațiilor speciale se elaborează de ASFR.</w:t>
      </w:r>
    </w:p>
    <w:p w14:paraId="50C322EB" w14:textId="2790E4BE" w:rsidR="00434E98" w:rsidRDefault="00434E98" w:rsidP="00773EB6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 xml:space="preserve">Art. </w:t>
      </w:r>
      <w:r w:rsidR="003820FE"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>8</w:t>
      </w:r>
      <w:r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 xml:space="preserve">. - </w:t>
      </w:r>
      <w:r w:rsidR="001B022B" w:rsidRPr="00025993">
        <w:rPr>
          <w:rStyle w:val="markedcontent"/>
          <w:rFonts w:ascii="Times New Roman" w:hAnsi="Times New Roman"/>
          <w:b/>
          <w:sz w:val="24"/>
          <w:szCs w:val="24"/>
          <w:lang w:val="ro-RO"/>
        </w:rPr>
        <w:t>(1)</w:t>
      </w:r>
      <w:r w:rsidR="001B022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T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ipărirea legitimații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lor speciale prevăzute la art. 5</w:t>
      </w:r>
      <w:r w:rsidR="00CE1348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alin. (2)</w:t>
      </w:r>
      <w:r w:rsidR="003A7137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lit. a), 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c)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d )</w:t>
      </w:r>
      <w:r w:rsidR="001B022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se efectuează de către ASFR </w:t>
      </w:r>
      <w:r w:rsidR="00D76E32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în baza solicitării </w:t>
      </w:r>
      <w:r w:rsidR="001B022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din partea MTI, AFER</w:t>
      </w:r>
      <w:r w:rsidR="00510C6A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sau AGIFER, după caz</w:t>
      </w:r>
      <w:r w:rsidR="001B022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.</w:t>
      </w:r>
    </w:p>
    <w:p w14:paraId="3823F699" w14:textId="56B817DC" w:rsidR="00EF7592" w:rsidRPr="00025993" w:rsidRDefault="00EF7592" w:rsidP="00773EB6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>
        <w:rPr>
          <w:rStyle w:val="markedcontent"/>
          <w:rFonts w:ascii="Times New Roman" w:hAnsi="Times New Roman"/>
          <w:sz w:val="24"/>
          <w:szCs w:val="24"/>
          <w:lang w:val="ro-RO"/>
        </w:rPr>
        <w:br/>
      </w:r>
    </w:p>
    <w:p w14:paraId="691F6A9C" w14:textId="77777777" w:rsidR="00287271" w:rsidRPr="00025993" w:rsidRDefault="00287271" w:rsidP="00773EB6">
      <w:pPr>
        <w:pStyle w:val="ListParagraph"/>
        <w:numPr>
          <w:ilvl w:val="0"/>
          <w:numId w:val="28"/>
        </w:numPr>
        <w:spacing w:after="0" w:line="240" w:lineRule="auto"/>
        <w:ind w:left="851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lastRenderedPageBreak/>
        <w:t xml:space="preserve">Tehnica necesară tipăririi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legitimaţiilor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va fi asigurată de ASFR.</w:t>
      </w:r>
    </w:p>
    <w:p w14:paraId="7549C952" w14:textId="77777777" w:rsidR="001B022B" w:rsidRPr="00025993" w:rsidRDefault="00774C63" w:rsidP="00773EB6">
      <w:pPr>
        <w:pStyle w:val="Listparagraf1"/>
        <w:numPr>
          <w:ilvl w:val="0"/>
          <w:numId w:val="28"/>
        </w:numPr>
        <w:spacing w:after="0" w:line="240" w:lineRule="auto"/>
        <w:ind w:left="851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M</w:t>
      </w:r>
      <w:r w:rsidR="001B022B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odelul </w:t>
      </w:r>
      <w:r w:rsidR="004F2AFC" w:rsidRPr="00025993">
        <w:rPr>
          <w:rFonts w:ascii="Times New Roman" w:hAnsi="Times New Roman"/>
          <w:sz w:val="24"/>
          <w:szCs w:val="24"/>
          <w:lang w:val="ro-RO"/>
        </w:rPr>
        <w:t xml:space="preserve">solicitării pentru tipărirea </w:t>
      </w:r>
      <w:proofErr w:type="spellStart"/>
      <w:r w:rsidR="004F2AFC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4F2AFC" w:rsidRPr="00025993">
        <w:rPr>
          <w:rFonts w:ascii="Times New Roman" w:hAnsi="Times New Roman"/>
          <w:sz w:val="24"/>
          <w:szCs w:val="24"/>
          <w:lang w:val="ro-RO"/>
        </w:rPr>
        <w:t xml:space="preserve"> eliberarea legitimațiile speciale pentru personalul de specialitate din cadrul MTI, AFER </w:t>
      </w:r>
      <w:proofErr w:type="spellStart"/>
      <w:r w:rsidR="004F2AFC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4F2AFC" w:rsidRPr="00025993">
        <w:rPr>
          <w:rFonts w:ascii="Times New Roman" w:hAnsi="Times New Roman"/>
          <w:sz w:val="24"/>
          <w:szCs w:val="24"/>
          <w:lang w:val="ro-RO"/>
        </w:rPr>
        <w:t xml:space="preserve"> AGIFER</w:t>
      </w:r>
      <w:r w:rsidR="004F2AFC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</w:t>
      </w:r>
      <w:r w:rsidR="00E371AA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este prevăzut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în A</w:t>
      </w:r>
      <w:r w:rsidR="00E235A5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nexa nr. </w:t>
      </w:r>
      <w:r w:rsidR="004F2AFC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5</w:t>
      </w:r>
      <w:r w:rsidR="00E235A5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la prezentul ordin.</w:t>
      </w:r>
    </w:p>
    <w:p w14:paraId="2ABD4926" w14:textId="77777777" w:rsidR="00EA0190" w:rsidRPr="00025993" w:rsidRDefault="00EA0190" w:rsidP="00773EB6">
      <w:pPr>
        <w:pStyle w:val="Listparagraf1"/>
        <w:numPr>
          <w:ilvl w:val="0"/>
          <w:numId w:val="28"/>
        </w:numPr>
        <w:spacing w:after="0" w:line="240" w:lineRule="auto"/>
        <w:ind w:left="851"/>
        <w:jc w:val="both"/>
        <w:rPr>
          <w:rStyle w:val="markedcontent"/>
          <w:rFonts w:ascii="Times New Roman" w:hAnsi="Times New Roman"/>
          <w:sz w:val="24"/>
          <w:szCs w:val="24"/>
          <w:lang w:val="ro-RO"/>
        </w:rPr>
      </w:pP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Pentru personalul din cadrul ASFR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legitimaţiile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speciale se întocmesc </w:t>
      </w:r>
      <w:proofErr w:type="spellStart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tipăresc în</w:t>
      </w:r>
      <w:r w:rsidR="003C02A7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baza </w:t>
      </w:r>
      <w:proofErr w:type="spellStart"/>
      <w:r w:rsidR="003C02A7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dispoziţiei</w:t>
      </w:r>
      <w:proofErr w:type="spellEnd"/>
      <w:r w:rsidR="003C02A7"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 xml:space="preserve"> Directorului G</w:t>
      </w:r>
      <w:r w:rsidRPr="00025993">
        <w:rPr>
          <w:rStyle w:val="markedcontent"/>
          <w:rFonts w:ascii="Times New Roman" w:hAnsi="Times New Roman"/>
          <w:sz w:val="24"/>
          <w:szCs w:val="24"/>
          <w:lang w:val="ro-RO"/>
        </w:rPr>
        <w:t>eneral al ASFR.</w:t>
      </w:r>
    </w:p>
    <w:p w14:paraId="3AAC021C" w14:textId="39399ABC" w:rsidR="005C4BE0" w:rsidRPr="00025993" w:rsidRDefault="00DE1523" w:rsidP="00773EB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b/>
          <w:sz w:val="24"/>
          <w:szCs w:val="24"/>
          <w:lang w:val="ro-RO"/>
        </w:rPr>
        <w:t xml:space="preserve">Art. </w:t>
      </w:r>
      <w:r w:rsidR="003820FE" w:rsidRPr="00025993">
        <w:rPr>
          <w:rFonts w:ascii="Times New Roman" w:hAnsi="Times New Roman"/>
          <w:b/>
          <w:sz w:val="24"/>
          <w:szCs w:val="24"/>
          <w:lang w:val="ro-RO"/>
        </w:rPr>
        <w:t>9.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131F5F" w:rsidRPr="00025993">
        <w:rPr>
          <w:rFonts w:ascii="Times New Roman" w:hAnsi="Times New Roman"/>
          <w:sz w:val="24"/>
          <w:szCs w:val="24"/>
          <w:lang w:val="ro-RO"/>
        </w:rPr>
        <w:t>-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 Li</w:t>
      </w:r>
      <w:r w:rsidR="00131F5F" w:rsidRPr="00025993">
        <w:rPr>
          <w:rFonts w:ascii="Times New Roman" w:hAnsi="Times New Roman"/>
          <w:sz w:val="24"/>
          <w:szCs w:val="24"/>
          <w:lang w:val="ro-RO"/>
        </w:rPr>
        <w:t xml:space="preserve">stele funcțiilor personalului de specialitate 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>din cadrul MTI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>,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ASFR </w:t>
      </w:r>
      <w:proofErr w:type="spellStart"/>
      <w:r w:rsidR="00E9552F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9552F" w:rsidRPr="00025993">
        <w:rPr>
          <w:rFonts w:ascii="Times New Roman" w:hAnsi="Times New Roman"/>
          <w:sz w:val="24"/>
          <w:szCs w:val="24"/>
          <w:lang w:val="ro-RO"/>
        </w:rPr>
        <w:t xml:space="preserve"> AFER 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>care are</w:t>
      </w:r>
      <w:r w:rsidR="00131F5F" w:rsidRPr="00025993">
        <w:rPr>
          <w:rFonts w:ascii="Times New Roman" w:hAnsi="Times New Roman"/>
          <w:sz w:val="24"/>
          <w:szCs w:val="24"/>
          <w:lang w:val="ro-RO"/>
        </w:rPr>
        <w:t xml:space="preserve"> dreptul la legitimați</w:t>
      </w:r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ile speciale </w:t>
      </w:r>
      <w:proofErr w:type="spellStart"/>
      <w:r w:rsidR="00E371AA" w:rsidRPr="00025993">
        <w:rPr>
          <w:rFonts w:ascii="Times New Roman" w:hAnsi="Times New Roman"/>
          <w:sz w:val="24"/>
          <w:szCs w:val="24"/>
          <w:lang w:val="ro-RO"/>
        </w:rPr>
        <w:t>menţionate</w:t>
      </w:r>
      <w:proofErr w:type="spellEnd"/>
      <w:r w:rsidR="00E371AA" w:rsidRPr="00025993">
        <w:rPr>
          <w:rFonts w:ascii="Times New Roman" w:hAnsi="Times New Roman"/>
          <w:sz w:val="24"/>
          <w:szCs w:val="24"/>
          <w:lang w:val="ro-RO"/>
        </w:rPr>
        <w:t xml:space="preserve"> la art. 5</w:t>
      </w:r>
      <w:r w:rsidR="00131F5F" w:rsidRPr="00025993">
        <w:rPr>
          <w:rFonts w:ascii="Times New Roman" w:hAnsi="Times New Roman"/>
          <w:sz w:val="24"/>
          <w:szCs w:val="24"/>
          <w:lang w:val="ro-RO"/>
        </w:rPr>
        <w:t xml:space="preserve"> alin. (2)</w:t>
      </w:r>
      <w:r w:rsidR="006225B6" w:rsidRPr="00025993">
        <w:rPr>
          <w:rFonts w:ascii="Times New Roman" w:hAnsi="Times New Roman"/>
          <w:sz w:val="24"/>
          <w:szCs w:val="24"/>
          <w:lang w:val="ro-RO"/>
        </w:rPr>
        <w:t>,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lit. a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>),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b )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E9552F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9552F" w:rsidRPr="00025993">
        <w:rPr>
          <w:rFonts w:ascii="Times New Roman" w:hAnsi="Times New Roman"/>
          <w:sz w:val="24"/>
          <w:szCs w:val="24"/>
          <w:lang w:val="ro-RO"/>
        </w:rPr>
        <w:t xml:space="preserve"> c)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651DAC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este</w:t>
      </w:r>
      <w:r w:rsidR="00131F5F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225B6" w:rsidRPr="00025993">
        <w:rPr>
          <w:rFonts w:ascii="Times New Roman" w:hAnsi="Times New Roman"/>
          <w:sz w:val="24"/>
          <w:szCs w:val="24"/>
          <w:lang w:val="ro-RO"/>
        </w:rPr>
        <w:t>împuternicit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225B6" w:rsidRPr="00025993">
        <w:rPr>
          <w:rFonts w:ascii="Times New Roman" w:hAnsi="Times New Roman"/>
          <w:sz w:val="24"/>
          <w:szCs w:val="24"/>
          <w:lang w:val="ro-RO"/>
        </w:rPr>
        <w:t xml:space="preserve">să </w:t>
      </w:r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 xml:space="preserve">constate, să încadreze </w:t>
      </w:r>
      <w:proofErr w:type="spellStart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 xml:space="preserve"> să </w:t>
      </w:r>
      <w:proofErr w:type="spellStart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>sancţioneze</w:t>
      </w:r>
      <w:proofErr w:type="spellEnd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 xml:space="preserve"> faptele </w:t>
      </w:r>
      <w:proofErr w:type="spellStart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>contravenţionale</w:t>
      </w:r>
      <w:proofErr w:type="spellEnd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 xml:space="preserve"> produse în </w:t>
      </w:r>
      <w:proofErr w:type="spellStart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>desfăşurarea</w:t>
      </w:r>
      <w:proofErr w:type="spellEnd"/>
      <w:r w:rsidR="006225B6" w:rsidRPr="00025993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="006225B6" w:rsidRPr="00025993">
        <w:rPr>
          <w:rFonts w:ascii="Times New Roman" w:hAnsi="Times New Roman"/>
          <w:sz w:val="24"/>
          <w:szCs w:val="24"/>
          <w:lang w:val="ro-RO"/>
        </w:rPr>
        <w:t>operaţiunilor</w:t>
      </w:r>
      <w:proofErr w:type="spellEnd"/>
      <w:r w:rsidR="006225B6" w:rsidRPr="00025993">
        <w:rPr>
          <w:rFonts w:ascii="Times New Roman" w:hAnsi="Times New Roman"/>
          <w:sz w:val="24"/>
          <w:szCs w:val="24"/>
          <w:lang w:val="ro-RO"/>
        </w:rPr>
        <w:t xml:space="preserve"> de transport feroviar </w:t>
      </w:r>
      <w:proofErr w:type="spellStart"/>
      <w:r w:rsidR="006225B6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6225B6" w:rsidRPr="00025993">
        <w:rPr>
          <w:rFonts w:ascii="Times New Roman" w:hAnsi="Times New Roman"/>
          <w:sz w:val="24"/>
          <w:szCs w:val="24"/>
          <w:lang w:val="ro-RO"/>
        </w:rPr>
        <w:t xml:space="preserve"> cu metroul</w:t>
      </w:r>
      <w:r w:rsidR="005C4BE0" w:rsidRPr="00025993">
        <w:rPr>
          <w:rFonts w:ascii="Times New Roman" w:hAnsi="Times New Roman"/>
          <w:sz w:val="24"/>
          <w:szCs w:val="24"/>
          <w:lang w:val="ro-RO" w:eastAsia="ro-RO"/>
        </w:rPr>
        <w:t xml:space="preserve"> în conformitate cu </w:t>
      </w:r>
      <w:proofErr w:type="spellStart"/>
      <w:r w:rsidR="005C4BE0" w:rsidRPr="00025993">
        <w:rPr>
          <w:rFonts w:ascii="Times New Roman" w:hAnsi="Times New Roman"/>
          <w:sz w:val="24"/>
          <w:szCs w:val="24"/>
          <w:lang w:val="ro-RO" w:eastAsia="ro-RO"/>
        </w:rPr>
        <w:t>atribuţiile</w:t>
      </w:r>
      <w:proofErr w:type="spellEnd"/>
      <w:r w:rsidR="005C4BE0" w:rsidRPr="00025993">
        <w:rPr>
          <w:rFonts w:ascii="Times New Roman" w:hAnsi="Times New Roman"/>
          <w:sz w:val="24"/>
          <w:szCs w:val="24"/>
          <w:lang w:val="ro-RO" w:eastAsia="ro-RO"/>
        </w:rPr>
        <w:t xml:space="preserve"> prevăzute în actele normative în vigoare,</w:t>
      </w:r>
      <w:r w:rsidR="005C4BE0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73D9B4B3" w14:textId="77777777" w:rsidR="0072683D" w:rsidRPr="00025993" w:rsidRDefault="00131F5F" w:rsidP="00773EB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hAnsi="Times New Roman"/>
          <w:sz w:val="24"/>
          <w:szCs w:val="24"/>
          <w:lang w:val="ro-RO"/>
        </w:rPr>
        <w:t xml:space="preserve">sunt prevăzute în </w:t>
      </w:r>
      <w:r w:rsidR="005F139A" w:rsidRPr="00025993">
        <w:rPr>
          <w:rFonts w:ascii="Times New Roman" w:hAnsi="Times New Roman"/>
          <w:sz w:val="24"/>
          <w:szCs w:val="24"/>
          <w:lang w:val="ro-RO"/>
        </w:rPr>
        <w:t>A</w:t>
      </w:r>
      <w:r w:rsidRPr="00025993">
        <w:rPr>
          <w:rFonts w:ascii="Times New Roman" w:hAnsi="Times New Roman"/>
          <w:sz w:val="24"/>
          <w:szCs w:val="24"/>
          <w:lang w:val="ro-RO"/>
        </w:rPr>
        <w:t xml:space="preserve">nexele </w:t>
      </w:r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nr. </w:t>
      </w:r>
      <w:r w:rsidR="004F2AFC" w:rsidRPr="00025993">
        <w:rPr>
          <w:rFonts w:ascii="Times New Roman" w:hAnsi="Times New Roman"/>
          <w:sz w:val="24"/>
          <w:szCs w:val="24"/>
          <w:lang w:val="ro-RO"/>
        </w:rPr>
        <w:t>6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>,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4F2AFC" w:rsidRPr="00025993">
        <w:rPr>
          <w:rFonts w:ascii="Times New Roman" w:hAnsi="Times New Roman"/>
          <w:sz w:val="24"/>
          <w:szCs w:val="24"/>
          <w:lang w:val="ro-RO"/>
        </w:rPr>
        <w:t>7</w:t>
      </w:r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E9552F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9552F" w:rsidRPr="00025993">
        <w:rPr>
          <w:rFonts w:ascii="Times New Roman" w:hAnsi="Times New Roman"/>
          <w:sz w:val="24"/>
          <w:szCs w:val="24"/>
          <w:lang w:val="ro-RO"/>
        </w:rPr>
        <w:t xml:space="preserve"> 8 </w:t>
      </w:r>
      <w:r w:rsidR="004D0B0C" w:rsidRPr="00025993">
        <w:rPr>
          <w:rFonts w:ascii="Times New Roman" w:hAnsi="Times New Roman"/>
          <w:sz w:val="24"/>
          <w:szCs w:val="24"/>
          <w:lang w:val="ro-RO"/>
        </w:rPr>
        <w:t>la prezentul ordin.</w:t>
      </w:r>
    </w:p>
    <w:p w14:paraId="01F630A4" w14:textId="7CA407EA" w:rsidR="00651DAC" w:rsidRPr="00025993" w:rsidRDefault="00EC2977" w:rsidP="00773EB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Art.</w:t>
      </w:r>
      <w:r w:rsidR="00B46D74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</w:t>
      </w:r>
      <w:r w:rsidR="003820FE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10</w:t>
      </w: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.</w:t>
      </w:r>
      <w:r w:rsidRPr="00025993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</w:t>
      </w:r>
      <w:r w:rsidR="00E146E5" w:rsidRPr="00025993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-</w:t>
      </w:r>
      <w:r w:rsidRPr="00025993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 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>Lista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funcțiilor personalului de specialitate din cadrul AGIFER care are dreptul la legitimațiile speciale </w:t>
      </w:r>
      <w:proofErr w:type="spellStart"/>
      <w:r w:rsidR="00651DAC" w:rsidRPr="00025993">
        <w:rPr>
          <w:rFonts w:ascii="Times New Roman" w:hAnsi="Times New Roman"/>
          <w:sz w:val="24"/>
          <w:szCs w:val="24"/>
          <w:lang w:val="ro-RO"/>
        </w:rPr>
        <w:t>menţionate</w:t>
      </w:r>
      <w:proofErr w:type="spellEnd"/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la art. 5 alin. (2)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 xml:space="preserve">, lit. 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d ) 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>este prevăzută în Anexa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9552F" w:rsidRPr="00025993">
        <w:rPr>
          <w:rFonts w:ascii="Times New Roman" w:hAnsi="Times New Roman"/>
          <w:sz w:val="24"/>
          <w:szCs w:val="24"/>
          <w:lang w:val="ro-RO"/>
        </w:rPr>
        <w:t>nr.</w:t>
      </w:r>
      <w:r w:rsidR="00651DAC" w:rsidRPr="00025993">
        <w:rPr>
          <w:rFonts w:ascii="Times New Roman" w:hAnsi="Times New Roman"/>
          <w:sz w:val="24"/>
          <w:szCs w:val="24"/>
          <w:lang w:val="ro-RO"/>
        </w:rPr>
        <w:t xml:space="preserve"> 9 la prezentul ordin.</w:t>
      </w:r>
    </w:p>
    <w:p w14:paraId="5CB4AF8F" w14:textId="77777777" w:rsidR="00EC2977" w:rsidRPr="00025993" w:rsidRDefault="00EC2977" w:rsidP="00773EB6">
      <w:pPr>
        <w:pStyle w:val="NoSpacing"/>
        <w:ind w:firstLine="567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Art. </w:t>
      </w:r>
      <w:r w:rsidR="00993467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11</w:t>
      </w: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.</w:t>
      </w:r>
      <w:r w:rsidR="00E235A5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- </w:t>
      </w:r>
      <w:r w:rsidR="00B511E1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ASFR, AFER</w:t>
      </w:r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proofErr w:type="spellStart"/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şi</w:t>
      </w:r>
      <w:proofErr w:type="spellEnd"/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993467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AGIFER</w:t>
      </w:r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vor duce la îndeplinire prevederile prezentului ordin.</w:t>
      </w:r>
    </w:p>
    <w:p w14:paraId="1ABFF2B2" w14:textId="77777777" w:rsidR="00EC2977" w:rsidRPr="00025993" w:rsidRDefault="00B46D74" w:rsidP="00773EB6">
      <w:pPr>
        <w:pStyle w:val="NoSpacing"/>
        <w:ind w:firstLine="567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Art. </w:t>
      </w:r>
      <w:r w:rsidR="00993467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12</w:t>
      </w:r>
      <w:r w:rsidR="00EC2977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.</w:t>
      </w:r>
      <w:r w:rsidR="00EC2977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131F5F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-</w:t>
      </w:r>
      <w:r w:rsidR="00EC2977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Anexele nr. </w:t>
      </w:r>
      <w:r w:rsidR="00651DAC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1 ÷ 9</w:t>
      </w:r>
      <w:r w:rsidR="00FC3FD6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131F5F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fac parte</w:t>
      </w:r>
      <w:r w:rsidR="00EC2977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131F5F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integrantă din prezentul</w:t>
      </w:r>
      <w:r w:rsidR="00EC2977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ordin.</w:t>
      </w:r>
    </w:p>
    <w:p w14:paraId="50CE56CD" w14:textId="77777777" w:rsidR="00AF5D12" w:rsidRPr="00025993" w:rsidRDefault="00980919" w:rsidP="00773EB6">
      <w:pPr>
        <w:pStyle w:val="NoSpacing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025993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Art. 13.</w:t>
      </w:r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- </w:t>
      </w:r>
      <w:r w:rsidR="00EC2977" w:rsidRPr="00025993">
        <w:rPr>
          <w:rFonts w:ascii="Times New Roman" w:hAnsi="Times New Roman"/>
          <w:sz w:val="24"/>
          <w:szCs w:val="24"/>
          <w:lang w:val="ro-RO"/>
        </w:rPr>
        <w:t>La data intrării în vigoare a prezentului ordin, se abrogă</w:t>
      </w:r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50C52" w:rsidRPr="00025993">
        <w:rPr>
          <w:rFonts w:ascii="Times New Roman" w:hAnsi="Times New Roman"/>
          <w:sz w:val="24"/>
          <w:szCs w:val="24"/>
          <w:lang w:val="ro-RO"/>
        </w:rPr>
        <w:t xml:space="preserve">Ordinul ministrului transporturilor nr. 220/2000 </w:t>
      </w:r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pentru stabilirea personalului abilitat să constate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să încadreze faptele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contravenţionale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în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operaţiunile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de transport feroviar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cu metroul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să aplice amenzile corespunzătoare, precum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pentru stabilirea formei, modelului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conţinutului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993467" w:rsidRPr="00025993">
        <w:rPr>
          <w:rFonts w:ascii="Times New Roman" w:hAnsi="Times New Roman"/>
          <w:sz w:val="24"/>
          <w:szCs w:val="24"/>
          <w:lang w:val="ro-RO"/>
        </w:rPr>
        <w:t>legitimaţiei</w:t>
      </w:r>
      <w:proofErr w:type="spellEnd"/>
      <w:r w:rsidR="00993467" w:rsidRPr="00025993">
        <w:rPr>
          <w:rFonts w:ascii="Times New Roman" w:hAnsi="Times New Roman"/>
          <w:sz w:val="24"/>
          <w:szCs w:val="24"/>
          <w:lang w:val="ro-RO"/>
        </w:rPr>
        <w:t xml:space="preserve"> speciale de control.</w:t>
      </w:r>
    </w:p>
    <w:p w14:paraId="16E4E2E6" w14:textId="77777777" w:rsidR="00EC2977" w:rsidRPr="00025993" w:rsidRDefault="00EC2977" w:rsidP="00773EB6">
      <w:pPr>
        <w:pStyle w:val="NoSpacing"/>
        <w:ind w:firstLine="567"/>
        <w:rPr>
          <w:rFonts w:ascii="Times New Roman" w:hAnsi="Times New Roman"/>
          <w:bCs/>
          <w:sz w:val="24"/>
          <w:szCs w:val="24"/>
          <w:lang w:val="ro-RO"/>
        </w:rPr>
      </w:pP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Art. </w:t>
      </w:r>
      <w:r w:rsidR="00993467"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14</w:t>
      </w:r>
      <w:r w:rsidRPr="00025993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>.</w:t>
      </w:r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2A43AE"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-</w:t>
      </w:r>
      <w:r w:rsidRPr="00025993">
        <w:rPr>
          <w:rFonts w:ascii="Times New Roman" w:eastAsia="Times New Roman" w:hAnsi="Times New Roman"/>
          <w:sz w:val="24"/>
          <w:szCs w:val="24"/>
          <w:lang w:val="ro-RO" w:eastAsia="ro-RO"/>
        </w:rPr>
        <w:t> </w:t>
      </w:r>
      <w:r w:rsidRPr="00025993">
        <w:rPr>
          <w:rFonts w:ascii="Times New Roman" w:hAnsi="Times New Roman"/>
          <w:bCs/>
          <w:sz w:val="24"/>
          <w:szCs w:val="24"/>
          <w:lang w:val="ro-RO"/>
        </w:rPr>
        <w:t>Prezentul ordin se publică în Monitorul Oficial al României Partea I.</w:t>
      </w:r>
    </w:p>
    <w:p w14:paraId="7CAE0E9D" w14:textId="77777777" w:rsidR="00F03601" w:rsidRDefault="00F03601" w:rsidP="00773EB6">
      <w:pPr>
        <w:pStyle w:val="NoSpacing"/>
        <w:ind w:firstLine="567"/>
        <w:rPr>
          <w:rFonts w:ascii="Times New Roman" w:hAnsi="Times New Roman"/>
          <w:bCs/>
          <w:sz w:val="24"/>
          <w:szCs w:val="24"/>
          <w:lang w:val="ro-RO"/>
        </w:rPr>
      </w:pPr>
    </w:p>
    <w:p w14:paraId="3A2A817E" w14:textId="77777777" w:rsidR="00F03601" w:rsidRDefault="00F03601" w:rsidP="00773EB6">
      <w:pPr>
        <w:pStyle w:val="NoSpacing"/>
        <w:ind w:firstLine="567"/>
        <w:rPr>
          <w:rFonts w:ascii="Times New Roman" w:hAnsi="Times New Roman"/>
          <w:bCs/>
          <w:sz w:val="24"/>
          <w:szCs w:val="24"/>
          <w:lang w:val="ro-RO"/>
        </w:rPr>
      </w:pPr>
    </w:p>
    <w:p w14:paraId="78DE1BA0" w14:textId="77777777" w:rsidR="00F03601" w:rsidRDefault="00F03601" w:rsidP="00773EB6">
      <w:pPr>
        <w:pStyle w:val="NoSpacing"/>
        <w:ind w:firstLine="567"/>
        <w:rPr>
          <w:rFonts w:ascii="Times New Roman" w:hAnsi="Times New Roman"/>
          <w:bCs/>
          <w:sz w:val="24"/>
          <w:szCs w:val="24"/>
          <w:lang w:val="ro-RO"/>
        </w:rPr>
      </w:pPr>
    </w:p>
    <w:p w14:paraId="76F6EFB7" w14:textId="77777777" w:rsidR="00F03601" w:rsidRPr="00F03601" w:rsidRDefault="00F03601" w:rsidP="00773EB6">
      <w:pPr>
        <w:pStyle w:val="NoSpacing"/>
        <w:ind w:firstLine="567"/>
        <w:rPr>
          <w:rFonts w:ascii="Times New Roman" w:hAnsi="Times New Roman"/>
          <w:sz w:val="24"/>
          <w:szCs w:val="24"/>
          <w:lang w:val="ro-RO"/>
        </w:rPr>
      </w:pPr>
    </w:p>
    <w:p w14:paraId="65E13EA9" w14:textId="77777777" w:rsidR="00EC2977" w:rsidRPr="00F03601" w:rsidRDefault="00EC2977" w:rsidP="00773EB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</w:pPr>
    </w:p>
    <w:p w14:paraId="07168684" w14:textId="77777777" w:rsidR="002A43AE" w:rsidRPr="00F03601" w:rsidRDefault="002A43AE" w:rsidP="00773E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F03601">
        <w:rPr>
          <w:rFonts w:ascii="Times New Roman" w:hAnsi="Times New Roman"/>
          <w:b/>
          <w:sz w:val="24"/>
          <w:szCs w:val="24"/>
          <w:lang w:val="ro-RO"/>
        </w:rPr>
        <w:t>MINISTRUL TRANSPORTURILOR ŞI INFRASTRUCTURII</w:t>
      </w:r>
    </w:p>
    <w:p w14:paraId="063338A5" w14:textId="77777777" w:rsidR="002A43AE" w:rsidRPr="00F03601" w:rsidRDefault="002A43AE" w:rsidP="00773EB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  <w:r w:rsidRPr="00F03601">
        <w:rPr>
          <w:rFonts w:ascii="Times New Roman" w:hAnsi="Times New Roman"/>
          <w:b/>
          <w:bCs/>
          <w:iCs/>
          <w:sz w:val="24"/>
          <w:szCs w:val="24"/>
          <w:lang w:val="ro-RO"/>
        </w:rPr>
        <w:t>SORIN MIHAI GRINDEANU</w:t>
      </w:r>
    </w:p>
    <w:p w14:paraId="7610B860" w14:textId="77777777" w:rsidR="002A43AE" w:rsidRPr="00F03601" w:rsidRDefault="002A43AE" w:rsidP="00773EB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7A7E420B" w14:textId="77777777" w:rsidR="002A43AE" w:rsidRPr="00F03601" w:rsidRDefault="002A43AE" w:rsidP="00773EB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58B893E9" w14:textId="77777777" w:rsidR="00394253" w:rsidRPr="00F03601" w:rsidRDefault="00394253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3C0F2B7C" w14:textId="77777777" w:rsidR="00394253" w:rsidRPr="00F03601" w:rsidRDefault="00394253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2D0405B8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0E5C3D3D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03A5F507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10B5B2EF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259E46CE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440F075B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0F9A0295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2261BD69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1AAC303A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5AC2D4B2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7F669045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1CB99E94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180562D1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21ACB79B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7A0C7A50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4BBD5A6E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3A43021B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37B49EF9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27439624" w14:textId="77777777" w:rsidR="003F48EF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72B88230" w14:textId="77777777" w:rsidR="00025993" w:rsidRDefault="00025993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35CDB00A" w14:textId="77777777" w:rsidR="00025993" w:rsidRPr="00F03601" w:rsidRDefault="00025993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66E3BB31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49913804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631EDCE6" w14:textId="77777777" w:rsidR="003F48EF" w:rsidRPr="00F03601" w:rsidRDefault="003F48EF" w:rsidP="00DC543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24"/>
          <w:lang w:val="ro-RO"/>
        </w:rPr>
      </w:pPr>
    </w:p>
    <w:p w14:paraId="60F644A5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lastRenderedPageBreak/>
        <w:t>SECRETAR DE STAT</w:t>
      </w:r>
    </w:p>
    <w:p w14:paraId="62B4684C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Ionuț - Cristian SĂVOIU</w:t>
      </w:r>
    </w:p>
    <w:p w14:paraId="57F71574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3CFEDA82" w14:textId="77777777" w:rsidR="00394253" w:rsidRPr="00B80F5A" w:rsidRDefault="0039425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8117F20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7246B68E" w14:textId="77777777" w:rsidR="002E4C29" w:rsidRPr="00B80F5A" w:rsidRDefault="002E4C29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DD64DD0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SECRETAR GENERAL</w:t>
      </w:r>
    </w:p>
    <w:p w14:paraId="4173F184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Mariana IONIŢĂ</w:t>
      </w:r>
    </w:p>
    <w:p w14:paraId="18051D56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743318E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07D0C8BD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FB1BE51" w14:textId="77777777" w:rsidR="00394253" w:rsidRPr="00B80F5A" w:rsidRDefault="0039425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5C6C75E3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SECRETAR GENERAL ADJUNCT</w:t>
      </w:r>
    </w:p>
    <w:p w14:paraId="47F365D3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Adrian </w:t>
      </w:r>
      <w:r w:rsidR="00AF5D12"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Daniel </w:t>
      </w: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G</w:t>
      </w:r>
      <w:r w:rsidR="00AF5D12" w:rsidRPr="00B80F5A">
        <w:rPr>
          <w:rFonts w:ascii="Times New Roman" w:eastAsia="SimSun" w:hAnsi="Times New Roman"/>
          <w:b/>
          <w:sz w:val="24"/>
          <w:szCs w:val="24"/>
          <w:lang w:val="ro-RO"/>
        </w:rPr>
        <w:t>Ă</w:t>
      </w: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VRUȚA</w:t>
      </w:r>
    </w:p>
    <w:p w14:paraId="5F9619C1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C66F39B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349C49C4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AC6B07A" w14:textId="77777777" w:rsidR="00394253" w:rsidRPr="00B80F5A" w:rsidRDefault="0039425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F9A045F" w14:textId="77777777" w:rsidR="002A43AE" w:rsidRPr="00B80F5A" w:rsidRDefault="00513268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DIRECŢIA GENERALĂ JURIDICĂ</w:t>
      </w:r>
    </w:p>
    <w:p w14:paraId="02A6B4FD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DIRECTOR</w:t>
      </w:r>
      <w:r w:rsidR="00513268"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 GENERAL</w:t>
      </w:r>
    </w:p>
    <w:p w14:paraId="507A06C8" w14:textId="77777777" w:rsidR="002A43AE" w:rsidRPr="00B80F5A" w:rsidRDefault="00513268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Marius TOADER</w:t>
      </w:r>
    </w:p>
    <w:p w14:paraId="7462FB53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145099BD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7326A16D" w14:textId="77777777" w:rsidR="002E4C29" w:rsidRPr="00B80F5A" w:rsidRDefault="002E4C29" w:rsidP="00DC5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C0BD486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60AAC0E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DIRECŢIA TRANSPORT FEROVIAR</w:t>
      </w:r>
    </w:p>
    <w:p w14:paraId="72778A0C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DIRECTOR</w:t>
      </w:r>
    </w:p>
    <w:p w14:paraId="6EF7DCF3" w14:textId="77777777" w:rsidR="002A43AE" w:rsidRPr="00B80F5A" w:rsidRDefault="00513268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Adela VLĂDUŢ</w:t>
      </w:r>
    </w:p>
    <w:p w14:paraId="35E45A60" w14:textId="77777777" w:rsidR="002A43AE" w:rsidRPr="00B80F5A" w:rsidRDefault="002A43A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46BF7B5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0D0AA4A3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C5AB86F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F627581" w14:textId="3BD0935F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AUTORITATEA DE SIGURANŢĂ FEROVIARĂ ROMÂNĂ </w:t>
      </w:r>
      <w:r w:rsidR="00B80F5A">
        <w:rPr>
          <w:rFonts w:ascii="Times New Roman" w:eastAsia="SimSun" w:hAnsi="Times New Roman"/>
          <w:b/>
          <w:sz w:val="24"/>
          <w:szCs w:val="24"/>
          <w:lang w:val="ro-RO"/>
        </w:rPr>
        <w:t>-</w:t>
      </w: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 ASFR</w:t>
      </w:r>
    </w:p>
    <w:p w14:paraId="2F42C762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DIRECTOR GENERAL</w:t>
      </w:r>
    </w:p>
    <w:p w14:paraId="2FE7B546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Petru BOGDAN</w:t>
      </w:r>
    </w:p>
    <w:p w14:paraId="6721FA85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D94B415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CCD5574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C543C74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669FE49D" w14:textId="4BB264A0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AUTORITATEA FEROVIARĂ ROMÂNĂ </w:t>
      </w:r>
      <w:r w:rsidR="00B80F5A">
        <w:rPr>
          <w:rFonts w:ascii="Times New Roman" w:eastAsia="SimSun" w:hAnsi="Times New Roman"/>
          <w:b/>
          <w:sz w:val="24"/>
          <w:szCs w:val="24"/>
          <w:lang w:val="ro-RO"/>
        </w:rPr>
        <w:t>-</w:t>
      </w: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 AFER</w:t>
      </w:r>
    </w:p>
    <w:p w14:paraId="1F1236E6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DIRECTOR GENERAL </w:t>
      </w:r>
    </w:p>
    <w:p w14:paraId="18D0E38F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Constantin ANDRONACHE</w:t>
      </w:r>
    </w:p>
    <w:p w14:paraId="20B69BCD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883B974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06E508A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731476DA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7320764A" w14:textId="15CB220C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AGENŢIA DE INVESTIGARE FEROVIARĂ ROMÂNĂ </w:t>
      </w:r>
      <w:r w:rsidR="00B80F5A">
        <w:rPr>
          <w:rFonts w:ascii="Times New Roman" w:eastAsia="SimSun" w:hAnsi="Times New Roman"/>
          <w:b/>
          <w:sz w:val="24"/>
          <w:szCs w:val="24"/>
          <w:lang w:val="ro-RO"/>
        </w:rPr>
        <w:t>-</w:t>
      </w: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 AGIFER</w:t>
      </w:r>
    </w:p>
    <w:p w14:paraId="3F66E0B4" w14:textId="77777777" w:rsidR="00AE63F3" w:rsidRPr="00B80F5A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DIRECTOR GENERAL</w:t>
      </w:r>
    </w:p>
    <w:p w14:paraId="68C741EA" w14:textId="77777777" w:rsidR="00AE63F3" w:rsidRDefault="00AE63F3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  <w:proofErr w:type="spellStart"/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>Laurenţiu</w:t>
      </w:r>
      <w:proofErr w:type="spellEnd"/>
      <w:r w:rsidRPr="00B80F5A">
        <w:rPr>
          <w:rFonts w:ascii="Times New Roman" w:eastAsia="SimSun" w:hAnsi="Times New Roman"/>
          <w:b/>
          <w:sz w:val="24"/>
          <w:szCs w:val="24"/>
          <w:lang w:val="ro-RO"/>
        </w:rPr>
        <w:t xml:space="preserve"> DUMITRU</w:t>
      </w:r>
    </w:p>
    <w:p w14:paraId="65867781" w14:textId="77777777" w:rsidR="00B80F5A" w:rsidRDefault="00B80F5A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72A37922" w14:textId="77777777" w:rsidR="00B80F5A" w:rsidRDefault="00B80F5A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44FEFB1D" w14:textId="77777777" w:rsidR="00B7755E" w:rsidRDefault="00B7755E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1B21A4AE" w14:textId="77777777" w:rsidR="00B80F5A" w:rsidRDefault="00B80F5A" w:rsidP="00DC5438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14:paraId="7A5D0BAD" w14:textId="77777777" w:rsidR="00EB1E8C" w:rsidRDefault="00EB1E8C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625BB80" w14:textId="15EB2E54" w:rsidR="00EC2977" w:rsidRPr="00B80F5A" w:rsidRDefault="00EC2977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lastRenderedPageBreak/>
        <w:t xml:space="preserve">ANEXA nr. </w:t>
      </w:r>
      <w:r w:rsidR="00C26ECC" w:rsidRPr="00B80F5A">
        <w:rPr>
          <w:rFonts w:ascii="Times New Roman" w:hAnsi="Times New Roman"/>
          <w:b/>
          <w:sz w:val="24"/>
          <w:szCs w:val="24"/>
          <w:lang w:val="ro-RO"/>
        </w:rPr>
        <w:t>1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14:paraId="7096C330" w14:textId="77777777" w:rsidR="002A43AE" w:rsidRPr="00B80F5A" w:rsidRDefault="00EC2977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la OMTI </w:t>
      </w:r>
      <w:r w:rsidR="002A43AE" w:rsidRPr="00B80F5A">
        <w:rPr>
          <w:rFonts w:ascii="Times New Roman" w:hAnsi="Times New Roman"/>
          <w:b/>
          <w:sz w:val="24"/>
          <w:szCs w:val="24"/>
          <w:lang w:val="ro-RO"/>
        </w:rPr>
        <w:t>Nr. _________ din ______________</w:t>
      </w:r>
    </w:p>
    <w:p w14:paraId="1E71176F" w14:textId="77777777" w:rsidR="00013A65" w:rsidRPr="00B80F5A" w:rsidRDefault="00013A65" w:rsidP="00DC5438">
      <w:pPr>
        <w:wordWrap w:val="0"/>
        <w:spacing w:after="0" w:line="240" w:lineRule="auto"/>
        <w:jc w:val="center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</w:p>
    <w:p w14:paraId="739CBAEA" w14:textId="77777777" w:rsidR="00C26ECC" w:rsidRPr="00B80F5A" w:rsidRDefault="00C26ECC" w:rsidP="00DC5438">
      <w:pPr>
        <w:wordWrap w:val="0"/>
        <w:spacing w:after="0" w:line="240" w:lineRule="auto"/>
        <w:jc w:val="center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Forma, modelul </w:t>
      </w:r>
      <w:proofErr w:type="spellStart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şi</w:t>
      </w:r>
      <w:proofErr w:type="spellEnd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conținutul</w:t>
      </w:r>
    </w:p>
    <w:p w14:paraId="5EBB88AF" w14:textId="77777777" w:rsidR="00EC2977" w:rsidRPr="00B80F5A" w:rsidRDefault="00623DF2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proofErr w:type="spellStart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l</w:t>
      </w:r>
      <w:r w:rsidR="00C26ECC"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egitimaţiei</w:t>
      </w:r>
      <w:proofErr w:type="spellEnd"/>
      <w:r w:rsidR="00C26ECC" w:rsidRPr="00B80F5A">
        <w:rPr>
          <w:rFonts w:ascii="Times New Roman" w:hAnsi="Times New Roman"/>
          <w:b/>
          <w:sz w:val="24"/>
          <w:szCs w:val="24"/>
          <w:lang w:val="ro-RO"/>
        </w:rPr>
        <w:t xml:space="preserve"> speciale pentru control, monitorizare </w:t>
      </w:r>
      <w:proofErr w:type="spellStart"/>
      <w:r w:rsidR="00C26ECC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C26ECC" w:rsidRPr="00B80F5A">
        <w:rPr>
          <w:rFonts w:ascii="Times New Roman" w:hAnsi="Times New Roman"/>
          <w:b/>
          <w:sz w:val="24"/>
          <w:szCs w:val="24"/>
          <w:lang w:val="ro-RO"/>
        </w:rPr>
        <w:t xml:space="preserve"> inspecție de stat</w:t>
      </w:r>
    </w:p>
    <w:p w14:paraId="5B778E25" w14:textId="77777777" w:rsidR="004B2D5A" w:rsidRPr="00B80F5A" w:rsidRDefault="004B2D5A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149502DA" w14:textId="77777777" w:rsidR="00B155DD" w:rsidRPr="00B80F5A" w:rsidRDefault="00B155DD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faţă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>]</w:t>
      </w:r>
    </w:p>
    <w:p w14:paraId="339B1DC4" w14:textId="77777777" w:rsidR="004B2D5A" w:rsidRPr="00B80F5A" w:rsidRDefault="00980919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446147" wp14:editId="425498B1">
                <wp:simplePos x="0" y="0"/>
                <wp:positionH relativeFrom="column">
                  <wp:posOffset>-100965</wp:posOffset>
                </wp:positionH>
                <wp:positionV relativeFrom="paragraph">
                  <wp:posOffset>142874</wp:posOffset>
                </wp:positionV>
                <wp:extent cx="6534150" cy="3705225"/>
                <wp:effectExtent l="0" t="0" r="19050" b="28575"/>
                <wp:wrapNone/>
                <wp:docPr id="5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705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76AB3E" w14:textId="77777777" w:rsidR="004B2D5A" w:rsidRDefault="004B2D5A" w:rsidP="004B2D5A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  <w:p w14:paraId="5A94642E" w14:textId="77777777" w:rsidR="004B2D5A" w:rsidRDefault="004B2D5A" w:rsidP="004B2D5A">
                            <w:pPr>
                              <w:ind w:left="4956" w:firstLine="708"/>
                              <w:jc w:val="center"/>
                            </w:pPr>
                            <w:r>
                              <w:t xml:space="preserve">                     </w:t>
                            </w:r>
                            <w:r w:rsidRPr="00843A00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123D8D8" wp14:editId="774289DE">
                                  <wp:extent cx="842645" cy="1026597"/>
                                  <wp:effectExtent l="0" t="0" r="0" b="2540"/>
                                  <wp:docPr id="9" name="I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029" cy="104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6147" id="Dreptunghi 51" o:spid="_x0000_s1026" style="position:absolute;left:0;text-align:left;margin-left:-7.95pt;margin-top:11.25pt;width:514.5pt;height:29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3oawIAAPsEAAAOAAAAZHJzL2Uyb0RvYy54bWysVEtv2zAMvg/YfxB0X+2kSdsZdYqgRYYB&#10;RRugHXpmZCkWoNckJXb260fJbps+TsNyUEiR4uPjR19e9VqRPfdBWlPTyUlJCTfMNtJsa/rrcfXt&#10;gpIQwTSgrOE1PfBArxZfv1x2ruJT21rVcE8wiAlV52raxuiqogis5RrCiXXcoFFYryGi6rdF46HD&#10;6FoV07I8KzrrG+ct4yHg7c1gpIscXwjO4r0QgUeiaoq1xXz6fG7SWSwuodp6cK1kYxnwD1VokAaT&#10;voS6gQhk5+WHUFoyb4MV8YRZXVghJOO5B+xmUr7r5qEFx3MvCE5wLzCF/xeW3e0f3NojDJ0LVUAx&#10;ddELr9M/1kf6DNbhBSzeR8Lw8mx+OpvMEVOGttPzcj6dzhOcxetz50P8wa0mSaipx2lkkGB/G+Lg&#10;+uySsgWrZLOSSmXlEK6VJ3vAweG8G9tRoiBEvKzpKv/GbG+eKUM65OH0vEyVATJKKIgoatfUNJgt&#10;JaC2SFUWfa7lzevwIekjtnuUuMy/zxKnRm4gtEPFOWpyg0rLiAxXUtf04vi1MsnKM0dHOF5HkKTY&#10;b/pxLhvbHNaeeDvwNzi2kpjvFvFYg0fCYrO4hPEeD6EsImBHiZLW+j+f3Sd/5BFaKelwARCd3zvw&#10;HLv9aZBh3yezWdqYrMzm51NU/LFlc2wxO31tcVQTXHfHspj8o3oWhbf6CXd1mbKiCQzD3MMcRuU6&#10;DouJ2874cpndcEscxFvz4FgKniBLSD/2T+DdyKuIM7qzz8sC1Tt6Db7ppbHLXbRCZu4liAdckbNJ&#10;wQ3L7B2/BmmFj/Xs9frNWvwFAAD//wMAUEsDBBQABgAIAAAAIQDLfd/A3wAAAAsBAAAPAAAAZHJz&#10;L2Rvd25yZXYueG1sTI9BS8QwEIXvgv8hjOBtN2lli1ubLiIIIniwq56zzdiUbSalSbtxf73Zkx6H&#10;9/HeN9Uu2oEtOPnekYRsLYAhtU731En42D+v7oH5oEirwRFK+EEPu/r6qlKldid6x6UJHUsl5Esl&#10;wYQwlpz71qBVfu1GpJR9u8mqkM6p43pSp1RuB54LUXCrekoLRo34ZLA9NrOV8OrP89Jq/xZNNC/b&#10;zy9xbugo5e1NfHwAFjCGPxgu+kkd6uR0cDNpzwYJq2yzTaiEPN8AuwAiu8uAHSQUohDA64r//6H+&#10;BQAA//8DAFBLAQItABQABgAIAAAAIQC2gziS/gAAAOEBAAATAAAAAAAAAAAAAAAAAAAAAABbQ29u&#10;dGVudF9UeXBlc10ueG1sUEsBAi0AFAAGAAgAAAAhADj9If/WAAAAlAEAAAsAAAAAAAAAAAAAAAAA&#10;LwEAAF9yZWxzLy5yZWxzUEsBAi0AFAAGAAgAAAAhAHoGLehrAgAA+wQAAA4AAAAAAAAAAAAAAAAA&#10;LgIAAGRycy9lMm9Eb2MueG1sUEsBAi0AFAAGAAgAAAAhAMt938DfAAAACwEAAA8AAAAAAAAAAAAA&#10;AAAAxQQAAGRycy9kb3ducmV2LnhtbFBLBQYAAAAABAAEAPMAAADRBQAAAAA=&#10;" fillcolor="window" strokecolor="windowText" strokeweight="1pt">
                <v:textbox>
                  <w:txbxContent>
                    <w:p w14:paraId="6376AB3E" w14:textId="77777777" w:rsidR="004B2D5A" w:rsidRDefault="004B2D5A" w:rsidP="004B2D5A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</w:t>
                      </w:r>
                    </w:p>
                    <w:p w14:paraId="5A94642E" w14:textId="77777777" w:rsidR="004B2D5A" w:rsidRDefault="004B2D5A" w:rsidP="004B2D5A">
                      <w:pPr>
                        <w:ind w:left="4956" w:firstLine="708"/>
                        <w:jc w:val="center"/>
                      </w:pPr>
                      <w:r>
                        <w:t xml:space="preserve">                     </w:t>
                      </w:r>
                      <w:r w:rsidRPr="00843A00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123D8D8" wp14:editId="774289DE">
                            <wp:extent cx="842645" cy="1026597"/>
                            <wp:effectExtent l="0" t="0" r="0" b="2540"/>
                            <wp:docPr id="9" name="I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029" cy="1046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72851C" wp14:editId="3E694F99">
                <wp:simplePos x="0" y="0"/>
                <wp:positionH relativeFrom="column">
                  <wp:posOffset>-186690</wp:posOffset>
                </wp:positionH>
                <wp:positionV relativeFrom="paragraph">
                  <wp:posOffset>85724</wp:posOffset>
                </wp:positionV>
                <wp:extent cx="6686550" cy="3819525"/>
                <wp:effectExtent l="0" t="0" r="19050" b="28575"/>
                <wp:wrapNone/>
                <wp:docPr id="5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9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43FAD" id="Dreptunghi 52" o:spid="_x0000_s1026" style="position:absolute;margin-left:-14.7pt;margin-top:6.75pt;width:526.5pt;height:30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CtfgIAABkFAAAOAAAAZHJzL2Uyb0RvYy54bWysVE1v2zAMvQ/YfxB0X51kTZoadYqgQYYB&#10;RVugHXpWZTkWoK9JSpzs1+9Jdtv04zTMB5kUKVJ8fNTF5V4rshM+SGsqOj4ZUSIMt7U0m4r+elh/&#10;m1MSIjM1U9aIih5EoJeLr18uOleKiW2tqoUnCGJC2bmKtjG6sigCb4Vm4cQ6YWBsrNcsQvWbovas&#10;Q3StisloNCs662vnLRchYHfVG+kix28aweNt0wQRiaoo7hbz6vP6lNZiccHKjWeulXy4BvuHW2gm&#10;DZK+hFqxyMjWyw+htOTeBtvEE251YZtGcpFrQDXj0btq7lvmRK4F4AT3AlP4f2H5ze7OE1lXdDqh&#10;xDCNHq28cHFrNq0k2ARCnQslHO/dnR+0ADGVu2+8Tn8UQvYZ1cMLqmIfCcfmbDafTacAn8P2fT4+&#10;n06mKWrxetz5EH8Iq0kSKurRtowm212H2Ls+u6RswSpZr6VSWTmEK+XJjqHDIEZtO0oUCxGbFV3n&#10;b8j25pgypANhJ2ejdDMG6jWKRYjaAYxgNpQwtQGnefT5Lm9Ohw9JH1DuUeJR/j5LnApZsdD2N85R&#10;kxsrtYwYBSV1RefHp5VJVpHJPMCRGtK3IElPtj6gid727A6OryWSXAOEO+ZBZ1SIEY23WBplUbYd&#10;JEpa6/98tp/8wTJYKekwHoDk95Z5gRJ/GvDvfHx6muYpK6fTswkUf2x5OraYrb6y6M8Yj4HjWUz+&#10;UT2Ljbf6EZO8TFlhYoYjdw/+oFzFfmzxFnCxXGY3zJBj8drcO56CJ5wSvA/7R+bdQKaIxtzY51Fi&#10;5TtO9b7ppLHLbbSNzIR7xRVETQrmL1N2eCvSgB/r2ev1RVv8BQAA//8DAFBLAwQUAAYACAAAACEA&#10;arRsAuAAAAALAQAADwAAAGRycy9kb3ducmV2LnhtbEyPy2rDMBBF94X+g5hCd4kUpzGNazmUQqEU&#10;uqj7WCvW1DKxRsaSHTVfX2XVLId7uPdMuYu2ZzOOvnMkYbUUwJAapztqJXx+PC/ugfmgSKveEUr4&#10;RQ+76vqqVIV2R3rHuQ4tSyXkCyXBhDAUnPvGoFV+6QaklP240aqQzrHlelTHVG57ngmRc6s6SgtG&#10;DfhksDnUk5Xw6k/T3Gj/Fk00L9uvb3Gq6SDl7U18fAAWMIZ/GM76SR2q5LR3E2nPegmLbHuX0BSs&#10;N8DOgMjWObC9hHy1EcCrkl/+UP0BAAD//wMAUEsBAi0AFAAGAAgAAAAhALaDOJL+AAAA4QEAABMA&#10;AAAAAAAAAAAAAAAAAAAAAFtDb250ZW50X1R5cGVzXS54bWxQSwECLQAUAAYACAAAACEAOP0h/9YA&#10;AACUAQAACwAAAAAAAAAAAAAAAAAvAQAAX3JlbHMvLnJlbHNQSwECLQAUAAYACAAAACEAPn5grX4C&#10;AAAZBQAADgAAAAAAAAAAAAAAAAAuAgAAZHJzL2Uyb0RvYy54bWxQSwECLQAUAAYACAAAACEAarRs&#10;AuAAAAALAQAADwAAAAAAAAAAAAAAAADYBAAAZHJzL2Rvd25yZXYueG1sUEsFBgAAAAAEAAQA8wAA&#10;AOUFAAAAAA==&#10;" fillcolor="window" strokecolor="windowText" strokeweight="1pt"/>
            </w:pict>
          </mc:Fallback>
        </mc:AlternateContent>
      </w:r>
    </w:p>
    <w:p w14:paraId="60D1C75C" w14:textId="77777777" w:rsidR="00A867EA" w:rsidRPr="00B80F5A" w:rsidRDefault="000D0FDA" w:rsidP="00A867E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o-RO"/>
        </w:rPr>
      </w:pPr>
      <w:r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1F84E9" wp14:editId="793AC0CC">
                <wp:simplePos x="0" y="0"/>
                <wp:positionH relativeFrom="column">
                  <wp:posOffset>518160</wp:posOffset>
                </wp:positionH>
                <wp:positionV relativeFrom="paragraph">
                  <wp:posOffset>22225</wp:posOffset>
                </wp:positionV>
                <wp:extent cx="4578350" cy="641350"/>
                <wp:effectExtent l="0" t="0" r="12700" b="25400"/>
                <wp:wrapNone/>
                <wp:docPr id="56" name="Dreptungh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0" cy="6413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54F6C" id="Dreptunghi 56" o:spid="_x0000_s1026" style="position:absolute;margin-left:40.8pt;margin-top:1.75pt;width:360.5pt;height:5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G2XJwMAAFwGAAAOAAAAZHJzL2Uyb0RvYy54bWysVV1v2zoMfR+w/yDo&#10;PY2duU1q1B2yZL0YUGzFuqHPiizHAvR1JaVJN+y/70h22u4DGDDMDwolUhR5eMhcvD5oRe6FD9Ka&#10;hpYnBSXCcNtKs23o509XkwUlITLTMmWNaOiDCPT15csXF3tXi5ntrWqFJ3BiQr13De1jdPV0Gngv&#10;NAsn1gkDZWe9ZhFbv522nu3hXavprCjOpnvrW+ctFyHgdD0o6WX233WCxw9dF0QkqqGILebV53WT&#10;1unlBau3nrle8jEM9hdRaCYNHn10tWaRkZ2Xv7jSknsbbBdPuNVT23WSi5wDsimLn7K57ZkTOReA&#10;E9wjTOHfueXv7288kW1DT88oMUyjRmsvXNyZbS8JDoHQ3oUahrfuxo+7ADGle+i8Tr9IhBwyqg+P&#10;qIpDJByH1el88eoU4HPozqoyyXAzfbrtfIj/CatJEhrqUbUMJru/DnEwPZqkxzZKuiupFGkdAIZj&#10;b+OdjH2GCyTMd5PRCBjK/WdaDaVYW77TwsSBW14oFkHs0EsX8Ewt9EYAKv+uLZEOeB0Bl/PSDPEi&#10;YwScQky55/J/nS2WRXE+ezNZnRarSVXM306W59V8Mi/ezquiWpSrcvUtRVxW9S6Ia8uZWjt55GJZ&#10;/RL8byk0dsXAosxGcs8y5wf8EFCG/Bgi0E8IpViD5x+BOOwgRy8i75PYAeHxHMaPivFiwj9ZKUP2&#10;gHw2L1KBGTq4A2YQtQNQwWwpYWqL0cCjz3UJVsn2eDs8hJXyQ6Ro6tbuKVEsRBw29Cp/I1V+uJbI&#10;sGahHy5mVTJjtZYR00RJ3dBFkb7xtjJJK/I8GCmVOD2wOEkb2z6gD0CkTKjg+JXEI9eI5YZ5TARk&#10;hykXP2DplEXKdpQo6a3/8rvzZI/iQUvJHhMGcPy/Y14gxXcGLXxeVhXcxrxBk8wSk59rNs81ZqdX&#10;FgUF8RBdFpN9VEex81bfYRgu06tQMcPx9gD8uFlF7KHCOOViucwyxpBj8drcOn5snQTvp8Md825s&#10;yAjWvLfHacTqn/pysE0IG7vcRdvJ3LRPuIJ5aYMRljk4jts0I5/vs9XTn8Ll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vJytzeAAAACAEAAA8AAABkcnMvZG93bnJldi54bWxM&#10;j0FLw0AQhe+C/2EZwZvdbWtKSLMpIop4EVoL4m2bnSah2dmQ3bZJfr3jSY+P9/Hmm3wzuFZcsA+N&#10;Jw3zmQKBVHrbUKVh//n6kIII0ZA1rSfUMGKATXF7k5vM+itt8bKLleARCpnRUMfYZVKGskZnwsx3&#10;SNwdfe9M5NhX0vbmyuOulQulVtKZhvhCbTp8rrE87c5Ow7T/+p7cNNhtMoxv78clfbyMpPX93fC0&#10;BhFxiH8w/OqzOhTsdPBnskG0GtL5ikkNywQE16lacD4wpx4TkEUu/z9Q/AAAAP//AwBQSwMECgAA&#10;AAAAAAAhAG9ODdxM8gAATPIAABQAAABkcnMvbWVkaWEvaW1hZ2UxLnBuZ4lQTkcNChoKAAAADUlI&#10;RFIAAAOWAAAAgwgGAAABgf+0XQAAAAFzUkdCAK7OHOkAAAAEZ0FNQQAAsY8L/GEFAAAACXBIWXMA&#10;ACHVAAAh1QEEnLSdAADx4UlEQVR4XuxdB3RVxdq9offeO9KlqYgFERVEBEFQUERUkF4S0juhl1BC&#10;DSX0kkIIIQRICOkhhRBCEkJC7733Xtz/7LkZvOYHn773UB/MXmvWufec6TPf7Plm5nzHgH8DT578&#10;Ip3GPwt/uDHHz4yC7/o05M37E4o2HoU6b0+Aoaw1ouIPIWvfhRxfGn8n/mVj/vLLLwiPO4CEHUeR&#10;mHYCg+zWIV9FGxw7ewOGOi7I3H8WjT6ZhrFTQ3NCaPxd+N3G/OXJY/QatArf9l0GQ5MxOHvpJtr/&#10;uAQFSwxGieqOqNjIDflLWqJcFVucPncD0YkHckJq/B343cb0E8OqocFIjJ0WBudpW7Ej7biURvf5&#10;0ShQ21kMs5aY5hmNkxdvodkb41BMDL2dey/MCa3xV+O5jXn33gNUqWmPgpXt0PpLT3TqMR8/DfOB&#10;WVV7xIoh13nqFnT+fjFK1nLC3qOXUKCCFTyXJ+CtNlNEaD05+jvw3Mb8doQvDI1HY8SYYDhNDoWh&#10;ij2u3biL5N2n5Ex2tEc4Ll27gwcPH8HQfCwKl+wvpNgNhqZjEZ96IicWjb8Sz23MkNj9sjHpWnWd&#10;B0NDN2yM2S9mtDthO3YjLMZtxuZt+7Hv2CXpJyz56FP/jb+YmxPLr3jy5Il0CvzNyRXd48ePnz5X&#10;/02v6hmdAp8pRz8K6reKi6AfQt2jU+F4VXGr3+qZek6oq3quoMIQvDKM6W/13DQ8wf/KKX8qTVM/&#10;/K2cemZ6n1DX5zbmopWJWOyXAsPro1BEDLUGoY4sC9qF6Uu2wc49FGMEb/pvyUJk0mHZgIm7TiBv&#10;8REwlLFEX/uAnFiAy5cvy8QnTpyIR48eyXvLli2TV4UZM2bI66hRo+SVYMYV7t+/j/nz5yM2Njbn&#10;DnDo0CF5HT9+PLy8vPDw4UPEx8dLFx4ejtTUVDg5OUk/SUlJePDggfx97969pxVDuLi4yOudO3dk&#10;vvg8KytL3qMfxnXz5k35f9euXbh7964sE8F4GG79+vXyP58RzKuqYOLq1au4cMGovi1YsEBe9+zZ&#10;I6+nTp2SVwWG8/DwwOjRo3PuAFOmkLqM+Zk8eTIWLlyIadOmyTITp0+fltfnNubG6F8ls2Wn2aJR&#10;R2PQ6A1I33MK23Ydx88uQQjYmoUzF25KP9FCbVH+G3SYnRMLsHr1atlIy5cvl41KMFOLFy+Wv01h&#10;2pgK7AD79u2TBdi2bdvTAhw5ckRe2Zgs+NKlS+Hv74/o6Gh5nw3ChqFLTk6W91JSUrBly5anjcmr&#10;s7OzfMYGnzVrlmz0a9euyXvE1q1b5ZWNwedsMHYuIiMjA0uWLHnamExLYc6cOTm/gOvXr/8mHOvh&#10;7Nmz8veZM2fklfmhY+OuWbPmaZzE1KlT5fXKlSvYvHmz7LwbN258Khwqjuc25o9issOhte2XczFh&#10;boRszGgx8QkIzcSuzFP4evBqVKo1DIdOXJZqS5GSg1GviWjMhiMRFL4vJxaNvxLPbcxLV27jnQ4z&#10;8frb40RDuuGdT6ZKtcTBPeTXXnT2Ogw1xWz2xBV0+G4RDELvbNJiQk4MGn81ntuYxObIvbIB85S0&#10;gPnoYISJCZCh3kicv3QLblO3wlDBBisDUlGvzVTYu6xHrODNDzoYhwSNvx6/25hiJEeH7vPhOUcM&#10;s2L4HDM3CoOt16BBK3fkqWKHDt8vQmrWaRQsa4k8jUYhda+RBzT+HvyLxuTs6hesXLMTgYIrA0N2&#10;4413J2Fz3EHkK2aOvua+iNl+RHDmaKzy35ETQuPvwr9sTIVuPb0wbX4szMpby8V225GBMJSzRtz2&#10;o5gp7mv8/fjDjanwREx8bt66j1u3jdNsjX8O/nRjGvUz42xW45+FP9SYbDw391BUEdxYvfFomNUf&#10;iUJFh2C4pT+++HZRji+Nvxv/sjHbf7MAhmLDpRrCBfXwbQdgqGyH2UvipF5ZVvx+/c1xOHDkYk4I&#10;jb8Lv9uYH7b3QL7XnNHuizkoLGavhlIj8Np7E1GgkhWqCik9cfY6fh6yGsUqWMNQcDBOnv91GUzj&#10;r8dzG/PuvYcwVLRB6Yq2KFB4AMpVd0D56o54s6snVm5Ig0EMtSNs18JQcgQMtRzx1Q9L0K0311s1&#10;l/5deG5jxuw4iqq1HeC1MgH1m46WKz+jpm7FjKXxcvLDXZTAiGwYyovht7ItRo/fhC+H+aJnvxU5&#10;MWj81XhuY+YtLobVstboae6LPCUs5L1FAakwmP0kG7O6aMxbtx+gY7/lWOGfijWhmXLHZHPUXulX&#10;46/HMxvz/OVbUvLYOAXIh+J6XPCjX0gm3KaHovSb4/GzwzrcufsQ5arZwSCGYEMjo/98Ve1zYjHC&#10;VIXhlpPa5+NVbYmp33TKDx3Dmm6b8R6h/OZ+rqB+m8an/hOmcSvH/6bx8arCEab3FdRz06vpbxWv&#10;aRjCNC3lCOWfTsVl6sc0HGGaHvHMxgxLOCi3teJ3HcMbPGUgGinr8EWsC8/CxIWxGDF+MyZ5xcn9&#10;zLJV7I0NWcu4EWwobSmvCtyjTEtLk7+5pxkZGSk3jo8dOyb3ItUms8og9yW54Tty5Eh4enpiwoRf&#10;d2HOnz+f8wtP9ygV1MY19/lYYIKbtidPnpT3xo4dK++NGzcOrq6u8Pb2lv8J071H7mtyr9HBweHp&#10;hvKqVavkNTQ0FMHBwTh69Kj8rza/FZhfX19fZGZmyj1Ge3t7uY/JPcgDBw7IPdZbt25h0qRJ0n9M&#10;TIy8sow+Pj5P91ZVXRCqsdQmOsH6YRm576niIJ7ZmEdPXZX7l2zEwmICxGtSxknMWJEoZqw3YDll&#10;C0ZMDEFAWBYKVxDPazg+lcy8onFzg5uo3FResWKFrFiCDcNCcEOZO+umjcmKYGOyAdj4ChcvXnza&#10;UDt2/LoWrAp87tw5eV27dq287ty5UzYmoTaZufHMxnR0dJT/ifT09Kfxbt++HfPmzZONyfQI5o9g&#10;OZh/7vITDKPCEWxMdliCHYGNSYSEhMgw7AQsE/NJpzog64ENuXLlyqfxMb88NaHKxs15tTHPDsIN&#10;e9ad6emL53JmnuIWcvhkw+YpaYnEtJMICtuNm3fui+se3Lv/SDTwKdGYNkLn3Ia03Sdlo67bYjwO&#10;8SqA0vZPwnMbc9f+8/jq58UY4RaEtz+YjI+/X4xjZ67htlBZ2HvmLYtDww+mIJ9o8ObvjZENn7eh&#10;Gzr2+P+HuTT+Gjy3Mc9fuglDKQscPn0V+QoNFurJGJQQQ27hmg5C9IVqIvTMHqKB67zuDENNR7T/&#10;ci7adDQezNL4e/DcxiRatnHB+FmRGCs48ochq2GoIxpONOi0xdtQvsFIFKrvIpf0XN23yNPtkYnG&#10;Q1Yafw9+tzGJt1q5iYayQt68fVC3oZjsCAnlEh6v+YoNgfW4TahV3xUr/LbnhND4u/AvG5O4ces+&#10;Fq6IR5mqI/D+F7NR/s1xMBQ3R8cuM/B1L68cXxp/N/5QY5qCa7bXrt/Fg4e/6kIa/wz86cb8I+Bs&#10;Nz7lOCxGbcRg1yBMFaqLH88QRWRj4dqdsBcc3G2wN2YtTcKde8aDvBoaGr/ivyKYFMT1oXvgsSAK&#10;3/ddhnzlrDDeMxqG2s5IzzyNUuWHyPV4Q20nxO48BpdxAchfzUGerW7X0wulazhisxDaz3saX8PQ&#10;0HjV8R8J5sMH99Gp6wwMGOGLFh9Pk4JYtJw1Fvsmwy9kjxTEdz+djorVrLEhKltubbftMhXJe07L&#10;97GrveaMxm/ao8mbY7D74HkUF3PkfAUGIybxALYlH8Hjx7/uB2hovEr4twVzwfIkLFuTgubtPLBk&#10;TbLcLmnXfiaafDhFriYULGWBNp3mIC3zFPyDM2Bu74+ug1dh+uxIRG8/gkmeMShacpg8l5IkWLRo&#10;BRvMWhgnBXbKkgQULDwQI2zX/GZLQkPjVcGfFkwKSud+K9H4nQmI23EUH37rhRqt3FGungusJobg&#10;sy9nolefpTDUc5Xvnxjqu0nBnbokDmcv3jQe/hJCrFz+8tbI2HcWJcqZY0v0PnzSZY4Ml6/MYDR6&#10;czRC4vbi7HnjW8saGq8K/rRgzvfeid5CXzSrbI9dWWekoFWoboXGLUYa7Vk0GoXlgWk5TPcLQhIO&#10;wW9TBrbG7pP3xnlGoUxDNxmX8kO2LFhqBIZZrcHZa3dgJn5LoeZBB/Fs3qI4zZwarxT+pGD+ghVB&#10;6UY2VKxHARK65GbBdrRJwhf8iI3iv3/YHqzfmo3jF25ga+IhRAi9MTL5MLZnnEJsyjHcvvsAWYfO&#10;45th3nL6W7SSHb7ki/TcMTVh1S7dF6BH/5UyXg2NVwF/SjDjdx3H8nWpQliEAL4mhKe6oxScumIq&#10;W7GWk1GQajrhjJiyRu84Ig/YOrqH4fN+K9C61yJ89qMXDp+4gpqNXBEcs18I5kNkH76Ams3HGMM2&#10;csNJWruo42IUeDJnM/GsjBU6Dlmdk4vfgucNN2zYkPMP0kAOwWN+ytAQzyGqU1c85qaO4fG8Ja88&#10;vsezjzwKR7syDOvm5iavPEpHuzD8zbOi9M/zjrQPQ8M8/M+zorQ1w9880sdrXFzc0zOaCjzmx7Ol&#10;PFJIo0D0xzzcvn37qREkgr+VPZiEhARpK4dg3vmfmDt37lOjRjx6yDhnz54t64O2bPbu3Svj4HHA&#10;GzduyLDMN9OlzRnmg2XicUBeeWaVZ02ZF+aLdccr7dzwqCKPAB4/flze43FDXi9duoSIiAiZB4Jh&#10;WI80mMS0eIyQ8fEoY1hY2G9OvvFoIeuIcTBvtJGjjiASrF8ec2Q6PA+rzrXSD/PO+3Z2djLvNMxE&#10;uzw8/si6YvsqqLO1BG3vME+0y8MrjzTyHO7BgwdlfGxH2uVh/fA/z9AyPf6ePn26vKrzskw3KChI&#10;npvlb/YFXhk365R+6XiellcafmLbsF8RbDuekSXYP5XdH4U/JZh872T52p1GwaQgcstDCFS9NlPk&#10;iqsULjH9TM0+i3DBkBTOGh9Pk2+JVf1oKralHkdpIXD1W4xFxPbDWLEhHZ6+ySidEw+nwcdOXTMK&#10;fdPRyFvaMkcwLfHFcwSTZ0pZUTxXy0PK7u7u8j47pTq7ys7DyqExJjaiOkTNhlDIzs5+GpYVbGpY&#10;imd4Gd/hw4dlPHzGzqLi4XlXZaiJVrkINrrpYW0FHvY2PbjNjrNo0SLZIQg2PAWL54UJlo/gWWN2&#10;bj4j2GFU/imYbFx1ntbUqhc7ADsH/asD5RQKBdND1RRMdh5C1R0FhAa5VH4IniVmPXDgoeUygoLB&#10;AUyB1svYJkyLHf1ZhroYN88tMy5T41UEwzGvBA+GExQOll/VKwcItgsHGzqeKVYHyAkKIg/aM/8E&#10;02EcasBknZlaRmNbmNYB41KDhTrT/axy0I+ynkawTpkWoYhCGeAKCDBarWNbmQqmsq6m8Kd1zCCa&#10;BGow0ihIdHwxTDBbcIS4n6MXklnHLYhBP7cNGDsvBltj9uHr/ovgPnsr1ofuxgDXIHmmOjAiSwpt&#10;Ib6/K+IqXN4G3/ZZjrymU2XhOnWdh67f/X+rbCw8G4ZXVhrBKx0ri88I5UeBv03DKr/Kj+l/5U85&#10;03Cmv9VzBf5m5avnCsybumcaXv1W5VB5UGVRUL9N/ZrGqaDuKf/PSktdTePPHZf6r36bPle/1XNC&#10;/f+98ASfkyWeVR6C91U8pvER/J37vkqH/9Xv3HGrK6HC5/7Pq/pN8Kp+KzAM2/ZZYU3/q3DqP/Nj&#10;+luF4VXFpfCnBdN1Qhg6fDUHvmKampJxAp92no0mgg0LlRgkt0UomOn7zqL11/ORJq57D55HxTfG&#10;iAwYM7Ut9Rje+XKOGC0foWT1obh+6x7KVrGDoZg5Rk0IQfGagnmFYJYWeivDtmg9AUtXJuLhk99m&#10;XEPjZcafFkyiWQcP1GrkLN/tk6xWzR6zVybBfnIoevdfitbtpxtfBasrmK+CNU5dvCWFUrkf+680&#10;mopuIqap5Sxx8PgVGAz95WtlBQv3x3cDvTFz1XbkqWKPrWLKe+DIpZyUNTReDfxbgimkC4Pt/DBj&#10;YSyKV7JB885zYGg+DjXqOeKz7gvQYeBKMT21Rne+LXbyMuYvTcBnX/HwwWSMsFuLiPiDWBmUhuLl&#10;rPHd4FUoUcsRuw9eyNEtx2D63AjkyfstRk/ZhIf69I/GK4h/TzBz8OTJA7RpPxodvvaEoRJNtwv2&#10;LG+NsZM3Y4Rgz5nLEuC1KkEI21hUr+WEnbtPGXXSSrZI338O8TuPo9NPi5GvrJUIOworAtOQp/Ag&#10;abd/mmcUnuSad2tovCr4jwTTFFZ2a7Bu4y60/mgi8gh9sfH7E7H3wDkpqIaS5vCYF473P52GgRbc&#10;sxwrV1p3Hzgvt0byFRqEzVuz0fqTSTh/9Vcz9Roaryr+a4JpikdPfsHo6RFo3GYqxk7cjFWbdiNJ&#10;sOXO7DOITDmGRSsS0bbXInTowrO0v10m1tDQeEGCaQou9tCAhXL8r6Gh8Xy8EKGk+bw5y7fjm+G+&#10;cJkejkXrdmF9RDZ8QjIx2SsOfR0DMdA5CPGCOTU0NH6L/6pQ7j14AV//vBwxiYcwmJ9HLToUxUoN&#10;R7MPp8JQ3xXvdpqDqtw+yTMQtZqOxtpNGXAcvwluE/hJNcGgmkU1NP47Qvno0RN83XcpNmzZg5Ll&#10;rdDu6/ko23ICGrw7ETaOq9Hik+ly+6NJOw+UrzQI66L2yb3NfEIwi5WxQJ8BqzBtTji8A3bmxKih&#10;8eriPxJK6ofnzt3EpJnhaPjGGHTqvQTfjfBD4xZjUIjnWiva4ti5q3CeHibfNLFwXY/YlKOo+84E&#10;uZVSuJINdtDUyPuTkSf/QMQkH0H7L2ZqvVPjlca/LZQ8x7d73zmEx+5H/oKD8amYttIC6YbwbBQu&#10;OwQ1Ppomtz246lql5hC0+XIuEoUO2bKdO8rWsIeh4SjsO34ZqSKO19+biC69F6NwdUcMtvLHB5+M&#10;wb07t3JS0tB4tfBvCSWZjN/eW78lE4Yiw9Dws5lITD8pmZFH6nwCd8HcMQB5643EZ997yTOvearZ&#10;oXDJofLAgcXoYMxcHI8qb4zFpm0HsDPrtDwHO395At78fBb6mPuibaeJTMmYoIbGK4R/SyjJkq5j&#10;g5G/0BB5Eid/GXP5GaHkDCGYdV3kVLVEOStMnR+DiMQjmDYjAp0HrYSFQwACNqYjdfdptBJ6ZsGq&#10;9pjltwNFSo2A7/o0FBX6aL4K1viw02ws9UvB+Bnheiqr8crhTwslX0fpO9wPHb9dINjNGYYaDti4&#10;VUxZSw3H6KlbYCg9QhrNGmHrL19gNqtggfKvO8N7YwYmzIuWAst3NSuKqW6qEOIy5S1R7s1xeLv1&#10;WHkUL3X3KVRqNBKGKrYi3ixcvW58901D41XBnxbKy9fvYu0WfvnJGifPXBPCI/TD6g4Y4hKEitVt&#10;kHXwIvJX4LnWMVIAm34yETO9onHo5BV8I6alhmZC+OQ7lHyzxAW9+y1D2889sNg/Rb4kTYt4hoYj&#10;5X5mw3cnot03xpeKNTReFfwpoeRU8ifrALRoPQUb4w4IxnPGlKXxSE4T09Zyltix54yYxtqihBDS&#10;eb7JqPf2ROQV+qTt2A1CO/wFjwXL8iOMeSvbwS9kN6xdAuVWSddei1D3dTcUEkJcXoRNzzqDdz+e&#10;gnyVbRCZdAjXbv76Jr2GxsuOPyWU3OBfTHMhgs0GW/vjzVaT5beh4sWU0855HYoIfTBvWSu5PEMB&#10;5rVw0f7o1H22/P9EOENpK6l7yufCyc/aCtYMjdyLCjVHoFOXWb8xsPXzMG84jQ+T6WtovAr4U0J5&#10;+vwN+Aelyc/y83Ws+uK6ZM1O5Cs4GEv9dsh3I2lEix+fefjoMc5duokiVe3lpxAogLSUbsjbXxrU&#10;WhSwE3fuP8QD4Y8mJ/OXt4KNYNTUPadRuKHbU6EsIoT8806zc3KgofHy408JZb+RwWj/pfErw09d&#10;szHyC/yFygk9Ugjltxa+OHDsEh4JAYzYfgQ7s0+Lae1phCUeQui2g9h96CICt2bDNzQTG2P24/5D&#10;IZTlrKX+GbvjqPGVL1opUPHXckLUjiNygUlD41XAnxLKtn2XoWh1+98KpWC1tVF7jV+IFv+rNRiJ&#10;Y6evyqnuloRD+NliJWxGB2DxqiRMWRKPSQtjUUVMewMj9iJk2wGkZAo9lIs+TUaj7TcLUaxqzovT&#10;yjVwk3ug2Uf+v+U4ggxsCjUt5raNEmTlR91/1nPT+6aOftRvPlf/VVhec/82jU8hd9zKr2lcCrnD&#10;qatpnCqcaby5/dIp5E5LPVeOYVR8yu+z4uYz5c/0PqHuqTSeFd4U6r7yZ+pHpUOo+6b++EzFTaj/&#10;pnGY/iaUfxWPaRj1W6XJ67N+E7njMXXPCkennisovyoO07z+KaHsNsJPTDWNXy2VnyugRYE6LtLw&#10;lRQsIUQtu81DD2vjd0OiBPN1G7QazTvPRR/Hdfjocw+sC8lEy6/nS6HcGL0fp8SUWNrwEWG5TVKv&#10;rYdRGGs6GZ2IN0Tom+GJh3Ny8VvQ7KACzRPSFCTTprlJZZKRn2gneF/ZbqVpwiNHjsjftKlKvzQD&#10;yQqiqUBeaS6SZhKVXU/64bf1acJw8eLF0uwhK5a/CYaheUnGSfOQvCrwE+t8zvvKn/rWP00t0qYq&#10;QVuqykwhQVuiqvFon5VXZdqRNnH5n35o/1WZQaRtWaZB05w0uUjQVCQtqtEkIuuIeWcY2sJlmkyD&#10;9cD4+JtmEfnb0tJShlNmLVlHypYq4+KVYFyhoaEy3eDgYJken9GsJ8OrNlBgmek3Kirqab5UXATr&#10;lPkglH1VOpaNV+af7UM7tPxPc5OMj+YxFWh6lPVLsC4YhjZ0aQuYflVb0O7sli1b5Of8WYdsc9qf&#10;5T2CJi/ph+Y8WR6GYV9QdUobsbzSHi/bWZkYZf9iWJaDJihpR5Z1xPwqk5b8nbuv/Cmh/NF5vdT/&#10;8pa1lP/z0KSHEKQoITDS9KQQprKV7eC9KUNaSecU1d0zCj/YBwh9cRPcZkVgxuokzPVJlnZjt4jp&#10;7LL1u4xCKFyBirZSYPl7dXA6VkmreaPgF7gLoUKAnwUKHw31EmxYVgyhBI0IDAyU9jxZCUqI2TBs&#10;VFbGmDFjpDFiBXYq+iXYgRlG/d+9e7dsaBobZmfmfWUPlZWvGoS2Yp8F0/uJiYnSLik7DzsCQfuv&#10;prZHaZ9VCaayncrGVfZnCfpnOVgXNK5sahiZdk7ZmdiBmIafn99TQ88cCExt1LLOFKKjo+XV2tpo&#10;GZ+CQdDAsopf2TwlZs6c+bS+CWW0mJ2Y19z1sXLlyqc2ZVmHpnERaqAjaCuX4RkPB1WCdmfZfqos&#10;FEpCxUO/tN3L8hO0u6oMbCsou7oEhYVxcuBjnBQoJZRsb/739fV9KuSmYLuo9uOgzTYgaEf43Llz&#10;8jeFkvGy3xBq4CRy182fEsqvJFPaSKbMRwvnZMrXnLGH5j1yhLJUJTukZJ2Cz+YM+IdlwXlSCEZO&#10;24qwhIN4s/Mc5KvrgmDBfFzFvf/gkRC89KdCWaGGA+q3m2H8TxOUOQagN0VkY6uYCucGK5ijFA3+&#10;sqNyJGTlEqZCSaFl5XC0ZuUQSigJxjNx4kQ56hLPEkrFZBRKNoLqpP+pUDL/is0IsjKN+LI8BDsC&#10;88VObmotnhbdVTiymLJwTivr7BgKtGxOlqcAsJOZCvPvCSWZkqClcnZUZcX8eUJJa+2mQqmMMFNY&#10;mG8yVG5wRkCr5/9KKNnJaZCa5aRha0IJ5f79xsGadUHh5QyI4GyGhq7VgEYwDtVuhKlQsm7Y7kro&#10;cwslmZNtwVlCbvyeUCrD0mRGWsxX+K8J5QffL5FH45QQSSd0yo3xB40W1cX/EpVskLZXMMnOYwiO&#10;2Ycxk0PhuTAKdtPC0Wnoaoz1isPPruuxOCAVA0YHIyhyn1GghftEsGSJ/xf/SCSknUCmEPzcYGXT&#10;jD07Ca1ssxOoSmUH45SC95Sg0sq3shiupq+Mg52TwqasmHP6ynAEhVJ1ZE4ZWemsaNVI9KemTOx4&#10;nMYRqgEoPKYwbQBOX5VpfdWhVLoqvLIezkZXZvHJAPTHhiVMmZX3ae2cozLLr/JONuY9WpDnlJFg&#10;uTl9VVCWvznb4ABHWFlZySuFjtM7NX0llCCxjKwTDigEP+GgmFaxEwdDVb8En7NMtAr/r4RSDRyM&#10;V/ljXkwFRDElB0gKrLK+zr7BslPgCGUln8gtlCwz+5OyWs+BmuAz5pGObUB/LJMaADiwKsZmnat2&#10;URbSCZafYWilnVf6UYPFfySUX1v54+MOs34jNHnquOIHoTcWIHOK/8XFFPTC5VtycSZ9/3msXLMD&#10;h49fxmiPEAy2XYPXWozDtGUJ6O2wDosEW66nNfYclo3ZfgQGTomps6o0ajshPv04HuWMKqZgodRo&#10;w4LSKUHklc/p+FtB+VeVrPyq+4TpfxWejn5VOIL3+Jz3yRLqvorTNB7CNF+E6XPln37Uf5W2uqfC&#10;MYy6nztOgveYH95X4O/c+VbxKKi4lD/TuE2f0an/yhH096x6MA3PK8Hf1I35n89Nn5mGy/1Mxa3y&#10;QZj6V7/pcj8zjUfdV//5W8Wn/KswvJqC91jOZ4UlcodT/+mfv+lXPc+dD+JPCWVa1jmsCtgphIhC&#10;MwoFhQAlbj+IoqWGwGNhrBSu4hVtcOTUVWyOO4BazezkfuXkpdvgLfTC7buO4+bt+xg1IwKbIrOw&#10;KXY/gvlVLxEubzlrjJ0Rhv2HL8DaZT3ycIulphMKlbVGpy9n5eRA42WCYhqN3+JPCSUFzG9DOlq2&#10;mYywqH1YvzULBsNPiEo5hkkeW5GvjCXKiuknz7l+3W8FdmedxndWflgr9Es1EhSt44yT565jS9IR&#10;dPl5OVL52pYQ8gARb77iFkZbskJAzZ0CcfXmPXzd2ws9hxincBoarwL+lFAS3X5YggZNXPFGmwlS&#10;GJf4paAo9ckqtkjecxplmoxCfjGFbfDeJHkwwGFskBRI5UjZX/ZZIr9Dwk8dFKvugFafeuDt98dg&#10;o2DONz+f+XTqWlQ8i995VH4xWkPjVcGfFsojJ6/Kkzl9B66AWWlzeaKn/jsT5epokVKDcZifuss5&#10;3cM3SD743EOE+lUo7z/IOcHDvcnX3fDJ5zPQ48fFcJgWhhGO6xCReAj5K9ii64CVqNZ0NFp+Os2Y&#10;sIbGK4I/LZT8qtbn38zDB+09pEA2/2AKvupt/Erzxi17YCg6HD7r09CdX27ma1gNRmKch3E/6sz5&#10;G8hXUQhkPReUrGSLKCHcdRu4wmtNivwWZvHy1ti28zjeeG88ajdyQHTyERwTg4CGxquEPy2UxEMx&#10;LZ0+eysMpcwRm37CaAZETDV37T8v9zH72fiLaak9VgelITz+ECzt16Lhx1PR4avZWLBkG46eEDpn&#10;7yXIX9wclVpNxjd9l6J6XWfjKqy4N3pmOGYsisW3fRaLUeC3K18aGi87/i2h5HR0V/Y5xKYcQcGi&#10;gxG8JVO++VG4sh0MlW2x/8QlaR6kaespqCSYMo8QVE/v7ahKoRNsyGlqnjKW6NF3oXgmprqN3LAm&#10;OB1FSw6R096OPebj/bYj5atfGhqvGv5NoTTuzSzxTUaWEEazQoPlGViuog5xCsTwcRthVnCQfEvE&#10;rPQwecCAX9wqVcn4Nee3BDsuCtiFho3tsS48S54MKlXbEf0sfPHltwvRpIUDHj3UH/zReDXxbwul&#10;QlBIBpatTkJVoSdWfGcCwuIOwMsnGRsjs7Ez85S0Ule8rBXefc8JqzbkvItZwRoBW/eg6dvjceX6&#10;HZhx4UcwLL8Q/dYHztJCgYbGq4r/WCiJG7fv44O207BuYzry5RuILwesxAddZ8N5TJAUQie3IHzY&#10;aSaCtuyGoZhgTjGN9V6fjpb8+Kxg2Xad5yJoczr6DFmWE6OGxquL/4pQKizzSUGX770Qse0QOned&#10;i5JVhI5Z1ByuYzeiYF1XeSCgZYeZ0k5P6WrWcJ8dKcIkon3nWbh45XZOLBoarzb+q0KpcOjoZXTr&#10;sRCf9FqMhUvjEZZ8BClZp7E98wy8Q/ZgknsI6gi90mrsJjx4+OvZSw0NjRcklKbg0bxbdx7g+o27&#10;uHnrHu7ceyh0Rr2uqqHxPLxwoXxR4Dcwz56/gcPHr2CLmC7PXJYI+2lbMWTMRvR1CcLPwg0ZEwyH&#10;qWHwEM/CE47goPB75vxNGfZX6AFCQ0NDQ+P38Y8ny18Elx07fR0LVibj634r8eMIPyz2SZbHbTdH&#10;7cPC5QkY6hiIj7/xwhttpqJZK3c0eXcSmrw3CU3fnoA3Pp6Gtt95YcTIQCxZmYSQ6L0i7AHMFeG+&#10;GbQKnXovxZwlSTh87Arkt2s1NDQ0NDRy4Z9FlvJ9EuDi5dsYPzMCPw3zxqLViVgbnIERDuvQoJEr&#10;ChQbCjN+xaSCDT77eTmWrUlB0JYsrFiXKt/QtBkZJI8jmL3mLD+8xzc8fTbsgt+mTLz3xRwYajsK&#10;5yzf3uTr1A1fd4G1UyACNmZg/rJt6NlnGVzGh+DkmeuaPDU0NDQ0JP4xZElisnYOwsDh3ohKOAhr&#10;1yCUKjMceQU5viY0xIpvT8SqDRnYFL0P+UqYw/DGWOQra4ll3tth67oO1Rs5o7HQKs2qOcjDuIaq&#10;9vhuuC9WBe+GwfA9nMauw5rNmcjP0/P8Lp9wZpWtMWtlgjQaVIgHdAUBlyprBRu3YITH7kPfAUvw&#10;05DVuHXvUQ6Ra/LU0NDQeBXxt5GlskqQtf88OnSZjRV+OzB1diSK8aOzdI3c8GW/ldgsyHHmkngU&#10;LDUCFWs7ITb1OIrxC10kPEGIXw5chfVR+1BMkF2+6o4o2Xws8ouwhip28AtMg42rH1avT8FgOx8Y&#10;aDWBdmtJphVtYO6yDn5h2YhKPoy6Dd1QoaErIgRRz1mZhFK1nFCivDWme0Zhlf8OtO/sjpSMU3j0&#10;8P5vrJhpaGhoaLz8+MvJkgT58OEDnL96B207TkXc9sP4ps9SGAoPRcv2M3D+4g1YuKyHochwGJoL&#10;Uqs/EvmKm2NDRBZmLIyDq3souvZfabQ8UtsZ3/VdLE/2RcbsR3zKMSSln0CDDyajp/VapOw5gyVr&#10;U1Gq3DAERWTDc/E2QbQuMJj1xfQFMZgt/hcs3h87951Ds+ajMWdFAkZP3wpDwSHIV8kWDlNC8fmP&#10;Im9m/dBbkHJa1im88+FI7N53QRDmr2ZANTQ0NDRebvylZPno0UPcuHkT3w/1wfxVSXAYuwl5Cw5G&#10;h16LMHj0RhhKWgjtbwQ+bueBtH1n8HHH2VJ7lLbyhOZXTGh681ckyQM9hmLDkUc8K13VDi3aTISF&#10;zRrM9tqGRUKb9Fq3SzjjdZYgxRH269CirQdKlhshtFZLtPxgImYtjkerr+bDUNwCyzakY8/RS/hp&#10;2GoYxPPS1RywYk0K5izZhtcFiVZ+3x1FaI+vwGA4TdyM+cvj8X2/Zbh376Fgf/2KtoaGhsbLjr+Q&#10;LH/Brqyz6NJ7ESKSj6A09wjruKJKa3c0EYS0UWiOU+dFI19J7keOh6HEcAy29Ye7ICyz6g5G47El&#10;R+Cjz2cjNGov0jJPY5JHOFp/NA15K9vDLM9gGIoKsjX0Qo9BS9Gtr5f4/aMgQ0GQghC5J/lRu+mY&#10;MisCGXtOIzh8L9rwLexCw/DmF7PxdhdPqcHOW7Udi3ySUYD5yDFo20BouAlCY41LPY4yr4k813JA&#10;YsYJfNRxMmKf8zFNDQ0NDY2XBy+cLNVSZdCWPbBwCYLnigQUKD4c1VtMwNuCrPJxWVSSkh2q1HHG&#10;2k27ERi0C74+SdgQvQ8Vqtvg3Q8mIyLuIOYtjkN1kmZ5o/Fnuff4mjPaf7sQmdlnMXlmKJavT8WQ&#10;8ZswfGII5gjttYg60KO+7kXzlwwr4qjZaBQWLIlDeNwBvNN6MvIXHwqfjRmYMD0MxUsNQ6cus5Eu&#10;4v3qu8XSZCaXhBlHwZpOKCA04GVrd2KEsz8WrEzEE70kq6GhofHS4sWTpXDrQvdisN1aeK5OQqGC&#10;AzB5YRzGCg2vfB1HFBKE1eHreTh2+ioqVxPExmVXQUaG/EPw0afTcejEFbz/iQcMZS2NpEdD7fy8&#10;JT9lwldAGo5C3qq22JpwEBcu30b63rM4ePyyTHvf4YuowldF6rn+Spa081VahC0jHEm3oSBfEVc7&#10;oV0ePXsNb78/EXkLDkG1NtNQjPmgY7qlLUX+7DF60iZcv3kHDu5bkDfPz5jnswNWgjBnr0jSe5ga&#10;GhoaLyleOFkmpJ9CL+sA+AmNzUxoYxVrOclvejVsIQhIkKOZ0CqLNRuDvPkHYYJHOIa4rEfBwgOw&#10;MWY/LEcGwiznc0HVBGFFJx7G/Yf8Jq7xVZNDxy6jzZdzBbEOgqtHJN5s5YBho9bLdElcpC73BbGS&#10;DPMIDbOf9Rpp4kvh0eMn2JV1BrVbjJefLzKUs4TN6CD4b8lEwRLD0GOYD5b6bkdS6nEs805Gg5aC&#10;SEnSdQT5kkQbj0F+QeLL16WiY7/liEo8khOzhoaGhsbLhBdKlnfuPkBncx/4hu6RS5dyGZNLriUs&#10;MNRqDc5dvIn1oZmwGRuM5D1nYOm6DtXq2iAp+xzeau1uJKQGrnit+ThcucmPjxg1t8eC5M5fviWN&#10;yqZkn0XRmvb4uMssDHZdL21cSqIU7tHjx4JEw6VWWLbpaPklW4a9cu0OHj0yftifYD5f/2gqDHVd&#10;pLbasu10xGWcRPlKw+E4JggeS7aheHVbmHHZV2jCT7VUOlGmqoLIN8QcQK2Pp+Pm7V/JWENDQ0Pj&#10;5cALJUuvgF2wGL8ZA50CYahga9wvNCUaLo9WtEU+LotWskWZhqOwPf0kPvpshvzQrCTWctboPtxH&#10;xnfg2CUER+2TGuHKDRly2fXuvQdYFZCKHwYswc7sM4JAH+PufaPtV+4jpu09i/5DliFy2wFJkJcE&#10;US5etwu3BEGGxh9E9uGL8tWTb4d5y7RkmiLtz7p6IinjFIoITfKt9jPQiORdz7hn+VtnXBoeMXYj&#10;Bo3eCCv3MJm2hoaGhsbLgxdElkKre/QQX1n6yS+p1yOhSJebaJQTzyrbYfLCWEyaHg6zUiMEaeU8&#10;a+CGWs3H4vSFGzh86go2xR6QS7Brt+zBksBdSEw7IV8R2RiVjYzsU9iaeEhqd1WbjsU7X81H695L&#10;8OGPS9G4rQeafD4La0S4oIi90ph6iCDQfYKAsw6eRzUaMhBkLdMUhGkmtNEpc6Mw1jMKhqq5Dgnl&#10;doL0a4ky7D96CW07ewoSv5lTDxoaGhoaLwNemGa5+8B5fDpgBbw3Zkit8Zkko1yDkahcx1l+zL3B&#10;WxMEaZlocOJZvbcn4PL1O5jnlyINqJMs/UIyEZVyFLMXx6JY6REo22wMigjSyl/JBlbjNuHt7vPl&#10;Kyb8/NAtQZ6TPaPRqOMsecJ2fQ5Zcu/00InL2CW0zwq1aBXIJE/1XdFMpHvm0k1U5/JrzknYZzoS&#10;aTkbhCUcxLvfL5GvmfxRPHnyBNHR0bh69WrOnV9x584dhIWF4cED49IuLQcdOnQIc+fOxbJly3D4&#10;8K+vrSQkJCArKyvnnxH0v2fPHsybNw9bt27F3bt3pQsODsbs2bNlujdu3JB+Hz58iO3btyMwMBBr&#10;167FqlWrpN/Q0FB5j2GY5syZM+VvuoULF+LUqVPYu3cvlixZgvnz52Pjxo3w9/fHunXrZJzXr1+X&#10;ccyYMUPGu3r1aul3//79chn8/v37SE9Px6xZs7B06VIcOHBA5offFGd5mMamTZtw5coV3L59W+aF&#10;eWd5+f9ZOHv2rMyrygv9e3t7yzyvXLlS5ufy5cvYsGGDTDcgIECWl2FYntxgPuPj42WecyMlJQWx&#10;sbGyrhXYpseOHZPlZH5V2967dw+RkZEICgqCn58ffHyMKyZ8HhcXBw8PD/j6+mLFihWyLhiH2iog&#10;+J91sXnzZlku+omKipJ1rHDmzBlZz2yn9evXyzKxzs+fPy+fMw6mzbrhc6bJfPA/64j3jhw5Ak9P&#10;T1n37D9sC9X3Fi1aJOuLdXzz5k0kJydj6tSpMg7mffHixfKeqg/mjfVDPyw7+xufsd7mzJmDNWvW&#10;yDo3LSfBtmUbs41Y5uXLl8v4mTf2K+WHfYftyzpjvpi/bdu2yTw/DxcuXJD9k+3AeHfs2CHTZz5Y&#10;B8wX+56SOwX6Yf9kGVk3Bw8efFpO9i3+Ny0H+3ZmZqbsY6wD5unSpUuIiYmR9cF2Yr0z7ywHn7Pu&#10;KN/MF8tDmaJ/VWZTsE0Znv3NFIyH9csysv8xfvZ39mHV9rzHeqMf1jHTYdnOnTsn24TPGJb5oGww&#10;PMExiX1u+vTpsg+ePHlSlpn1wPg51nBcUfnllXWgxhA6xkfHsEoeeJ/ywrIzP3SsZ9ZLeHg4pk2b&#10;JvOt+rHKB/OZlJQk24r9c8GCBbJtmB77AsvHcYxgvVCG2b5M/8SJEzLvLBvrmu3EPvesuiZeGFlG&#10;bD+M3o7rsNhnu7S5KkmltjPqfTgFi3x2oOWXnjCQoKhV1nTE61/MRmLqMRTnqx6my7UiTNNPpmPv&#10;kYsIjT+AYEF29+4/hF+o0BAjsyUx7T50AS4TN8Bm5FpkHr6IjTH78L1dALoN84b7sm340TkQXc19&#10;0azDLAQJAg0M34vbdx5g9urtsJwcikyhWVaiVllfaJcqXaFpFhEkv2vPaTTvwrw6GfNVxwXNRTzz&#10;ViWhaTuPX+8LTXRdcDp62axFmNB+/yg4eLDxJkyYIDuqAgWAA9aYMWOkcCuwwdlB2IlNG5UddNy4&#10;cdI/BxRToWXnSUtLy/kH7Ny5E+PHj5edi6BfDkju7u64deuWvMe4mZYSRAoDO/SoUaOeDhAEn3NQ&#10;4MDNdAjGx/C80u3evRsjR46UAyxBoWJeKSwE42P5KSyMS4FxU4g5gChw0KFfJTTPgmnZWUb6N41D&#10;5T8xMVHWgyJI1iH9knBMwYFz8uTJmDRp0v+b1FC4Jk6ciNGjR8tyqfpiHiiAvKfAwZ4kpuIwLSvr&#10;gnVLwSc4iDg6Osr2YFmZPgk1NzgQubi4PCVeps/BxdXVVZIz88FBmXkkufG5qh/GzbDPqhv2SfYz&#10;DkqmIPmynhSYhrW19dN879u3T8aZnZ0t/xMkCAcHBzkYq7TZp1km5tUUfL5lyxY5GJtOAgjmzcvL&#10;S5bt4sWL0i8HQvZb9k3+pzzxuWm9m4Lpsu/xucqLqifGz8kC8/U8MD0O4pRNU7BtGS/7yPHjx5/G&#10;zfpmPR49elT+Jzg429vbP50Y0q+SZfYNEiknRATrjm3HOjEF25JkQLni5EClR+zatUuOA0reWC5T&#10;WSZIwKZ9n8/Uc04mKQeKIEk4U6ZMedpvOb44OzvLPJnGyfQ4+VLjDyfRlAvT/qVw+vRpKVem9cS6&#10;ZzpsD4LPeF/1cU7mTctJZYFtZTpucgxiH2G/Zbk5SScxsvwE65n3OCFQfZ1gfbDMzNfz8MLIksuh&#10;vR0DsHh1kvEVDRKQIMV3v5yLjZF70aXfShhobCCHLBt3noNtO48KsrT/LVkKra1sNXtkCk2V2iT3&#10;LLkPGb79EFYJrbXzUG84TQnFtKXbEC00zYqt3PGDfYCYaTzCKkFeY+ZGwWVmBOasSES2INzAiGws&#10;CtiJBf475AGh0+evYeTsSJSs7vjbdHPIMpVk2dWELEVeP+m1COvDsvBxj4XGMjwlywx8b+OPLTH/&#10;XwN5Hjgwk/g4CLGxKBxsWM7QIiIi/t8g+TyypF92cs62OUOiEKnBmx3IlFxykyXBjsPOyM5NoTfV&#10;Wgk+fxZZEoosKeQkXZIE4yLYuUmW7OwUIgoU805BUh2f8bHs/y2yNMWzyFKBZDl27FipETBfbAPT&#10;gY6gRkvh4iDMfHMQNy0/65gDJQWcQunk5CTrgO3EGXNGRkaOTyNING5ubrKuTMugyJL5ZJ6Zlhp0&#10;GIaDn+mAq8AZNf2yfhkf64wERKLl4MYBmfVqOqAoPIssFf4MWdrY2Mj+x8GVmjvjYz4U/gxZkgRJ&#10;ONRangWWiXXMwY5xKbLkhIDkyoGd+cvdRxUYhvmkBqLiUZoHw/y7ZMnJCsvN/sL8sL1IWs+SP6bP&#10;9mEY9hXWKcMRiiypGbHPUcMiKZnKOvsWw5JEKEckLk5SVN0yTUWY7N8qH6bITZam4DjCcHzGcYCy&#10;zTZU+FdkyTDMI8vNsUSV7ffAeHKTpcKfJUuOnexfnESwnkzj+0eSZWrWGbT9eYUkrD+yDFu1/kjs&#10;O3oR9ZqPlUT19Nnro1Gysg2SM0/LPcEVQWnw2bwb/luyJHkuXLsTQeFZ8BX3+ImuhWtSYD5hMzoN&#10;Xo2GnWahzU/LUFNopm37LsNXQrvcmngYC4Qf+t8kNNDN2w5ic9wBFCKhm5JlfVc0eXM8zl25jZrN&#10;/sgyrLVchm353WJp6eePgB2EAyoJgKDQcKDglR2VwsLOx4ZV+D2yDAkJedqZOHBwhqUE5vfIkvkw&#10;7STUQtnJTZcd2bH+FVmyoxKMj/lkXuiUZkmBY8flUgs7tNJi6Z+DM0netGMrv6b5yE2WjJ/hTYXI&#10;FP+KLFkPjIv1xbrmQKjKx/wxfRIeSZQDEgdCLmUxTUKRpQLrgu1F4aZfLmMqqDpmXrn0Rw1IzdZz&#10;a5am4HIR24Pxsl5NQTJjOiQJgvlSmiV/cyBh+RnWtL8Qv0eWJD0ORKqNCOab2ozpKgXbiJoly6MG&#10;cQ54pgPYHyVL5peOgybL+6yBnO2v+jPjUmRJ0uF/LtWxTZ81OSBUH6RfthX7ISc5TPc/JUvTtiPp&#10;sz9T/tivWF6F3Jol01V9TpElZZmghsl+oeqOjqsOnJCyX7BfsuxsY5aZ5WDaatJJQuHkjARnin9F&#10;loyP4w/7LDVbTl4YN8G42W94z7RPMS+UY5aB+aTcM232TRVWgf+pHSvw//PIkv6YHvNlGg9lK/eE&#10;jmMQ+yjjYD/luMP+zfwQ/0iyvHv/ETr1WSG0xWOoQYs5v3dAhnuFglCnLk2A07hN0n7r0wM+4lnx&#10;ijZISDuJY2euYcDoYOzKPoMhYzcJcjoEz+WJ6DVoFbKOXcJw5wC89fl0rAlKgU9QKt7rMR89h67G&#10;p995oavQQLtb+QkiOwaXWZFCsxSEsTAWJ8/ewHqh6RbiUrEiSx7wEXkYMy0cExdtgxkNGZjuZ+Z2&#10;9VxRo9Eo7D12Ea3azcCZi79dPnoW2Ojs7FyLp2BwoKGWwIHYVIg4ELNTc7mPnYadnoMDG1xpf9Q4&#10;KPTsKKYzQIIkwPuKXCjs7LzUIDlQcTBkXtSeAQcb7nGRIFQHI6gB8zk7PwdGtV9IP8wvlxcpVOzw&#10;FF6SOeOmP8bJTsv0rl27JsNwCYblYqdlmdjhOVOlJsn8cZDg1VSYGR/3lJh3xs96Y30xXtO8KlAw&#10;+IwDFgczznyVsLEeGJbloaCo8nAiwYGaAwG1D9a/qTBSADmrZlhqpBxoOSiyLUwFmfFT2zHVLBmG&#10;+VZ1rCYr9EttiHVEPxxYc5eHZeH+DQcCEhnLzn1o1jUHX+WfAyXzRLJkOzFu9iOuTnAwoH/WA+Pj&#10;4M7ys05zDxLsjyQm9iuWg+E4QJvuozJuDkSsD9aTIgT2azXxoFbAeJgfxsE+zLipJTA/9Me+R0f/&#10;BONnOahVsbzsI6wf9gcOwGovkfEwfpInJ4aKQHllvjmQpqamSn8KlBXKA+NiX6VTfZJ1wD7O9me8&#10;inAU6IdtzvbmoM7frEfWCQmOfYxalKofgm3DMij5IwFxYsv6YD8w1brYTux/lCPWBSdQjItxUC7o&#10;GIbyT2JSYP9U8sf+Rjni5JV1yv7EsUPVAeNjmux/lAu1j6zyzLpgWCXnbGOCbUh5ZfosCwmRMsK6&#10;ZB1SXulM+yLBtmJdsn3o2DeZNsvCfqjAcYtxUbapCZsSKePj+MNwrEv2C5aN/V9N5tR4ynbhmKpW&#10;rph/9k22DzVNbg9wMsTJjqpf1gfbjvXBfsY2fRZeGFkSzrOjYOW+BT9YrYEh9/IqHV/TqGiNjt96&#10;YrDzepSrboXk3afRovUUudwp/eSQZXzaCZw8dx3LhWYZIDTJjbEH8ZPFcgx1WoNUoXUu9UnC3EUx&#10;0vj51riDCI8/iNXrdyFSEGrmgXM4fPIqWnXwgN2o9Vi1KRN+oZnyoM/hk1cQFLlPkKXJqy01HNH6&#10;sxnYvucMipYdCstxwWjXZTbMaOidFn944EeVoYmYBFS2w7BRGzB8Yij6jdyQU3oNDY1/KrhaQYJ5&#10;3sCooZEbL5Qsb96+jw9+WCLIaC8KVrFHQUGO+QUR0SjBN98vRkj4XoRE78c3fRfAY2kczJ3Wol4T&#10;F6TsPYNGtKpDc3aCkEpWssGO3UKzPH0VGyKzERyzDykZJ9G9/3JME+R4+YbQEjak4oOv5uDmLX5v&#10;kksqT3BD/G7XdSY85kfi7JU7GGS9Bg1ajJaHg6YLjTRWaL0Hj1+SpvKKkyypzdZxQdP3JyNpz2mp&#10;EVduORHdh3ujfcdZmLM8CQcOX4RPQCradZyDlp1m442unqhS2wmhgpRrtXLHlau/3ePR0ND454Er&#10;LqbLcBoa/wovlCyJdVv3oZf1WixfuxP5C/bFpqi9WLBqG8zyfINFq5ORKojRdaQf4lKOYsrCWGlO&#10;rkhVO7nvJz+ZJf7XfXMcrt26C/d50ShQyRaN3p2Ei1eNy2Yp6SeRt0hfjHDwxf0Hv+6TmboVa1NQ&#10;osJABEfskTaAaISgDY2jF7dA5x4LpGm9uoIg+YmwH4auQljSERQrMxi9BBlnCzJt/cVsabBdapLU&#10;LAXZ1xYkumDNDuQtPBCLfZPRpf8KBIX+9tUNDQ0NDY2XAy+cLB8/eYIJnnFwHheMyQtiYVZoiPy6&#10;yJHT19C++wJp/SYP9ygr2UlN0kz8L1xNaJ/5BqPH917y5Ovrb4yFodBQofmJK/c+RfjmH05Bb1t/&#10;1Hl3AiKEVgdBg88iSuX4CkiddyejccsJqMgDRK+5GMlPLgXboGVrd2QdvoAvvvZEqfLD5aGfbr3m&#10;yG9YVm4+Bs34qkv9kShcV5BmjnUhszIjMMkzBo7j1sN+Ejeff12r19DQ0NB4efDCyVJhKl/hmLQJ&#10;U+ZFoVJte/S09EMeGiTnwRlBVh27z8f+Y5cwYVIIPm41HtPnRsInJBPFywxF5688kZxxEq6jg1GK&#10;RCUP3AjS5ClV7h/WcEKX7rNx+RqXQH9LklyK7f3zEhSobp+zxygc7btWtkWZ6g4YPX4TkoV2+vmX&#10;M1Gw2GAUFVpsvY+morkgVb91qdiRdQbjZm8VWugQGCpYYty0UASGZSF/0YGYuXgbRk8OgtvkzXj4&#10;+LenvTQ0NDQ0Xh78RWRp1LgCN2Xgu77z5f5ekQpWkvDyCdJaGpiG6YvjYCgsCImaXrOxQgMdhqUr&#10;EuEu7ptxn1MQW8HCA/HtD4sRl3wEETH7Mdw2AI0FuUmbriVHIF/B/njj/THwCUjB3IUxaPSmm7g3&#10;QH6OK6/w0/itcTC3X4uo2AOITjyEb4Tmmr/QAOSvYo9Zq5Nx9tJNfPDRNKMRBZEH5o+Hetp3novk&#10;1GPYuecM2n05G6XLDZcfsO707TQs8uaxZFk8DQ0NDY2XFH+ZZqlw/vwNfNR+GkIis/GzhTfMBEFa&#10;jApGWNw+FCtvIb9bWa/xSERvP4wpc6IlmfLQTbk3xuLCldtwnh4OA23H1nZB3jKW8nuVHQXpecyL&#10;wcbwbGyO3IcoQWRb4w8hVBDqxq3Z8lmn3otR5TVHmBU3l9/DfL2dB1J2n0GUSKdwZUGONOpeZgTc&#10;poTALzgdRXlPfWFEXEu0GI88JYejr7k31oftxked3HHmMvdNNVNqaGhovOz4y8mSS6OPHz3EZkFk&#10;rT91k3uSH3Wcibz5+6P5F3PQz2YtarWajDzlhbZIsmoyBhWq2SI4/iCspmyR70gaBEmWr+uIuB1H&#10;cfX6XUz22oZC3IMUGui7X3pizsokzFgaj/pt+NktQYK1nfDOZ7OQsPMY7tx7gFkL4lBCaI9mRQYj&#10;69AF9Oy7HIZqOa+21B+JSnWdEbn9iNBgD+N1apolhqO9iJcfom7c0gGLfJLx5JdfP/GloaGhofFy&#10;4y8ny6cQRMMDMYtWJ+LDT0cjJukQzO3WogA/9kyC42scDUYKUrPGzj1n0aSFEzxXxmPgkFWwcw3E&#10;7OWxGDM7Ej9Z+8tDQnL5tqo9LNyC0c8+AP5he9D5+0Uw1Mp5X7ORG/IIglwXloWO38xG3wGLkbLn&#10;NPoMXIqMA+fx+lvjn1rpydd8LEo1dEPBokNhab8O0UkH8e6HrpjqGSn1SE2SGhoaGq8W/j6yzIE8&#10;iCOu+45eRut20+Hs5o84odV912cZSlSyERrdLExetA1VGthhVWCqNHpevOwgdOkzH6s3ZcpXSaR5&#10;vDouqC5I7vi5G/Bbn4YtkXtx/Ow1lOR+p/wOpdBSG45C+RoOSN9/Hh+0m4I8Imzh0iMw1iMcU0Qa&#10;eYoNR8HyVvhh4EokCK3V3sUfzVqMQkLKsZyTrpokNTQ0NF5F/O1kmRv8eHNE7AF06OaJHwYswyah&#10;Ia5csxPdf1iGClWsYFZoMJp+NBWeS+PhviAWReu6yFdJmrSegox9Z2E9bgPylLNE8eq28A7cgbSs&#10;M2jUarIkU376q2SL8bCdGiZfESkhNNIKtZzQvfcS+KzbhbDIbPz08xJ80tEDgZv3yPc2NTQ0NDQ0&#10;/nFkaQpqnVdv3MOGkD3o/MMSvPOBO/oM80Zo9H4kp59AUGgmpsyIwNcDV6DBh1NQsbaDIFQ7lBfE&#10;WL62E8pXthX3HFGvtTu+7rdC+A3Hxq1ZSNl9EuHxh9DfwhctPxiPD7p4wm9dGi5cvqWXWDU0NDQ0&#10;/h/+0WT5PNy7/xj7jl5CRNxBzF0Yi59t1uJDQaZNu87Dm53moOXns9Cywyy82XEOXu8yF+/29EIv&#10;cz9Mmx2J0Mi92HPgAm7e+u2HXTU0NDQ0NJ6H/0my1NDQ0NDQ+CvxUpAll06f0D15huMBIr20qqGh&#10;oaHxH+B/kiwfCxKkabsTZ65jV9ZZrAhKx9i50RgxIQQD3Dagj0sQ+o/cAIsJmzFG3F+1IR1p2edw&#10;/Mw1Ge7xY02eGhoaGhp/HP8zZEmD7PxQs++GDIybHYPelmvwg40/rCeGYJxnNOZ4J2PlxgwEhGVh&#10;fUQ2/MV1WXAGZq1KwqjZkTAfsxHfWvih+1AfjJweAW9BsKdEfCbf69XQ0NDQ0Hgm/vFkeev2AySl&#10;nsJQh0B81W8FHCeFYFPkXmyJO4iA4HSMmRqGrweuQosOs9GslTuaCtfk3UloKlwz4d7uNAffDl2N&#10;iTPCsX5TBsK2HcT6LVnSeEHHXovxs9VaxCUdld/e1NDQ0NDQeBb+sWR5+84DBGzeg74j1qC/lR9W&#10;+qcgdvthTJoejo86zEL+KnbIk/dn5CvQD+Wr26Hh+5Px2jsTjdZ/6rmirPj9/mczUaP5OJStaguz&#10;PP1gKDIc+as54rMv5mLK3CjE7ziKxT7b8cOQ1ejdfzV8AzPkKdmni7R6r1NDQ0NDQ+CfRZaCnGgI&#10;IDL+MPpa+MJuzAahBWZi4ZJtaCc0xBJlh6NAGSv5ia7STUZjzJxI+AalI3BrNtYKLTNpz2mUrmYn&#10;ybLae5MRK8gwOvkw1oZkwnlyGIrWcxFkmvM9ygo2KFPJGp92moWFSxMQGLIbI+wD8E2f5di8dR/u&#10;3nuoDwZpaGhoaEj8g8jyF5w6cwPWbhsw0NoHG7bsxrR5MWjUfAwKlByBGo1HwdxlPX50XCc/15W/&#10;jguc3YKQln0aDd90QJmKI/Cj7VqUoPH110chb2U7LF23C11+XoxGTayxffcJfPHzchiqCqKkwfR6&#10;I1H385lo0nICChQbjjdaTcFMrzgEC3L+achKDLBZg+MnruTkTUNDQ0PjVcY/hizjk4+i41fzsGRV&#10;IgI27UbL1pNhlrcPKjcZhaI1nfC1uR8OnbyCLt8uNH78ubYT3m41CTuzTqNWY2e0+HgaSvHLI/wo&#10;9OtuKFXLCaGJh1Hp7fGoUnsEdu45hXY9FgiizTGsXt8Vb340GbsOnEPrbp5C07RGniLD8M6H0+C/&#10;MQNLV8Xj/U+mICRqv8yf1jI1NDQ0Xl38bWRJ8qHjayDL/Hbi/Y6zkJJ2ApZO61CwlDnKCQ1x5vwY&#10;BMfsQ3FBfIayI7DUOwnW9kKzrGgjvxBSrq4rEjJOIkmE2xCejeZtp8FQ01kSZqXXnJGUeQqJ6ScR&#10;KuL4adgq5FNE2WQMDJVt8VW/ZXj8+AkGWK2Bobw16neeg7LV7VFAkKaN0HBTMk7gvbZC45wfhfsP&#10;H+fkXENDQ0PjVcPfqFn+Io2mT5y2BT/0W47wuP346LNZMOQfLLRGZ9Ru6wHnSSHYufcs3mwzBYaC&#10;g2E5OlgulVIL5JdGCtZwxLrofej2w1IUKGeFQg2FRslPddV1QbMPp2BH+gm07zIZCbtPomwNK/nJ&#10;L7kE28ANJWvYI1JoswERe+E+KwIGQZB9h62Whtc7fL8YhkLD8NHnsxC+7QD6DV0CB7e1ch/zzm1t&#10;P1ZDQ0PjVcNfTpYkmocPH+DR48cYNWkTHFwCsDkiG9XqOaNoaUt8M8wHpfltyTquMCtthU7dF+D4&#10;+et4+8MJeLfzLKwKzpCHc0h6eQRpLluTAmsnfxQrORBf/+SJ6O1HYFZ4GHr+vBxh8QdQsNgPWLN1&#10;L4bbr4WhpAUMzcbCIIh13NQweK2IxRA7H/lVkzz5B2DSghisEPHVF0RL4s1TygI16jhLw+0OLj4Y&#10;ZLkad+7cwf379zRhamhoaLxC+MvJ8smTJ9KNnxYCK/s1CBaaXdHyVshX3gYLViTg0IkryFfGUp5o&#10;NTQXxFZ6BNp0nI2DJ6/g4y5z4bslE0Wr2ErtsGw9F0TFZOOEeBYWewC7hFY4d2UiitQfifVR+5CU&#10;cRrtu89Hx66zsOfQRbTtKDRXQbTVajlhv0inSl0bDLL1gf+6VNR4fSSyj19BJX4sWvh5vdVkePqn&#10;oEApS5StZI3opKOClL1h4+ovNOJH+OWJXpbV0NDQeFXwl5LlLyTKX54I7W0nvu2zBJui96FUZVuY&#10;CfIr2nQMPu3phVlesVgZkIoC5ayNH20mYYrfbQVhHjt1FdHJR1Cxmr3cs6z67mT0svDBGx1moHLD&#10;kShRxgJ5SgxF3pqOKFR6GIqVGYGCtZ2lhvrVgBUy/g87zZGE7DIzAmb5BqJb/xVYtyEdC1dvh/Po&#10;YBhKjZD7mZ90nIkDxy5j7upk5K9kg1IijwlpJ9Fv2BLMWBAuLQpxKVlDQ0ND4+XHX0aW8jDPw/sI&#10;37Yfbb9aiIikw6jZwBUlKtvAzTMKdVpOkMujhQVZLVmVhEWrk1BMkJahoRsMTQVhVrBGh27zsG5r&#10;NioIAjRUtUPhynao1sAF3b6fj/GTQ7HAdwcWBaXDS5DtovXpmO+9HWPdQ/HVT8tQrb4rChYfjmKC&#10;aIeN8IHbnEipNbb4YrZc5t0oiLtwBSsYylihc48Fkhg/7uiBBu9NQvHm45BfaJuV6jjKfHf6ajbC&#10;RD5EoXJKp6GhoaHxMuMvI0suvZ46dx3df1iM2O1H0Kb9NOQrPQIeS+Kx79gltO4wXRCg0Bgbj0bh&#10;EiPgvXYnJgpCyydIUZ5g5V6jeF6s5HDUeH0U+luuQUhENnZmnsbGyL1YsjIJLmM24ofhq/HZwJX4&#10;ycIbI8dtwtJV28Xzfdi15zSCw7PR18IP1WrZo0jp4dI4QeX3J+P6rfvo3JuHeoaiy7eLkJxxEh+0&#10;ZX5E2kKrfKvLXMxYtA2FS1vgk06zsDVmP9p87iE1Xb13qaGhofHy4y8iS+PnsixdNmCRz3ZYOAXA&#10;UNoS+ZuMRpPW7uj2zXzsPnoJzd8R2iXfoWw2DqWFlhez8xjqfzQVhgajYKhoizI1HOE2MQSpgvhC&#10;hGb3Q/8VqF5/JMyKWcAs32B5krZSlcGw9YhAhSpD5H8zQbx5hLZas8FI/DRoFcKj9mKHIFiX8ZtR&#10;kibzylniK0GgxQQRvyUIMuPQBbz3yTTjiVtB0HkKD4PjhM04IbTPfjSIYOgPO0HCy3y3oXf/JXjw&#10;WFti19DQ0HjZ8cLJkpoXXUziMfQZ4o1l/jtRoLwVDIL4DI1Gytc8DGUt0bvPMmwXGl3Td8Yjb/Eh&#10;aNjUDRHJR1G95QTkLWaOz7vNQ0r6Caz03Y6WbaaiYFlBZlWEJlrDHpXfcEODz2agY8958FqTAv8t&#10;e7DAJxmf9FoEQx2+d+kGA03dVbZDwXJWggynY5XfDhHfSXz6xRzkLTBIkrTN5DAEbdoFs1KCaIU2&#10;W6C4OabNisD60ExUF/FUbTVZGjMoXtUGgSF70PWHhVgXkpmjXWoNU0NDQ+NlxV9Clrdu38dXP69A&#10;4JYsfNDeA/mEVvlBjwWo2EiQGC3uCO0wTwlz/DRwFeJ3HsdCz0gkiutP5t4oUmwQJk0NQ1TCIXz9&#10;/WKjbdiagmj5vqQIV0xcl61KxNb4/Vi4Ig7WU7fAcsoWOMyMwLeDVhr9chn3qRPpCaLmAaIePyxG&#10;3PYjGOceikJFh6FN5znYnnkKb70zDhUqWWLRikT4b0hHGRozqO0k08vXaBTylLXCR51mIWHnUXTo&#10;MRdnL97MKa2GhoaGxsuIv4QsF/unYphLIKYs2oY8+Qagr7kPzl28Bf9Nu1FAEFfxpmNRovlY5Kls&#10;iw8FYTnPjkL7r+ejRNnB8A5MhZ8grBoNhGbIPUSSJB2Jr4EbCjVxwxCbVVi7JRNOkzZha8JBnL10&#10;E7E7j6EYjao3FOT4G7LMcSRpEV+1us7SvN0yoWkWKtIfPfsvQ2jsAcQlH8Hs5YkoykNG1H5p7EDE&#10;166rB+wmhiJ/wb6YtWo7rNwCMXNRvFxm1tDQ0NB4OfHCyfLK9bv4cfgaxOw6gUZvjEbtZm5I3nMa&#10;Td8djwotJyJfBSuEJR7B6FFBMBPaJa33GCraIX+BgVgTlIbVAbtgVmy48VRsLfGMr5QIzc5QSZAY&#10;Sa+CjXx95NSFG7h87Q42Ru2Tr3U8evwENi5B0nCBNG9HguWrKAxbWjheuRQs4i1UxlJqkKsFMRsM&#10;fVBGaLxV3p1kTKuZCEt/xc3xyeezkLjjEA4cu4TX6jujfiNXRAlS/aK3Fy5du5tTYg0NDQ2Nlw0v&#10;lCx/+eUJYpKOYuioYCxamQRD3gGwHx2McR5bjdZ0qtjjzY6zERazHyERWfLEaRGhxZmVssBkj3D4&#10;bdyNYtzfFBpkHkGOb3w0FeNnRcDTOxnf9F2OQjw9K1y77guE9poCt2lbTD6t9QsOnriEUlzqrS9I&#10;8jUXVGw0SobfKDTHBasT8b4gvzzlBSHWd0MxEf+GiL2YIOLgHmnehiNlXgqVsMCH7Wdg89Ys7Ew/&#10;ia97L0K7XovwRpe5MOQfhEWrt2OwnR82hO2VaWpoaGhovHx4oWRJ4+NDx27GkoBUtOo0CwZBQhaO&#10;6zBneTwMJYZKra7AG+NQuLItatZzRmTKMZSpYon2PeYhdtdx1GjsKohSOKHh9bdfh8tX78jlTpLh&#10;3fuP4Lk8Ub6X2fLjaXCdFoLSdYfj7CWj7Va6MxdvokyOZlhZkGZcytEcIjUuD9+4fR+Ok0KkdsoD&#10;QDVed0X87lP4tNtclKxig2VB6VgTuBNxyUfR39wXJanNVneQGq6ZIHBDLSd8+OVcLF2XivY/LZPx&#10;amhoaGi8fHihZHn+0m18K0iGh3OKcTlUkGP52k7y1CsP1RQlSfHATqFBcJ28CQtXJaB8FQtkH7qA&#10;Lt8sMO5RCnJqJDTK2zkao3LEHUGYn327AO07TMPKoFT0/NlLkGiOZinciXPXUZpkWdYK/ezW5nw5&#10;5Nc46Hjvk6/nG0lQkPZXPb2QnHYC5SsMh/OUTYiO24eS5S3lSVp5qvbpnqdwTUejtNBsI5MOo/0X&#10;c7Hn4EWZLw0NDQ2NlwsvlCyXBaVh6PjNcJgcKggrZ++wtjMqv+aErVH7cfzUVYyZGY7Zy+KxPfM0&#10;KtSwhMuUzVjsuwOGUhZGUio9Aot8knNiNBLc7bsPcOnabbk32cd+Lao2cUPHnvMRGn/I6Ev4od+D&#10;Jy4bv0IiyHLo6A14+Ogxrt64izt3HuT4MWL1+l3yPU6ml6fECHj5pcBhwkYUKz4IcSJfb7QajyJc&#10;zuVJWkWWylW0gdvUMAwcuwmTFsTmxKihoaGh8TLhhZElych1RiTWR2SjfcfZv77CIbQxw2vOyFfG&#10;Gp17LZYWfCYvjENt8axGfWfEZ5xCo3cnwlDDCYZGgpwq2SI58xSeiPguXr4lvz+ZefA8/EIy5ZLs&#10;T7b+MDPrj5oNnHJe4fhVazwqyLhYLSfkLTQYthM2y0M/viJciiBAPr95+77Ma+zO4yhIe7M8BFTD&#10;Ae+180Bs2kmUE1quue0aZIj0vh3hK8og8mRKlHTVHdHhS0+Ex+zDjwO95Z6phoaGhsbLhRdGltdv&#10;3kNXcz+s25qFEiRKHrL5DdEY33fMU8YKZjxkU84agx3WISA4XWh3/JSW0AhFmILVHJB16II0lzd/&#10;TYokuOwjFxEoSJia4pGTVzHc0hvjZ0fg1r0Hgqweyc9/EQ8ePRH3t2LM+A24fO2uJMg1WzKxM+uM&#10;1E4XiPhIuFwWLs5lWJKz0H6LlLdB8NZsfD/cF0UrWOOznl4oxtdH+Pw3ZRCORgrquCAk7iBe6zAL&#10;x89ek2lraGhoaLw8eEFk+QtOnr2BLsPXyNc/CvBVjWctYVKTo6YproUq2mCD0M6++nGJcf+QS7aC&#10;LIvWcsSu7HOSLBf6p+DWnfs4eOwSVm/ejU3R+xGTfBh7j1/G0TPXELH9MMKTDiFcXLcmHEJYwkEk&#10;pJ/A7oMX5L5iqCA0HxEuY/9Z3BJkOdt7uyTL2NRjRkLPIUue0v1+wEoZXz4uH3PvlO9l5s5/Thny&#10;l7XCluh9+FRoyruzz0pS1tDQ0NB4efBCyPLx40fYvf88ho7fhPFTt0rbrPKl/meRDd1rzqjeciJ2&#10;7zuHOiQlUw1OEJHHwjhJQIsCUgVZPhDa5BXMEUS3ISobUcnHsDw4Ddu2G8nx0tXbGOuxFVWFZvqe&#10;IK8vh3qjeVdPVG8xARYTQ7A2LAt7DlwQmuVDzPfbIfc9bccEy8M9T9Os6yqXhfcLUq78Nj9ELbRK&#10;9Sy3I7mWtsSUeTGwsluLlQFp8lNkGhoaGhovD17YMuwiQRqusyLRU5CVoSIP9zyDaJQTmhu/N8n9&#10;xDw8IWuqxZWxxqTZkZIslwTuwk1BlocFWVLL3LHnDCzsvOXybKceM+EVkILefZdikGsQ3u42DzNW&#10;JmG0yMNErzhUeXciLCeFyOXbzByynJdDlgOs1siDOk/TJFmXt0botoP4VmiY/DrJ02e5Hcmyki2+&#10;G+EHp+lbBSGHCr36j5Mly0Wt+VngM1MtVfl9/PixvJo+e1Ycyr9yBK8qPF3uOPiMjvfp1P9nORVe&#10;xWX6TMX7e88IFZ73eVXPTONV95/l71lQ/pTL/d80rtz3nwXeV84UKp7cUPcZZ+7npumqOP9oXnjP&#10;1E/uuFVcueMzjetZaZk60/C8qrAqbtP7pn5Nw5vC9Ll69qy4ngXTsHS5/eV+TqfS+D0wHlP//P9H&#10;8vQ8P+p+bqj7pn5V+NyOz5V/0/vPildBhXkWTONRcZjG+yz3rPTVfQU+V354Vc9UWOVMofybOuUn&#10;931Tp+Iy/a+gntEx7Wfl3dQ/QT+5n5mGU3E9Dy+MLC0mhcJjRSLeEaQlD+s8i2iUE1rdrPnRWLAk&#10;3mg1x/RZGUusWJuCPQfPY6zQ3u7cNZLl4nWpSMo8hdZtp6JkTUcUrjcSJRq6oWLjUegzMgj97fxx&#10;5eodXL9xV2iS59Cq+3wMF5ruuhyyvCPIcqGI9/GTXzDUfp0gPLvfpiu0xWXeyZi5IFaQOcny+cuw&#10;PPjTpsdCeIk8dbXw+90Kz41Lly5h69atz2zYzMxM7N1LYwdGXL9+HaGhoZgxYwYiIiJw9+6vVoP8&#10;/Pxw7969nH9GMO7Nmzdj4cKFOHz4sLy3f/9+zJs3D8uXL8eRI0eedpBz585h/fr1CA4OxpIlS5CW&#10;lobLly9j9erV8t66deswa9YsrFq1Chs3boSPjw/Wrl2LO3fuYMuWLTJP/E+/ixcvxr59+2R6e/bs&#10;kfExD4zfy8sLmzZtknlluqdPn8aGDRswffp0WQ+3b9+W4Zif8PBwLFiwAFlZWdIv42LemYeTJ0/+&#10;vzojHj169LQcdEyPYZgG7zNvJ06cQHZ2NubPny//s2z0x/QoNLnBemcZ7983HghTYNn9/f1x8eJv&#10;Xxm6desWoqOjMWfOHNl+zBPzyvoODAyU+Vq0aJFsC6bH+6wj5od1yGtISMhv0mNbx8XFyboLCgqS&#10;deDr64tDhw49zTPT2b59O+bOnYsVK1bIvLHeGY5+Hj58KPsPy8s2XLp0qcwjf7N+WAcHDx6UZWV7&#10;8D77EHHlyhXExMTIPpCRkSHbj/n29vaWcTBPLNOaNWtw9epVGYZlZr9jvExL9Ynz58/Lcnp4eMh+&#10;xno0BcMdP35c1hP7L8vB8kRFRcm2UDh16hQCAgIwe/Zs2bZMg/31woULz5VB1kFSUpIMxzww/4yT&#10;dRcfH4+ZM2fKdNn/coN9k3102rRpiIyMlHVCsP1ZV6byqGSKdb1s2TKcOXNGtgHrgPXEdmE67A/M&#10;M+vz7Nmz0j9lifcpoytXrpQykhuMi3lgXzYF02WbsT3pWG+xsbGyjEp2WVdsR8bPPLB+WQ83btzA&#10;zp07ZXsyHOuHbZeQkJATO2T/4DPmcceOHU/HHOaD/ZH5ZdspcAwJCwuTaTJtjlMsL2WNz1g3vM/2&#10;YLoqj8wP80+Zp4x6enoiPT396XjFfs+wjI/1zLZg/2C/ZR9kGgxHGVPjBPsl42TZWSdKJjjOst2Z&#10;/2fVtcILI8seNqKDB2fgjXYev13GpJZZ1vJX7ZHXqvYI2LwbdkIjlAYCqK2pZ2WtkLz7lNQC+7tt&#10;wL37j3DoxGUsFlpm1I4j+LD7Qgx0C0Kdjz3wrfVaVH53EgaN2Yh2nadhzLSt8kBQl54LUOvt8bAV&#10;mt+68KynZDl7VSIePHqMiXOifzWfR8f0Rbq2IzfAe2OGPPH6m/yWszJ+wktpy6J877WfiS3xh/Dh&#10;T0tF4/xxsty1axcmTZr0VPAUHjx4IBs1OVm9NmMUBHae0aNHS6EzHRBcXV0lgTGcAp+zE3MwUZ2a&#10;gwI7JQWFv+mHgztJiR2I99hhKCDszOz47FTskGPHjpUDCv9zIOfgyfAkMxcXl6cDAjsyBzKC6XJw&#10;oOMzkoezs7Ps2ATDc8DkPZZNlYlXEiIHVA5CKp/s1BQQ5S83KPAczJkWy0KhYRz8zXt8xvJx4GM9&#10;8Dnvp6amwsHBQeYlN9hGrF+GM02XcVA4Wb+sKwX6oV8+U8JNQZ0yZYqMX9UR0+Qz+uEAxHhIHCS8&#10;kSNHSpIjWG62FwecmzdvyvBMm0TCfHHQZDx07Efu7u6S8FhmtpGjo6NsIw4MHHBUXZA4p06dKtuS&#10;/1n/rD/2rVGjRsl8ME6CV/aFiRMnPi0TrxzYmB7zzTZ3c3OTdarAeNn2HLhU32Q4DpYsI5+rNAg+&#10;Y32z75OM+Zz5ZX0xbdapGtAYjuWbPHmyJCzmneXhZIPhcoP+VdysR8bLMjLffMYr+7hql9zgPdaj&#10;vb09jh791cAJ02a5SXSsYwU+J6GQQPibjuVjfXByxPpgPilrrD8+5ySLcV27dk0SHOuW/k2JmGD7&#10;0x/JzrSsLBPrWk38GA8n1iybkk/GNWHCBNmf+J9h2Ncoq+zHrEPGy/vMj52dnax/guUjqbB/sK+p&#10;OmA8iuT4m/c59rC9mA7zy/t0rDv2EcoiJwi8xwkU25F9mf/ZPhz7mAeWn/GYTqqYDxIryU/VLeNl&#10;nbCP8zmJnu3JOiDoh5MBlp19WYVj3jgGc4LC/8/DCyPLzwauQlBUNpq2cs85CTsK+YQGOMRlPcbP&#10;iURBni6lvVeSjyCjddH70WvgCuPL/4qEcojJOyhNEOZJBAiiyz58AUdPX8O8NTuQsOs4EjNOIu3A&#10;ebT6dAISUo9j6/bDGD5hM0bNjsTHgrjWizy802sR2vVegn5OgeL/Xqml8rWSbha+SMs6A2tBrlKz&#10;pKEBSZbCVbTFNyI/fmFZyFMrhywbjUKBuq5wElqz5ZhgWR55X5SvxQfuiE8/gTY9vaRA/FFs27ZN&#10;Eg0HPtOGosByMKEmwc6jsHv3bowZM+Y3Gicxbtw4SaLshOxgCuyMHISVsFFAqXkosiQ4E6dQUsCY&#10;B+af/nhVeeIAxTSYXwUVnjMzDtqKIBlOPaMAUnjpCHZMDlYcQBRYVtYB4zEFhY0zWEX0Kixnjs8D&#10;86vyzDwoslSDGPNGR8FTZEmQkJTAmIJxUehY50owFZgfaq0cOHg11Xo4MDHvCvzP9uGgpOrVdGLD&#10;+mB+mA8SKwcsNZiR+Jg3U/8E/1ObYrxq5YBaBduSminBdEkynN0zTaatwD7HdFTfUPmi1s04qYGZ&#10;ggMM82FaB4osWResY/Yr03LTL9ue5GDaBtTQOLCZ9lVCtQMnU6bpEBywKROmkyUO5hxkOZnjPZaT&#10;4Zmf3GC6nCCwH6u6ZP2qfHFyxsE1JSVF/n8W2Ec5qSKRK5AsWQfMm2ozBcZl2teJ3PXBqyoPy83+&#10;pAZ49kdOstR/BbYNy8G2NSVSlovlNyVRToZM2519n+GYV3WffpkHRZbs6wTLxr7A9iKYV5Il76lV&#10;B4Lh2Rc4YWeczAflhn1alVOBzynzJERVbvZT1iGJXYFxMh5FluwbCoyTsssVDQW2CeuOEyL139bW&#10;FseOHZP/CU5eSJYkVgX2FdbZ30aWH/+8HJti9qPJe5OMpFjPFc0+nobL14WWIJ5//tU8GGobycas&#10;hiPWC79f/rj0t2TJaxlLDHcOlCTpK7TPLQlCazl/HUvX78IC/xRMXxCDOUJDHOy2AQNGbYCbeyiG&#10;jA6Gy7QwOEwPx6J1O+E2NxrzfXeI36lYJTTFHZmnMGNFEg4ev4TQ+IPoyX1Jpss0VbqCPDv2Xgr/&#10;iL3IX8vJSIqCKD9oNwNXbt2Te6eNqDXnGGN/873JSMo4hY++9ZL7oH8U7JRc1uFgrDofOz87CAcB&#10;CprpgPI8sqTGxQ7NTszlCaXpsBPyv4qDnS83WfIeZ4QkPA7MuTs38SyyVFBkybQICqMS1NxkyQ7P&#10;vJpqzP9NsjTFs8hSITdZUnBZ39SuTKGWEZkm24n+FFR+OHBR0DkpUXXAiQPbUIF+OUBSmDkg5iYJ&#10;U7JUkxfOgtkXOHhR83wW6IeDtNLUc5Ml88H/poO7Qm6yVPh3yZKDMuvKdACj3z9DluxfrCM18zcF&#10;88m+S/LgIE6YkiXjJUmwTVX/yw0OnJQf9iv+Nk3j3yVLtheXVZW2TDKnlktwcFbEo2BaH0yfba5I&#10;KzdZcomU5aGMKrCeKdOcGFAmTZdJWZ+sf8oTNV2VD1M8iywVcpMly8Y02B4E8/xHyJJyw/Y17Qu/&#10;h2eRJfGfkCXbinGaTmL/kWTZtt8KbBBaXNP3+cFkoVkKsilS1xljZ0Viif9OlOYhGtp9JQnlaJY9&#10;+y9/Bllayfcvsw9fxIbIbASLOI+evgrvzRkwFxrkANcgDBUkSaIaPnEzyrw1Htt2Hse5Szfh4hGO&#10;CV5xsJscIt+ljNpxFBuj92Hsgmj57iaNFDCP7b9bJJeCf0OWFWzQvb/QLLeaaJYNR6GEcDOXxsN9&#10;QSyKcHmZE4EczTIh7SQ+FGSZuwM+D2wYdi4ObOyQFHTe41IPOwIHUBILhUPheWRJQmDnZWegMFPT&#10;YcenZsnOrfL0LLIkqM1wKZZLdiQGU+Ek/hVZspNykKDAMN8USEKRJfccKLhc6uVeiCJA4u8kS2pm&#10;zBcHOubdtE5YZxxwqA0eOHBAlpH1r8D8MG4O3CQYtgsHcgo+64t1bAouW5FQObHInZYiS/phP+Bz&#10;tgHzyXTZhs8C0+Vz7vkwv+wDJA8KPgdcDiYs27P65H+LLHmP/YxLzCQB08GJfv8MWTK/vJ97W4Jg&#10;XFx6Gz9+/NOlWJIlB34OlBwAmRbbwzSPpuCgTnJhGhw0Tbcz/hOy5NIv+wPrmn2ZZMaJFeNSExcF&#10;1gUnXmxntiu3NlT7kCzZP1g+7g9y8qHKqsC0WU62G9MlmZiOEezPnFxxa4N9kP9N6+OPkCVJWvUf&#10;Lo0q/Cuy5KSbcZKwOHGgJv9H8N8kS7Yv88YJTO7tqn8kWX4xzAe+IXvQ/JPpUiOTBCQIJ09FG+Qt&#10;awWDNB8n7pE0qzlg3ZYsjHAI/O2eZQ5Z/mzlj+s37iEwPBshcfuRmnUavqGZGCbIst5HUxG7/Qgy&#10;95/Fm53nopu5L06evYYxntEo33gU8op0Staww0Dbtdi17yyCIvdi6vIEHD5xRcRzBoGCgL8WxP5b&#10;zZJ7ltawcl4v38uU2iPJUubXDXnKWRm/VqIO/YjyvdveA1sTD6F178Wiszy/wk3BQYUERSFlp1Yz&#10;ZgoCiYJaHju1KbH8K7Lk4MMOx45KwuQG9x8hS4LCRyJycnKSHc5UkP4VWSrNknEyTSW8zDsHB3Z2&#10;NRNmuUzj/j2y5GThRZEl64EExcGMgyQHKtN8sT7ZJiR4ChkHCLaNikuRJfdbKGQcIFg+hmGZSIC5&#10;wXR5n/XFvRUF3mN7sV3ZL1Q+6J/kx37yLEFWxKb2j1WeOchyMObgwb2hZ+HfIUsOaKb54ADJulNL&#10;xSQz0+f8/WfIkn2X/Y+DWe7y8j/riUSjDhGRLFnnzAf7BidlbJffA9Pn5If5ZVxK+/pPyZJtxbip&#10;lVH+mFf2ndyEoeqDMsIwzIvShFke1gvLwzg5uTItD+Pn1gzll/2H8TDPuQmV8bFfU67YD1R/Ipjm&#10;75El60StEHCsYV9WMCVLtXpFKLLkhJlxKuIief4R/LtkyTQVVJrMH+vHdFKl8I8ky76uwZjtk4y3&#10;+SmrZ5mJM3WVbbFgyTbMWRgnX9l4ep9kWdYSPwgCJCYt3obEtBOChHfDP3QP5or4g6P2wct3h1xa&#10;DYrYC/cl8fhZaJsNPp+Fj/ouQ+1PZ6DlN174+MelUsuM33Ucoz2jsP/oJYxfGIurt+6h7TcLpSGC&#10;3+SptCUWr0qCp0jTqHXmEGNuxzyK8n3YfT6Wrk/DZ4O9f7fCTcHZOAdIdl4OkmxozgipbbLzccbJ&#10;gcNUWP4VWRJMn8tzjI+dwFQonkWWHCxUR+Q9PuegZ0owf4Qs1Z4l41DpkejU4ECws3IwMB2QODjz&#10;nunSLEEhZX0wzwTrITdZMp3n1fe/Iku1DMvwJEoOcGrvj/FywkBhJ0nQcdDjYQcOjgTzo8hSgQMf&#10;ByK2Ue5lWDUoM20SmlpJIDiwqmVYU7AMFGLT+lVgWObRdFBgH+Cgw4kJy8DBhAOb6eCu8Dyy5EDC&#10;tlZLuwrUdNhfTcH4mR7bmXXEwZn1pNqfefwjZEl/vM8BmGmbTvAUqKlxpYHavim5cDLBcHTs71y5&#10;UM9NwbTU3ibB/saBk/km/huaJcG0SZKUPzWRMIVpfTAvzJfKk1qGZV9hvMwf60JNPtlWlE/KDPPN&#10;/sr2JTEyDuZBadasP/Yr5s20Pv4VWbJPsF0ZhoRJuVB9nvGybOyPpoTDMrDe1WEz5pcTPJZFTWwU&#10;1HPV9sTzyJJ+Oflgu5rKGfsb5cu0rRRZcnLI+Dlx4njB8ir8I8lyklcCRs2JRNf+3A+0NZLKs8iG&#10;roodfhzug9XBGTAzfc9SkqUVeg01zk5+dFqHLfEH5fuT/mF7sH33Kfit3YlNEdnYtuMINm5Ox0yf&#10;FDjOjMC3dgHoNGgVJgqys3TfIt+xtJkahqT0E5i2LF5qpiPEvUePnuDj7vzCiQlZ8usiQnsMiT2A&#10;H4euznl1JOdZbkctVJSvpyB0V48IDHALFjl9foWbgpoTZ3BsWHZMLgmysZUgsnNwWdR06Y97ahyI&#10;ubygwMbmzMt0pkchYEdiRzcVCgoohY0kpASIAzwHDnYU3uPyBYXWVMDYmTmIkcBzg8vGXPIh+RNM&#10;Q52eY9lMyZLEx/yYDuDMN2ezLL8auHllPpgvlXeWk52fg4cC4zDdRzQF80+y4wBrKpgEBYj1oGa+&#10;zCdnxSwjBxuVvmk9sz2Yby55EswPB2r6V2AdMgwHI1NiYX2Q2AjGTY0hMTFR/ic4OSFZMs7cYPws&#10;Nwc9NWgRJEgOCEqrJFiXHHSUNkPyZTk4AJr2D4IDLOudZTcF88d4mR9VtxycOLEgOZmCWg7TY30y&#10;DxxISYI8Zcp24z22PZ1qA95Xy5Uq39SmOfCzzTjgso+zftREiWE5UWOeTAdNdRqW9cK4SGZsI/Zf&#10;FbcCy8m2Y1p8Rs2MKxeqXjgZIbmZalK5QfkjWZoeGmF+mC/TQZllZF1RLnJrlqo+ck/gCIbhGKCW&#10;slkeyjBJhHFS/tj/VV0yDvYdDvbsOyQBEh390nFioZboFdi+7J+mS5gKXP5mX+FEjmCclF9O7tQ+&#10;KmWO7UM/qgycpLGPmk7oOPlgOI5N7P/KL9NgvzGVW44d7EemS74KJD+2KdtagfXPiaqagBIsO+tO&#10;nWgnSbOcrB+1OsUx0XSCRLDd2Ic4Lv0eXhhZRm4/Cptxm+E6MQRmQkt7urT6LFfbGa+1niK0w9Oo&#10;Wt/VuDTL+yRLQVrfDjYewpgstM+VglCpES7w34n1kXth7rhOnpb1F9rmd+Y+eL3VaFy7eRdvfzED&#10;P4pn7brNRVcRvsPAlZi2PBEbovbDWZDp7NXbsUrERbJs83UusqzniqoN3LDn0EVU5wGl15x/fZbb&#10;sVylrTBxThSsBEHPXc6lq39NluyEnP2zI7FTUXg5c+degepUvM/BmzMoDozsGOxk7Di8stOzodmJ&#10;qF1wcDElOAoIl9I4M1PCQmKkMDBdkjXTJRFyIObMkALEGZZpR2Z+KKQcSDhTNT0YwfSZFw6Q3Kfh&#10;wEBhVp2eS7IkK6bH8jF/LDs7MAdqEgjTojCRLKnxUuNhHjjwqoGc6XHgYKemALJjM136VwNLbrDO&#10;SEoUbIZVgxnj4syccTFvFFTWD+uX8fEe64zpmGrwzDcnN6xrzlApxCw3y2paX4yfhGl6KIeDCPPC&#10;ctExfgow0+UzDtrMD+NUgm0KDugsM9NnO3Hw5GCljskTHEA5ueAAwQGO8TIvHJw4mJO8OZCQgPiM&#10;fjhwkNhyTyZYJ6wLtikHX/YLltO0PRgH+ybT40oG42DczJfSElgPHERZp6xzgsTGfkQSYF9hnyER&#10;K5JieVgu5o99gs8pK2xvtXpCsFyMhzKiThkzDyRKlot1bDqRYbzMG8vEiQLTZprskwzHONhXKIOm&#10;hKzA9mc4RYAkD/Y9huMgTSJVbUEwXtYB867+s59TFlgfnASzHhVYNk7e2Kcot+yvLBNlhHXMvLOf&#10;sFwqHYZXk2KuSFHe2EdIkGw3llFpmgTDMZ8cQzhZJGmotmdajIv9m32F4XiP+eJ/TqBU/2S9UXNk&#10;fimvTI9tZtqPmCbDMt8My/5E/5wosP5M0+X4wnbkM/Yr3lNgn+NEiXngqhLbgOmxbyl/nBRytYL1&#10;QPliWxGcyHO843jDsY8yxDamX7YH64NjA9PmGMix8Hl4YWTJ1zu+FNrWmsA05C85wkh8zyKbpmOk&#10;1Z7C5a0RlXwEHXsI4lLLtpIsrdFDaIjEGqENrtiQDq+1qZgqiC8o+gCmecXCPygV2QfOwXdzJj7q&#10;OBGb4w7gsy89ECo0w849F+Kj7vPh5BGO7Rmn5DItD/hsiN6HNSGZosEUWZpoj9Uc0OOHJUjKOClt&#10;w+bnEi1J8VllEPnPX8YSoVF78UVPL+zYdVLk9F+TJTuSElLV4LzH36pj88rnyo9pGF75/1n3TKGe&#10;q/uMJ3ecdPzPjqPum0LFkTtc7mcqvGkcz0qPeFae+ds0DnWf4G/TuEydqT9TmPo3TSd3XM/Kl+kz&#10;Bfoxzbfp79x5UH4V+P9Z8fL+8/KZG8qfqqPcflWaKq5nlUuF+Vdp5vZDx/8KvxeH6f3cv3M/f1af&#10;IRgX43zec4J+1DPT9E3vq3sEfzMOxskJpposqmeMQ4XLnRZh6kelZ3qPYVR8CrzH5wSf8b9KQ8Wh&#10;wN/PemZ6/1nhTONU6f07feT3nqn7Kj7l93npmMI0T8o/7yn8XroK/yq93HGoZ7yaxqv8qPB0vG/q&#10;53l4YWR54cotvC8IJ2BrFopQa2uQ66sjJB5xL1+ZYZixIhFVa9thuOt6LF+Tgjwlc746oshysJEs&#10;qVXyQE7CrhOYsCAGH3WejPCkIwgOy4TXqgRM84zEmo27EStINzAsC2uC05G29wyOCeJe7J2M5u+P&#10;h6dPsiDcNOzMFDPrgFRRQU/w0dcLf9UsBfkVFGmuEWn1tfFHzYYOmC3yV7jk4F8NvD8th9CARRmK&#10;Cc2Yr6BU+Wi6tFuroaHxzwUHRGqt6hUDDY0/ghdGlmTp4U4bsHXbAbz/8TQY+K6iNE4gSIYGCcpb&#10;oXp9V4xx34zLV25jgIU36jR1RlzaSVRrJvwIApLG13OWYTkDWB6UjqzDF5CafRY9+sxDj/5eOHPx&#10;lnwWk3ocy9fvQmLKMcxfmYSM7DNwmLgZazYZT1jy5GvzD8bih4FeSM48jSOnrkqbsnx95FMe8CFZ&#10;kghrO6Hpe5MQl34CVV+zg4VjAM5duAG/tSlo3dUTpavYGe3I1hZloFEC4T76fDYi4vaj03deuH7r&#10;/y+haWho/HNArYLLcLkPnmho/B5eGFkS7ovjYT8jHFZuG+QrIUWajoWh5AhUa+QGd49wJAsNcZpX&#10;HLp844HNCYdRtooFpi6IxgyvWBhKCe2S5MXTsBY+khCXrU+Tp17DEg9hmW8yug5YKfc5b9x7iE+6&#10;zcTywJw9j0fGZQ+/jRlo/rYL9p+5jm2pJ1Chhg0Wr06CvUh79/5zWBGcJsmyi9CAja+OjBFa7QjM&#10;WrINE2ZHwlB0GDpbrcH7bafB3DYAUYmHkZpxEi6iPHXeHCe/aJK3ki2cx22G9ZQtGDl1q8inTFpD&#10;Q+MfCmqWz3qPU0Pj9/BCyXL3vgv4ps9yhAuSyV+oPyYuiIOP0P72HjyPpb7bsW5Thrg/CIZCgxEU&#10;no1OvRehRi07HD9zFR98Sus4DvI07GD7dTI+G0FIbb6ci3GzInDlxl0kJh+RFn0atXWXr27cuMmT&#10;lMZ1aLoHDx/hW3NfFKpkLZdf7wlSfSzI8Ys+XqjZ1Ale/qmSLPuP8DOe2BXa5cftZ2DP/rOo0cAN&#10;xYU2nKe80CJpfKCGI/KXtsRb7T2wTpAwP269Wmi6RUsOQVj8IXzSwQMR2389IaehoaGh8fLgBZLl&#10;L9JY+Wf9Vkmbrk3fG4+2X8zA4bPX0fgNe7zRYiROX7yJ2QujMGtOBHYfuoBGH7jDUGwYvhmwXB72&#10;KfeaIMti5ljmtwP7Dl/Amx1mCWIdjqVrU+QRGr78/92ApahYZRBSd/PI8q9EqdyVa3fw/qcT0a7r&#10;VPCDzwS/gZmvvDXK13eFx4IYTJgbI9/vLFPTHjGpx/D1z0tRqvxQhCcdxrwVCSjKJWGe0OUeKg0U&#10;CI3TTmiRbbvPw1ttJmFN2B6802mO3P/U0NDQ0Hj58EI1Sy53rApIg8P4jZi9aBuKlbPA10NWo1Q1&#10;CyRlnMA3g1ei79DVWOKbjGZthSbJPUBBSHlLWmChIKnZyxJQsLQFPuuzBFWbjzMesKliD4/F2/Dg&#10;wSNpkefTb+chKfW4/IJkbqJU7uSZa4LY5kqt9vzlWxg7MwJ5eOK2wUiYVbRFiXquKCTIksYNvFYl&#10;oUiJn0UacXCYsBltv1uE4q8Jv8roO0lTXAuLsHmKDMOcxfGwdV2D2Ut/tc+ooaGhofFy4YWSJXHk&#10;5FV0+M5Lfh2kVvMxMOQZAOfJYdgUd1CeOuVeoRnN35G8BBkWqGiH/ILASpUejs00TecZDYNhoPFd&#10;Rx74EaRVSGh63w1ahXe7zMF3gnxv3Lr/TJJU7u69h7CfEILStZzQvJU78lE7lJqiMb78pUcIDTdO&#10;plesRD9piGBN8C4UrWAOs+LmaNdrEQq9MU6azsuvTvYKAq3W0BUR2w/jgy9n4djpZ7/rp6GhoaHx&#10;v48XTpZcKrWftEUQ5Ca4eYSjUOGB2HfiMr7ptUASjiQsQUL5KtlIs3YbY/ZjVXA63m03DWXKD0HM&#10;9iOYsywRxSoKQuWJWhImNTxqmYJgC1UYITTCZPkR52cRJRGTdATluCdZT5CcNOo+2hhPLUcULW8p&#10;tMntCIs7gCLFh6DuO+ORvOc0IhMOoXo9Z3T/3gvRO46haDkbvN1tHrz8dqACtVyh/Y6eHQlXUS7H&#10;MfyMll6C1dDQ0HhZ8cLJkjh15ho+6DgDUcmH0fydMWj37UI0bD9TEJeb0OxGolglO/gE7kJ88lF8&#10;3XUuuglNLSb1BDr3WoiSpYditSCojVv34P2205GntCBNHrgh2XEPUWiIpSpbwV9ogs8iytDIbNRo&#10;ILRSkiT9k5yFlpq3rCU+bD8DW6L2ShuwxUoNRak6zqjw0VTUe3MsBpv7IE4Q9bbdp/BacxG+ki3K&#10;1rJB9rHLaN1pJpq9PRpp+86hTSd3+TqLhoaGhsbLixdOliStJ788gdfq7Rhk7YOF3snIX2iwNCnH&#10;dy7zVLDF7OUJ2BiVjXJVhPZXzV6+g9mp82yk7j2HMvVdUbDkCPQf5iO/NjJpahheE0SZn0u46msg&#10;VW3RquMsxO84ivsPja+N3L3/CLFCo2zBU7UVhV+hvfJ0bf6yVqj/xjhMmRGO9Kwz6DtolSDK4ehn&#10;6YvRc6OMhtxJxmWt8U6ryXJpdu7SeFSsYgXPlQlwmrgZxUsPxKr16fh5+HJMmRsttWcNDQ0NjZcX&#10;f4lmyVOq9wR5ffvTQgSEpqM3jZNzn1Jock3aeuDEhZuo3VhofvxuJDU/oQU2eWMsjp+6iur8Hib3&#10;CAXBvlbfCXMXbUNy2gksXpGI9l3molwNQa5lRFyFhqBkueEYYuWNzWFZ6PXzYpQsMwyGgsIJ4itX&#10;3RHtv5yLZUKLTE47jlkLY1DtNZFenoF4v8dC7Np7Fpu3ZCFfgaFGAqYFoZoOKFnZDjPnRSFTaJHe&#10;G3cjf8E+6GPujcCQVLTuOAWXb/zWCLWGhoaGxsuHv4gsqWE+wY70E2jTcRrSs8+iyZujJWF2H7gS&#10;MTuPyVdCjObmxsJQdAjGTguDvyCvwpVsYfaaM5xmbEXTVu7SqEHjFhMwclIIUnafQtbB8/DdkI7x&#10;7lvQq99SvNveHfVbT8G7n04WhLkUE8V9P1r+OXBeGjBwFeFef3s88uQdhCYfTEb7n5ejUD0XVBLE&#10;TZuyzqODYShNW7Y5y7xCy6whSJX7mOWq2KBZy9HyM2FNPxiH5NQTomB6r1JDQ0PjZcdfRpYK8xbG&#10;okfveQhPPIRy1exQqq4zMg6cQ/de86TVngKCqIZbr0Ha/rNoTq1SkJihvA1Ge0bj2OmrqNRckCkN&#10;m1exQ/EyIyThmbusx+qAndgSewAbIvZim9AcN4rr1m2H4L12JyzE86atJ6NoKXNpSShfZVuM9IjA&#10;xet30bXnQuNybk1H1G0+Ctuzz+Czr+eK+HM+K/b6aORpOgYlG45EicqWCBFxftdvHqYLbZMas4aG&#10;hobGy4+/mCx/wcNHT2DhtAYOo9fAW2iERQSBvdXaXVr58Zwbgc2hmUhOP4kWH04x7l/yvctSltgU&#10;ux8Hjl9CpbfGS22vYA0H/DjMBx99MQf5aKu1sh3ylLOBuVsQVgSny1dKaHiAxMr7bbt5wlpojZX4&#10;bmV1B1Rr7Ijg6H34asAKGKqLdHhgSGiOn3edK23HNmg2CgWrCsLkfRGmSBkLQcTZcJ0YgJ+GLcHt&#10;e7/9pJGGhoaGxsuLv1yz5HLsjTv38eV3Hpg5fwuWB6QiX6FBKCE0u+/MffH5T8uMXylRr4mUGgHr&#10;UcGYtCwBm4XmWIr3SgxHP4vV0iLPzj1n8I4gTEN1R5RoPBqD3DZgqYjzRwtf5OchIqERFq7rglHu&#10;W3Dt5j0cOX4Zn3SaDUP+wdK8Xuah8/I9S3W61kxotwNt1+LIictwmxkuPx9WtKwlAjbvwSyvcLzf&#10;bjzOXrqFx481WWpoaGi8KvgbyFJolw/v4/KNe/jki8mYv8T4Wa3CpS2MB3WqOeQYDBgtia64IM7D&#10;guDqt5qE6NTjKFbJCi0/noLonccRn3Ycrdu7izB2MOS8+2juGoS79x+i14CVMFQQmmXO3qNZoaFY&#10;7psMT58dSNt/Ho6CgIuWHiCtADWXdmgdpSF12oft+tMSrN6YgToNXVFMkPX60D3wXBSBus0ccfb8&#10;dTx6+ODpqykaGhoaGi8//nKyNMXp8zfQqftUjJ0chE0Re9HoLUF4/AQWT6M25Wsl1hhh44+5vjvQ&#10;pIUjktNPoMZrTuJ6HN8MWY6VGzJQtJogOZ6WFcRaQBBeQsoxfCGIMibpEPKVF+T7upuReKvZ4/Pv&#10;vLBOpPNaQxusC07H4lUJmOkVg6Xe2+WJWfl9SpF2iRbjUaC0JRqI/6HR+zHGfT3eaTNGfqqLS8ma&#10;KDU0NDReLfytZEniuXjlNvoMWYSvvvdE0s5j+PbHpchXzlLuQfa1WoMTgqDeazcVb743CTuzTmPN&#10;5t345vt5sHddgwVLE5G3jPDL1zyqO+CbH5dg7aY0FC7yo3wn891PpsFQ1/g+J83alRBaIz/N9V7n&#10;mShcdAjsRwfjwInLyD58EVWl7Vfh6rogv4jzh/4rsHPPKXz701x06zUTZ4RGqaGhoaHxauJvJUul&#10;oT14+Bjjp4WjVZsJCAnPgNeKJNQWmmLNxq6wc1uPn5zX4+0Px+LC1TswdwlA3vw94b01G5/0WGA0&#10;e9dsLAzlbKTx8+3pp7B4eQLOXLgJuwmbjUYGqFnSlbWEoyBIn8BUFKliA7MSFkJjnIKA8Gw0+2Q6&#10;DMXNUbf5GCxZnYyt0Vlo9uYoQcqBuHnH+LUSkruGhoaGxquHv1mz/BWkofCYfWj1iTusndYiIeUI&#10;7F3WoXRZc5gVGYbKzcah9whfFKtmi8lzwpElNMTqDZ2NWuPro1Ctmo08APRpx6n4+KsF6PGjF+JS&#10;j6NAkUE5ZCm0z2r2aPrRVFy+fg+T5scgfz0XGCrYwixfP1Su7STf3UzNOAE7R3+88e4oBG3JMmZO&#10;Q0NDQ+OVxj+GLBVOn7uBMYK0Wn/mgSkztyIi7gDGTAhB43cnonDRgShU0Q4DbNbAOygNH38jNMsa&#10;jshfyxkj3bcgKfM06rzlJk/Qfv7VTJy+dAt2Y4JRgJaBSKo1ndBtuA+GOAag0RtjULSMJRq9N0mk&#10;F4qYhEPwmBOB99pMhI3rehw9cVXvTWpoaGhoSPzjyJIgR+3OPofhdoH4+ItZGDUxGAGbMrFeaHqD&#10;bdaiyRuuKF7JEoUq28FQ3AIFqtjB3HEdRo7bhDe7zIVZeWv5CoqNy3oMtV+LQjQwwNdDylgjT0Ur&#10;EX4kBph7I1jEFxyejbGTgtGm/XT8PGg1EnYcw0P9BRENDQ0NDRP8I8lS4ZEgraz95zF5RjiatJ6K&#10;Tl1mY6JnNHbtOY3wbQexwicZFo6B+OArT1RtMgoVq9qhfDUHlK/nivKCQCuI/5Ubu6FVN0+YO6zD&#10;Kt8diEg4jIzsM5i+eBs6dZ6J194eDwe3DdiZcQoPHxmNsGtoaGhoaJjiH02WClwM5Qeeg8Ky8dNw&#10;X7T51AON289CPys/zPGMxGK/HVgfsw9xaSeQvOcUUrPOIEW4bYIAg2MPYKn/TsxfGIOhNv6o8+kM&#10;vPORO77pvxIr/FNx+eptYyIaGhoaGhrPwf8EWebG+Uu3sEMQof/6NDiP24TOg1bhrR4L0bTLXLTo&#10;OBvvfD4bb3eYhaZfzEGzbvPwWZ/lsB65Aav9UpC46wROnr2hP9asoaGhofGH8T9JlqbgUu39B49w&#10;++4D3Lx9Hzdu3sO163dx/eZd+f/WnQfy82C0SasP7GhoaGho/Dv4nydLDQ0NDQ2NFw1Nln8zqO1S&#10;O7597yEuX70jX505fOIK9h25iD0HLyB9/zmk7T2LnVlnpON+7K7ss8jYd048P4/9wh+Nvp86dx2X&#10;r93GXREP42O8f0yP1tq2hoaGhoaGhoaGhsZ/Bq1YvkA8fvKL3C7lQd7L1+7h2Jnr2LbjGFas24VJ&#10;82LgPHUrrMaHYIhbMH6yX4eeVmvwraVwVv74zi4APziuQ1+XIPQfGYQBo4IxYHQw+rttQF/XIPzo&#10;tB697APQ09ofPSz88PVwX/QY4YcfbAMw0HUDzMduhr17GCZ4xmDp2l2ISz4mFNBrIh93ZX7u3X+I&#10;JyJ/ehtXQ0NDQ0NDQ0NDQ+M/hVYs/4u4d/8xTpy5huRdJ7AhbC88lyfBeswmfDfMB90HrkIvoQAO&#10;dAqEw+RQzFgaD9+NGQiJ2Y+oxMOISjqCLXEHERSxF/4he+AXnAGf9WnwDtiJVWtSsNJ3x6/ObwdW&#10;r90pn/tt3A3/0ExsiNyHLdsOIDLpECISDmGj+L8ycBcmL4iFxZhg/Gjjj68He6Pzz8vRfdBqWIwM&#10;xuzFiVgfug/bU0/ixOnruHPXqGxqaGhoaGhoaGhoaGj8GWjF8j/A/QdPcPj4dQRs3gOnSVvwk7kf&#10;uvVZht5DveE8MQQLvbcjIGQ3wuIOSCvtQZszMXPxNliNDkavn5fhs8+n480Wo1C1ti0KlTaHWYFB&#10;MDMbAINZP+H6CvczDAWGwFDSEoYSI4yupAUMRYfDkHcgDAb66SNcfxFuEPIUHoJi5Uegdn1nvNfK&#10;HZ2/no8fhVJrPz4E85YnYGPoHkQL5TUkaj/WCKV2rrhn5RaMrn2Wo2PPJejZfxVsRm3EmsDdOHj4&#10;Ch485JHanMJqaGhoaGhoaGhoaGg8B1qxfB6oUeXSqvj+Inf2tkQdwLjpEfh+yGp8O2gFzF3WYe7i&#10;OIRF7UVY9H54r03FZI+t6N1vGd54bxIq13JGqUq2KFjGSiiGI5Cvsh0qNB6F19+biJYfTsYnHWei&#10;Z78VGOwUCNuJmzFxfizmCqXUaWYkWgnlsGANRxhqOcFQ1xV56rmi7mezYO2+BfN9kuHuFQeXGRGw&#10;nBCC/nZr0fGbBajdfKzxaywiTUNVexgq2sBQxhKFylqjdDUHVG8yGu986oF+g1dh6swI+SHssJgD&#10;CA7LgodnNIZYrcGXvbzQtfcSuI4LRVBINg4evYLbdx78uqPJdzi11qmhoaGhoaGhoaGhIaAVy1ww&#10;KktGhYk/b9x+gJT0U5i7NB4Dbf3x7cDlsHFbjwUrErBucwYCNqRj+rwY/DDUG+9+PB0VajoiT5Hh&#10;yFdkCCq/Zo8W7aahWZc5KPrORBiEUmio7oBSzcagY9/lWLImBfuPXsLeIxexdsNOjJ6yCT8NWYV+&#10;QmGdvzwBWxIOwUUomuVqC6WyilAUG46EobYzCr/mjI+FwrlBKIKnL9zAMr8kDLNciXGTNyAkOhvR&#10;O45g1PStaPzRVOQR6RnqusDQdIzRvT4ahvoiHyLOAlVtUaiMBfIWGoIKlW3wvvD/8whfzFwYi8CN&#10;GQjctBsLlsXD3M4fX32/CH2oiM6NRlzyUVy5flcrlhoaGhoaGhoaGhoaElqxzAUqSzS4k73/AuYt&#10;TsT3A1ai6w+L4DYlBKGR2YhKOIh5S+LwQ//laNhiHEqUHYG8BXkMdSgMZa1QRihv3YWSuWJ9GpJ3&#10;n0Jw1D70sfRDUaFwSuWw0SgYxO8SlazR5cvZCA7JRNKu4+gzaAGKl/4ZBkNvGV+R8tYo9/oolBFp&#10;5GsilEEqhOK/oYYjCgvXttdi+AnF0mdzJqq2HCfCdUXR4j3Rs+8cbE08gE0Jh9F9mA8KVhfpVrYX&#10;SqkbDIynkbhSqRRKbpteizBlaQImL4jBZ996oYxQWA2lLZGvnDVKinBNhDLcp/9KLFyeiPBtBxAY&#10;uht2Y4LQoftcdO05D1NnRSJz7zncufsgp/Y0NDQ0NDQ0NDQ0NF5FvNKKJZXIX548kVuT/H3t9n1s&#10;2LIH3/Rbjo+/mAWnUUEIj96LbdsPY7ZQvr7oPg9luANYaAgKlBiK+k1c8NVPSzBiwmb0MPdFeaH4&#10;Fa3ngtfen4Qfh65CRPwBhMTtx9dCgctXdJhQ8GxheEMogUKpM6tgizrNx2GCRzh27T2LUKGAunvG&#10;YsaSeCwL3AUH9y1o/tE05OeRVu4wNs5RCsX/sjWd0NdqDeIzTiLj4AU4iziYxlC7tfAWCm1I9H5Y&#10;uQShZrMxMKsilMp6I41KJeOg485p8WGo94YblqzZgVt3H8pPmfQe5o1SVH6r2iFPU+GPv80Gyfc9&#10;S1e0xpfdF2Deom3YkXYcUdv2wcJuDRq9Ox4desyXBoXOnL9hrFMTp6GhoaGhoaGhoaHx8uOVVCxN&#10;FZ+HDx/j0LErmDEnGm07zcZn3edj1uI4xCYdwUr/VHT/aRmq1nFBnhIW0nBOnko2eLPTHEz0jMGu&#10;zNPy0x2RO46i009Lkb+MpXyH0iD81qzvgkmzIuSu5cRpW1GUSloFaxiosDUQil4lOxSr5YRew30R&#10;JhTX7XtOYZLIw7c/L8fn3y7EWx1moYzwa8b3I6lc8hhs41FS2av7xlhMmxeNRKFY+m1Iw0yvGKRm&#10;n0FS2lEMGLEC1erbIm8lKxjqUCEVYZRCyaOwdZyRr7QFWn48BV6+yTh35ZY81pqQdgK2bhtQlTur&#10;xUX+P5iCnxzXYcqiOAx3CECT9yejeHlrFCxmjqp1XfBdvxXwFgpwYuoxzF0Ui649PdGu0xSMnbIJ&#10;Gdln5a6vsY6f4PHjx/K3hoaGhoaGhoaGhsbLiVdKsXzy5AkePXzIX3ggFMrde89izORN6Nx9NoZb&#10;eSM4NBNbovfBYfQGNHlrHArxXcliw1FGKJYVWkxA4eZjpaJWQChpRYTSVqGuK774zgu+wRnIOnIJ&#10;C72T8W676chfaCCKVxiBHsO9sTnhkDSyU1oog1Kx5O6jPNLqhHxV7fFpr8Xw3ZIl36fs8eMi5C8+&#10;GIb8PwvldAAqtxiFbuY+6G0XgBpCsTOUFeGF4vpmm2kIFmFith/Clz2no1L1/hjq5IfItFNSWXzv&#10;02koUEEollQSuVPZRCiUzYSr4YBCZS3RpvMcBEVkITL+AL4dshx2kzYjViiIPPL6OstYcDBKVLdD&#10;rwHLkSyU15Pnr8N7YwZ6WvihQssJMJQXym6BIShQeChef2MMHMYES0uzm7ZmwtJ+lVAwJ2KEgx8S&#10;dh4Tivdt3Ll9A/fu3sWjR4+MDaGhoaGhoaGhoaGh8VLhlVAsqVDev38fDx7cw6PHj3D41FWMnrwZ&#10;HTpPh6NbgPwUSHBYNr75eRnKCIXKrNBgFCxrhQ8/mwnPZfFYF56NAY7rUJTvIJYXyh2Pkr7uJq20&#10;8n/RMlZo320egiOycezsNREmDk1ajUe9t8bCc6kIL+63/GoezCoIhYxWWqnsiTjylrfEW++Pw8Il&#10;sTh88gqWrExEt+8WovO382Fu642161Nw4fIt7Dt0AZ98ORcFhULX4btFQpFNx5mLN7Fzz2kMs/eX&#10;nyup/JodJs3cit3C70LfHWjx4RQULGku36c0NBGKbEUb5C9tiY9lPvciMuUYuvZZgHKV+2O43WoR&#10;7iL81u9C0zdHo0TpYRhk5YtkoXhHJR3F198sRFERNr9IP79Qsqt9MAUtuy9A006zUbyGI8zyDELF&#10;avb4YfAqbIk5gOS0Y3Bw9UOL910xzM4XqSKfd4Rief/+HdEG9/XupYaGhoaGhoaGhsZLhpdbscw5&#10;7ko9hlcqaXMXxaPVJ5MwYNgKRCcdRkjsfnzVZwmKlBFKWIHBcjeucH03dPp5OZYLRWtH5insyj4L&#10;L58d+KDDTBTmJ0PKCVef7y1yJ3CscQdSKF6GfEPQtuNMrNuciT0HL2LFul3CpcJX/O8zwg9lhfLF&#10;z35QIc1byxl1WrnDatwmbIk/gMT0EwhLPIQ1oZlYumYHZs2LEcpZIL75aRGatJ6E/DUdkO81J7z+&#10;0VR81dsLP/ZfDnP7dTB3C0brHgtQsLIVStewRz/bAEQnH0Nc6nEMdwlClcajUbGOK95tNQHOruuR&#10;tvsktgpFutv3i1GoyADkLzYc3w/3Qeyu41izJgXvf+CO7v1WYmvyUQRt2YN3P50uj/bKz51QSRX+&#10;6wqlevbCWHmMNiRmP7r8uAylaCQo32AUK2uJXgNWIn7XCWQePI9hVovx/iejMcp9o7SA+/jJL1LR&#10;18qlhoaGhoaGhoaGxsuDl1KxpNJC5eXxw4d4+OAurl6/hbVB6ej83RJ89vV8rAxIxZZtBzHI1h+V&#10;agplL98gFK3hgJptp6PRF7NR/p2JKPSaM4pWsJZWX1sJZY6f3cg8dAEr/FPwcafZ4pmt8TuRVDB5&#10;zJRHSGl5tawVCgnl8bMv5mDt+jScu3gTWSKc26QQVK3tLJQ0ocByx7PeSBSo7YKSQmEsXcUKRcoN&#10;E0rZMJStYIlKlW1RTfit0dgNtVqOQz2RfrMv5qJ5l7l4vb0H6nwwCTVbjEUNoeBVq+uCSnWcUVbE&#10;VbyiHQqUtECx8iKOWvYozc+JVLVDM1GuCXOisGf/OancjV0Qi7ofTkWeQkORt8QItO3pBV+h0Mak&#10;HMVSUTfhQsFdKspJ40Hy3dIKNjCrZIdSIq6OX82D16rtQqHchwUrEzHHKxbWomxvfzUfRbiDSwVb&#10;KOgVRbmGOAQIBfcE/INT0eMHT3TpMQs+gSm4cu2OaKMnbKkcp6GhoaGhoaGhoaHxv4yXUrGU71I+&#10;eiCUygfyPUqHMZvQ4VsvjJ8ZiaT0E5gyNxKN3xqD/EWGonQ1B3zRa7FQfjKw+9B5TPeKQ/2mo2Ao&#10;MgSGOi7Gz3xUtEXRUiPwkVDQVvgkI2XPKXnE9f32M1CQR1v5LiMttvKIa1OhYDYQv0W8xWs54t3P&#10;ZqDbj0vQ7MMpKCSUURr4KSeU0aat3dH1u0WwcFiHMTMjMM97O4Ii9yIp7QQy951FtlACmfedmWcQ&#10;u/M4Nkbvw7qtWdgUexBxO08gNesMduf4y9h7Bom7jiMwPBueIp7RHuEYarMWX4gyN2o1GaWr26Ng&#10;kUEoU344mr47AZ987YkGbachHw0KCUWw7ifTsFgowffuP8SJs9cxeV4MmrQcj7wFB8NQ3FyEd0A3&#10;oXz6rEsV6ZzAnMXb0KaDh1CuLZC3+DDkE3EUpCL8iQfaiLp8U9RLodIjYJavP5q0GIMp86MRmXQY&#10;Y9xD0eZTDwwa7iMN/Dx6TIu8xt1LvYOpoaGhoaGhoaGh8b+Ll3bH8va9hwjamo0fhqzGEBtfhERl&#10;Y0vMPnz5zQKhEFnBUMxc7kq2/HoeHIXC47kkHqsDheKUfhzTvGLQ/MPJyFdmhPz0hrSmSgWzvA2K&#10;ljBHj28WYsOWLKHwHcMgu7UoR4utNRxgaCgUUvqlBVZaZKWRm6LDUa6yLT7qMAOOYzfKY7LbhXK2&#10;Pf0kohMOYW3gLkyaHo7ew32Fwjcf73w8XShj41FHKKpVazmgbCWh/FYdipqtJ6BRV0/UajUeZasN&#10;Q7mKw8VzJ9QVaTVtORHvtpuBT79diL4j/OA+MxzrNqQhOvEQtmecxI6MUwjYuBt2ozagzWceKFfN&#10;DnmEomzgsd6yVijRbAxspm1FxI6jcPeMRr3m42CWdyCKVLbDx1/OxSqRx+Q9ZzBzURzeEwpp4XKW&#10;MFQSZWM53xwvjRLlK2mO90X+NkTvx4nT17B8TQreEoo4DQGVEvX43U9L5PuXmyP2oO/gxWjfzQMr&#10;/Hfg6nXjO5dasdTQ0NDQ0NDQ0ND438VLoVgqxcTonuDajfuYtTAeXb9bKpS5zdgolJ0JcyNR5w2h&#10;9JUWClUNJ+PxVToeZaVBHqEAlSxvie7fLxJK6F65IzhxxlY0bjke+UpZwMD3I2nRtYw5ChYdik69&#10;F2F9ZDbclyfg9Q6zYFZNKJZVhBPKJHcmX285AUMt12C1/07s2nMaWfvOwjcgFVa26/Bxh9koz0+Y&#10;lBHpFjd+xsQglDUzfj+ytjPyCIXXrLYjSjV2wxtt3NF30DIs8dmO0G2HMG/5NvTuvwRNxf0SVGKZ&#10;J5aBx2trivQrGi3HMt48QmmsWM8F7TrOhI3jOviu34WM7DNIyTiB1ULxG2juhzpvjkNBKpk8osvv&#10;bLJuqtqjhAj3s40/9hy5iLjkw+j2/XwUKSf8UaFUlmar2CFvoeFoJpTL8VPDELv9CHyC0+AmFHXL&#10;0cH4RpS/+ruTYBDx5yk7Ao1bT8LMJdsQmXQITqPXo/Vn7sLvJhw/c81EsdTHYzU0NDQ0NDQ0NDT+&#10;1/ASKZZP8PjJE+w/ehFuU8Lx9U/L4T4nCpui98LKORDVGo2EGY9nCuUpv1AS81W2gRmPgtZ1Me4y&#10;8h1J/i5jKS2c/jRgBYK3ZiE+9TimzolEh8898HojJ7RqNQ5jJ25GVOJh+GzejY49F6JwOQv56Y0G&#10;jUdh8HAf+AelIWX3KWyO3AdnoWB92G46KtRyNL5/yF3CKkJJfU2kxXcyhYKWp4ErKoi4u//khYnz&#10;omEzaTO+7DkHUz02IzgqG+MWbYOtx1Y4zgiH46wITF+1HRui92GIKFcxKrR0NCBk+mkRlonHc+s4&#10;G3ddhZKZV6RdqZYzPm4/EyPHb8KW2P3Ysfsk1m5Ix8Bh3mgoFNmCRYfLXdZSQlkd7LoB+09cQajI&#10;Q7vOHkIBHSKU1mGiHs1RtJQ53ms9BXPmxUirr4GbM9Gz73KUriHKWVQoqbSASyu6crdX5EMopGbF&#10;h6NmQ1e4TgxB3K7j8FgYhfY95mKI41ok7TqB+/f5ORKtWGpoaGhoaGhoaGj8r+F/XrFUO5UPHz3B&#10;7r3nMNJ9Kzr3Xop5QvkKjtqHn4auRrkqtsiTbwBqC+XLcuQGBEbshff6dAywWoOa701GHhqd4fuU&#10;tGxKZbOqPfIIBbSyUPi+6bsMS3x3yOOke/adkzt+a0Mz0cfSF1Xr2KBE6cH45LPp8FqRiHTxbItI&#10;09ppHVq0moQSIg4z7oZS2eJ7lzw6KpU/4agIMl3xrEyL8ehl7oN1G9Ox9+B5JKUdx7zlcXCdEoIJ&#10;C6Kx0H8HVm3KgE/IbqzamIEZK5PQ22Ytar81DnkYP+OmQsn4n+X4jAoeHf2KNBmuhFD23hb5tBX5&#10;5THhlMxTmLt4m1CEp6FI8UEoUWEEvu6zBAFhWYhIOIRJ08PQ+8dFGG7hI5TRNKTvOwvvwF34oscC&#10;lBTKshmP/lI5V7vBQnHmzmvlt8fjzS/moI5QRItUsEK5qtb42cIXiaJOV67djq++n48h9msRl3IM&#10;9x7ob11qaGhoaGhoaGho/K/hpdixfPz4CQ4euQKnCWHo9NNSrBJKz8bIvejVfyVKlh+BvEUHo+1X&#10;8+QOY2LmaaxcnQiPORGw99iKpl3mIq9QdsrXc8WXw31hP2ULWnwyDYYiQ2EobQEzoWQWqOmEMk1G&#10;ofK7k1G+2VjkLzYURYoNxGddZmBtcDr2Hb+MVWt3ob1QnkpWsoYZ30HkDmVTodQ1FwoWdw6pcNFJ&#10;Iz/iHpVLKn2NhKvhgALVRqDd1zMwZ8U2RCUfQWzCQURtO4D14VnSaM/R01fwRH6q4xecu3QTc5Yn&#10;oek7k5C34BCjQkxFTsWpHNOn41FZGhiioaHqDsZjs/KZCFPLCWZlRqB0FRt07jEffkG7sO/oJfgE&#10;puLD9lNgMPRBqQrD8Wm3ebCdGIIpyxMxdWk8zF3Wo8WnHsjP3dCKQqEUSrjhjbHGsqldS1qHrWWF&#10;sRPW48CxS4gSymmH7vNRoEhfFC49HN/1W44wUU5vkWbX3gtgbu8v3z+9/+BxTstqaGhoaGhoaGho&#10;aPwv4H9WsTS+k/eLtCzKz3nYT9mKLwevhsfibXJHspeFDwoI5aVk6aH4ps8SbIo9gA1he/Bxh+nI&#10;V4bvNFrBUIlKkS0qCoXMbdoWXLh8G1ev30WcUIAcxwSj2UdTULius3FnkcpZRTvkE4rcO60mYaFQ&#10;sLIOXcTKtan45PPZKFhKxEcFi8db6YQCl1ekUbSyHcq+PgoV3pko3ASUEUpd4Uq2yMPPlbzmZDyq&#10;Kv4XEmn0d1yPiO1Hkb73LLbGH0Jk4hFkHriA0xdu4Pa9B3iSszvLct+4fR/BQnnu2nc5ilKJ5U4r&#10;06XCSAVTKLH8REhBEXfZxqNQ55PpaPrFXDTqMAvVWk5ASaHM5iubcyyX4biTKeqiWHlrfNp1HtZu&#10;2o2DJy5j/tIEvNFiLPLkH2Q8yiuUbKk48lMrdDzuyvoR6ecvPQJlqtnjHZHWyHGbEB1/ENkHLyAq&#10;dj/WBO6UO73TlyWK+D2Rv9BA5C08BD3NfREgFOeZy+Px0XcL8LN9AHbvPy8XC4xHYvWxWA0NDQ0N&#10;DQ0NDY1/Ov6nFUu+U3nq3DUs9EnBN0N8MWFeNBLSTsDcKRDlaKU17yDUFIrcaPdQrI/aB6tRQShX&#10;zVoolUKx5M6hUBYLCKXotU9noJNQSjt9vxhvvDseffstxRah7GxLPYFhTutRoY5QpPL8jLI17THM&#10;IQDRKUcRHL0P3/ZfjlI1hGJWgcdRheIp4uJx0MpCkfx+0CosWr1dfgaEn/C4evMurgh39NRVRCUc&#10;xsQZEfi481yU5C4mFbbi5nizzRTYTwqF6/RQfNxlMlp94Y7ZK+Jx7cY9lliWWTni7MUbcJ8fg9JU&#10;JKkkUsETil5eoSy+9vYEDHZYh80in6dE+vcfPJKK6UOhsF25cRt79p+Fb3A6BtgFoFbzscYju/zO&#10;JuMQ5SlV3R69h6ySZY1JPYZB1mtQsZao01LmKCmU13e+W4TOos7e+3Qa2rWfDnuXIARsSEd61mkk&#10;CP/zlsaj/2BvNHlvovyWpqG8FQrUdkLpN8ahRMuJMGN9iXJXFEqxhatQqJMOYeLMrejwnRdsJ4dh&#10;z+ELssxasdTQ0NDQ0NDQ0ND45+N/+ijs7bsPsTZsH7qZ+0nDNlu3HcJkj3DUaGRUWnj0k7uDnwgF&#10;zkcoPQnpJ4USE4jar7sif2mhXNIKKpUpOlp9LTEchkKD8Ubb6Zjtk4zAyGy0/24BChYfjGZvjsac&#10;5YnYc/wyPJdtwxutJiJ/RaHMCWVJKqmVbFCggg36mPsiLvU4bom8SZgog0aF0KgoPXz0WB45HTsr&#10;EnWajkKefP3Quu1UzFieBI+lsWj1ySjUaGYP52mhuHDllgxjGg+j4k7mpIWxKCuUNUM5oRiK9AtX&#10;c8AnXT2xMnCXUCDvPk3zt2GNjnjwUOTj2CWYjwxCabnLKeqElmaFwpe3vCWavTMeC1cmYkf2WUwR&#10;ivvrzUejQKGBaNVhBgLC9uDStds4KJTAZT7b8f2Q1Wj87iSUEfUu37fksVu+u8odUX6uhVfu/PLK&#10;o7qvu8GsjCXqNhsD95kRiBFKrN3YjWgr2ssvcDdu39HvW2poaGhoaGhoaGj8L+B/VrF8+OiR/Eaj&#10;zeQt6G3tL9+fXLw2FfVbTYYZP7fB45rNaOnVVSgvVqjVcCQcRgUja/85HDx2Gf6BabC2XYuPPp2B&#10;6kLJKS0UqfpvjsFQK29s33VMKjnf91+MClWHoXWHKVi7ZQ+yhQJl7boeZfhZD6EQSQWMu4XiN5Wp&#10;gU7rkH7w/DOVOOVMd+D4P/3QBfS180fxihb4oK07ZiyKxRSvOHw33AezlsTh4uWbePLkyf+Lg7uP&#10;J85dx/j50SjNdxtZZqFMV3hrHKzdtyD7yEU8esTjpEaYhs/tGP+RU1fhKsJV5fuXtOjKdyW5eyni&#10;rVjTEfai7lL2nJHftORnQgoW6YN32kzG1rj92BiRjXZfzETBwgNgKDJYvrf5m/dIn+X4jO94inbK&#10;K5Tit9t7YIl/ClatS0WH3kvRqudieIfswf2HWrnU0NDQ0NDQ0NDQ+Kfjf1axvH7rPiYvjkeHQasw&#10;yzsZmyP2of8wb+SnwlfZ7rcKDB3fQxSKV5mqDkIJmotZC2KRtPM4Mg9ewB6h3O09ehH7jl9CQvoJ&#10;OI3fjDqNXVCkxGB81m0OQmL2Iy3rDAZb+KIMdzl57FTtunHHsqw1mnaYhbBtB6VxHaGrCfdEKmzG&#10;/78IJe8xjp25irCEQ4jbeQxXb9yVR3m3iTz0GLoaBao5IK9Q4gqXHIra9e3hMj4IWYfPy51NKpK/&#10;VQaBB+L+7v1nYem2AUVpmKeEUCxLWaL0a87oa70GKZknZdhbd+5j++5TiBOK8pGTV3DvvnEn1TQ+&#10;gkdlQ0X+3/tmIcxYf9zBpeJHBbGsJSq+5gBLxwAR72mpZLf+dAryFeyDNz+cAO+NGdi26zjcpobi&#10;O9EGLbsvQH7WOY/5qnp6nqO/KnYoKxTzIRZrEC/qY+nanWj58XQ4j92MsxdvP82jhoaGhoaGhoaG&#10;hsY/E/+TiiV3KxPTTmKw20b0cwzEpuh9mOQZjTrNxsKspFAsaRCH1lhzKzBUlKjo0DqqUEDzVLBB&#10;qXquqPP2BDRtNQU13pqAgjROU9wCBYQS2q6bJwKEEhWz4ygGW/mhII3zCCXS0HDU089p0OBNHqGI&#10;dey/AulC0SOoTJ69eFNad03LPiOVOSp5mQfPwytgJ3xDMqVlV+K08LfYfyfadvVEpSpCMaw4Am26&#10;zcPasCxpoOe3KhX/KQfx/AFWB2eg+afTUbrcMNRp4IgfhJIaHLVXHoPlruaFK7exYkM65nrvQFL6&#10;SRlGHn8VinRSxkmcv3RLKm7MH99P/Voo6kV5hJVHWflJFJaT70OKuipf2xkWor7jRd1TuXz7oynI&#10;k/cnvPneBEz3isNG0Q48LvtBt7ny3VX5rU4eEzZth9yObSLizSOU9TotJsBjWTzC4g7g6z7L8F7X&#10;eZjntxMXr96W5dXQ0NDQ0NDQ0NDQ+Gfif1KxPCeUIccZkegw2BvjF8ZibcgefNVvJQr+X3tnAWdV&#10;tbd/UkqkQ0BBLCwsVBApFUUEE4sQQekaGLqkuxm6O2eoCYacIQYGGGoYGIbuBiUF9T7/9d3D8t3v&#10;uTOIcf/v5d79fNicOees+NX6rfWctYNTONm944H8SZEYe9g7p0KcuOaP6wAhQeywPdJWqXM311Ol&#10;+qmnIUsrDKls0zNEeTjt1blBjikDGeKgrvnsftNn1eZztfvAOUc+diohbsOmb1TQ8jhdNgSRu9dy&#10;TeX04J0KXBan/UcvODf12X/4vI6d+kEHT1zS5u1HFBm1T9GG8O02ZQ+b7zk4dZfHdZw4+6N+uHJD&#10;l678pPOXrjmEi8927z+tmB1HnGsdz/9wzdnNPWUI6znz/ZGTFzVnaawhl1sVs/ukrl6/qSvXbipw&#10;xW71n7RW2+NPO0SY54BG7zymr5rOVBZOI4ZAP2XsY3Xl+ktDNh96tou+H7BMkYak9jC2f+zVnkrx&#10;gCHihmCnz9dSqbhRD3eKxc7sdvra/p8O0wf+MmQ2nSHoNRpO17J1+zR0VrSeqjRcVVvM0V5jCw8e&#10;PHjw4MGDBw8ePPz74p4ilv/4xy/m+FUHj13Sly3nq3rbQOf0zXGT1uvV1/soDdcZsosIaUySxNzh&#10;oA47cwVaK6shma07LVBcwmnNCYxRybL9ldaQJ+f5j7ZtSBN9GUKUNl8rlfp4hBaExznEDWK578h5&#10;jZm7WUtWxztEjtNe95vPeLTG6DmbNSFoq8bN26LZhmguWhWvSQu2aXZ4rKJ3HVfCsYuKjj2mWaE7&#10;Ncd8tsUQQq5vHDY1St+1maev/WarXsdFatIzWH69Q9V6wFJ1DFhlXsPVoMMC1W41T7XaBOr7Eauc&#10;a085ILg7957Wteu3nJsehUTu1UhD3nYfOOvsbEJSJxp5Sn44XOkgluxaQrwtOUTvQm11XzY/lSs/&#10;SCGGrB4+fkF+7QKVmdOBIfTOMzpNHbdd7+aAuD7aTqmzNdVrpfpoxvwtijtwRrXqT9NHn4/T6rUH&#10;dO3GT47vPXjw4MGDBw8ePHjw8O+He4xY/qqr125o6dr9qlh3qlr2C9OKDfudx4vk5pmQOZsZonJ7&#10;ly0pAnOnAxLFTXlyN9eL7w9TgCF/S9fv11cNpitz/sTPnR08X9LKZ9n9lO/R9uo+aJkOnfjBObV0&#10;vyGHYw1RW3ybWLIryDWOs0NjFTBjo+byOJOYw4qI3q+ZQVs0clqUQtbu0+Q5G9StV6ACF29S1PbD&#10;Wrxyj8IMKdzLjYO6LFLaAq2U2/RbvtYkla45ScWqjFaVJrNUqvp4vfzpSL1YYYgyP9ZB+V/rZYhn&#10;iBat3qP5pj7P9uSZmL8RyzWJxDL+0DmH9HLt5HfNZilHfp5Pyc17fPSEYDrPumyhdEaGas1ma+22&#10;IxoVFKOX3x+qNFyX6ZDLP0EsadvZ/W2urIXaqen3i52d1JadF6nYe8PUc2SkDh674BFLDx48ePDg&#10;wYMHDx7+TXHPnQq7/+hFdTVEo2zNic5psPOW7tLb1cYpdT5DbLh2MinicjcHu5V5/ZXVtNOy80Kt&#10;23FUk+ZuVtEy/ZWCZzxyCmxy9QwhKmjI7KCxkTpx9rKu37ilHfGnnB1LdgYv3yaWnP46K2Snxs3f&#10;ohXRh7Qh9oQCJkTorff6qeBTbfXWF2NU7qsxerR4dxV7f7DKfz1BTxbvpUJPd1KL7xfp6/ZBeuaD&#10;ANVqv8CQzmM6fOKSVhtivWJdgrPzuNuQxKHTNujFj0eo4FsD1Kj7kjsSy4CZG52bFv1iZNsSd1L1&#10;Ws5TLshhHkMuIdr/pK/5jOtXszdT8bcHKog75Zo+2xjZcvPIFgi4c7OeP0guIbHsdhYw9U3fFYxv&#10;V248qF7j1+q5T0apepsgI9/xfxmxvHnzps6ePavTp0/rl1+4WdKdwQ8H7EpfvnzZqfPDDz/8Uz2+&#10;v3Hjhi5cuKDDhw9r9+7dzpGQkKCjR4/q4sWLTr++OHPmjPP99evXb3+SNGj/2rVrTvlDhw5pz549&#10;2rt3729t37qVeJMmXs+fP6+DBw86ZTj27dunY8eOOeV++uknpy030AWdkBt5aRfZd+3apf379+vS&#10;pUtOGeoeP378t3YpZ4/4+PjfPudv93dxcXFOW7SPntjh3LlzOnLkiNNfUu3Z/g8cOPBb/wAbYwMr&#10;q7s//qYO/SE35ShvbwbF688//6wff/zR8SM2oh/KWz/hP7efsNWVK1ectpDXykf/xBD60K6NKV+7&#10;Yy9sy/dWjrsB5ekDfWyfHHeyM+8pj070e/XqVSdmsDUxw/d8Z+vxd2xsrPOKnSmHfe4GVmdiDdtg&#10;o98bS7RNeRuzdyqP3Yk3fE955EVn7Iuc2N03jpHH6mptgm7YhHqMX0A96iMD44JyxIC1C/3YOKIe&#10;fqXtOwHdiB3aI/aIJ+sP60PihzJ2rPoCeyDjyZMnHX9Q3/qZw+rCZ7TlHhcAvfA3Mti61g5WL9rg&#10;Ffk4+Jyy6MpBzGEXDv6mLJ9TDrtiC/qw/VpbWt2tnNiAMYY+2AZf0uaJEyeccUGbVg7aRi9ikffE&#10;LvV8xwvvbY4lJqzc1OE9vud7gFzE/6lTpxxbWt2Ri8/IAfjhbsYk8ts4pD7yIzN9W5l/L6aJH5t3&#10;kAdZOGiH+vy9c+dORyfrgzuNj98D+iMzbVkf2z7pn3Fo9acsslnfUAZ72dhnbP9eXrD5AN/YvG7j&#10;xsa975jFV8QM/nDnaV/wOf0jh9t+9EF9YgVb0bbNdzZX+8YZB++JNz6zdqauHXvobe3Fq40z6vAZ&#10;44B6yY1jXyA/8Y9ctI8d7gbIhV/QEb8gB7LbmCfvYnPK4Scrs9XT6mr96f7c6kTMEdP0g4xuG1PH&#10;XY/yxDt1iSvq+PoMm9jxaWOJg/bsuMOXth52Z35kzCMHbVMPnX3zmxvIiv74wu1bDncu4XvKUZ62&#10;sD960I+7Du/RNanPKY8ONsdga9/4oh/shv2sbry67YE8lMUWyGHHlc2flLH98Up5XtGFz7APYxRd&#10;fIEdGUN27Wftbm2JjSmDTNiBPrELslj9bPv4KDm7J4d7jlhuij3mEKz36k/TqDmbNTloq16sMDSR&#10;DEFufEmL8/xEQ/44jZXrJJPbUeN7QyoLFu2qqbOjnev6evUPV0GIknMjG07z9K1n2oJwZmum50r3&#10;19LV8c41kNOXbNcHjWaoWuv5WrZ+v0M0IZacHmuJ5crog84daPuNWK1yFYepSLGeerJUXz1cso8y&#10;P9NF95v2H369r3IZeR56pYda9w1TvW5LVOTNvnru1c6qWWuClq7YbYInMZntTTijnn1D9Hq5fnr4&#10;xW56vtIwtTDyL4ZYLtv1v4glRxi7owu2OjcZgljGJpxW846LlJdrTXmWZVLEEv2xpdG38JOd1HfI&#10;cp2+cEUT52xS4eK9DTE0pBQ7JkUsaY+6znMszeHbPu/xX/bmer3ScIVFxjunDZerPVlv15nqPP7F&#10;N2n9HSARM2CnTZum0aNHO4nVLkaSAwOSARcUFKRRo0YpOjr6nwa3e2BHRkaqd+/eat++vUaMGKGo&#10;qCgnISU1OS9fvlzdu3fXpEmTnESV3AKW9kkGtEN7/fr1cw76ItHZtnnlPe327dtXnTp10siRI7V5&#10;82YneSE3bQGSB8mQshMnTtScOXOcciQYEs3SpUs1fvx4rV692kk2TAwLFixwPseGlON148aNmjx5&#10;sjp27Kh27dopMDDQ+ZykRZktW7Zo/vz5js1JlCRb+l2zZo2GDx+uNm3aaODAgdqwYcNvdXbs2KHF&#10;ixcrODjYSY52Ekd+kjJ6Dx061Kk7ZMgQbdq0yekT+WfNmqU+ffqoV69ejk4kfTuZoTMLCHRZtmyZ&#10;Y59WrVpp2LBhjjx2srbAVixQsTt6DBgwwPFteHi4I4ddECEfk+OiRYuc7zt37qwJEyY4dqQ/vr/b&#10;eMbW6I+tV65c6dgDuxAfyEhMITf6YSM+53v0X7t2rWbMmOHU5TNiBjlDQ0OdeMBHxAO2ph72wne0&#10;1b9/fy1ZssRZNP2erHxPu9OnT9egQYMcf2CnO4GJlHKUx++rVq1y7Grj0Q0+ww9MiNu2bdOYMWOc&#10;cYJ8jDHsbusRE0ymxB22YZxu377dsRt1ec9YJ04B9ahP25SjTtu2bR37EG/YHjviP/rkc+xp48gN&#10;2iGHEGeMYcpt3brV6Zu4ZSGxbt06xyfEK7rTLmPKV3f+JlbwC+OlW7duTnxjY9phAUA8oAtyMWZo&#10;hwUY/sBelCEmkJ+xRgxwsDhh/LVu3fo3O9pFDnIS24ybefPm/bYQoQ10xzbkmrCwMCfGiSm78LC2&#10;JGbQG79+//33jh0YS3bxZH3JggxbNG3aVF27dnVkRWZsiEyDBw926uNv/IVuFuiIr/mMcYU9W7Ro&#10;4YxdytoFJEAu+saW6NSlSxdHD/4mbn9vTFKfcUj8UAfbIR95BnthN2RgPM6ePdvJQdiIPEpc04d7&#10;cUZf9IltsQ26I9PUqVOdMYicjA1826NHD8eO+Jqc/Xtj0Q3kdud0fMp8QW7AzuRuPid/UY62ra7E&#10;/ZQpU9ShQwdHNvIjMcq49o17X9AOOtq8bn1DvkQ/4sM9ZgFl0R+7Ee/Y1frPDdqmf+RgbgsJCXHG&#10;BnksJibG8TPtckAssRmxjQzNmzd3fBMREfG/8iRjEr9hG+pQl/aRAf8wRpjL8Ds5grqMNeZ/vkOv&#10;FStWOPb5vUU4diG+yTOMf2KVMZQcaI8chx3JKdiIv20+Ib7w08KFC53xCCEhv3MQr3bM429il7mC&#10;g7bom3bIT8QvdiceIGPojy35nnyGnsxj9EW79E2MYgNilLGKXfGrBbpiE3w+btw4Z27FjrSH3ckB&#10;di4G2J3P6J+80LNnT40dO9apz+du25JD0JUYZpxQjvmWGEBmdEYv8h75jLyPjOi3fv16J77JYXb9&#10;QnnqsZ6jDGOSuEJWd25kzPMZtsSPxC1xQ3yhHzLTJrJhQ6ubHRPYgzaQmdxGTGF7yqKfzZ/oTHyQ&#10;p5CbNrELeZW+WVcwT2Mn5HPbHTsydhgfjG38g8+Za7APtqQMMtEn8UcuIoaQibLEGfMEeer3YtoX&#10;9xyxXL35kCo3nqnP/Oc6N6WB1DxvSJ3z7EXuRAqpgQBxGJKT+uE2yv5kBxV+qbvym8/ScO0gN+tx&#10;k0TIJqSmQGs98fZAQ8LitHXXcdVpOst5PAmnfya26TrFlvfUe8iQKUM8X/t8tNbEHHFushO0Is65&#10;jnLYzI1aFX1Aly5fd27es+9I4o7lWEMsl0Xt04qNB9Rvwlo16B6sgVM3aGrwTtVvP18vle+vr5oY&#10;omPa6D5mjSo2mK663y9Snc6L1LxPiAZPiFB1v1mq1mKOQxx3HzirLsNX6a2q4/RutfEq88UYFfto&#10;pOqZOgtX7XH0CVy2WzviTzu7lZyaO3XxNtXqYBZYczfp9PkrOmMIYr8xkSpUrIchli2N7Qz5s7b8&#10;TWejPzrnbK6s+VupVrNZ2r3/rGYYnYpUGJL47FBOSXaTRm6UZPyQtmAb5X2qkx55satyGmKZGrvh&#10;L/dpy7zP5qdXyw7QorBYrTJk8uOmM/WG0SvcEGHI+d8NEidJwS7OAwICfiM7yYEFCwmMAUjyIbky&#10;GdkE4gZJkwRG0mFyJpmTRJJrn8mK5M0CkvZZRJIc7zSRs2ghSTFhkjR8JykSMEmKxQmTAzKQIN1t&#10;IjtJiMUSEzt2IBlTl+840JHFNIt2EhOJjAkPG1qQgCDd2IekjC5MgiQxC9sWk6BdKJIESdIkPhYy&#10;6EOis8BeLBD4DDmt/WgLObAxExd1ecUm9ntkZZIl4SMTNnW3DZAbfUnA/AAAgUaepBY2AH1YFLOY&#10;sYsDd2IHTBRMtPiFdlm4MAn9UeADFnro4ZYH/xEbTEy0D7FADrdfsRM2hjgzQQBsz8TKApx4oL61&#10;B3rhUyZhSCftMtlQ/07A5yxKrP2wCxM0sYgPkoJbDvqiniX0TKzumLGgLfpiYsXukB1f4HsW0MQe&#10;fnSPH+oTr0zETPy+4DMWTtRFFnID5alHvLp1xC7YlO+wM4tN4tcuFhgn9OurP+/RDZvSBosDxjtE&#10;ngWbe/xSjoUIi3p+HCG+WUjbWKMt+kFP+qUMJAKZiWnkY9wgn1sOvoc0owfj3Td+kRsfEK825liY&#10;YhP6IZ/ZRXhyYBeDBRr6sfj1tQOgT8ikn5+fIzttMm4AbdsFG3rzit98QbvYiHEPUcYW+MJXZ2xJ&#10;7mahxaKMfI9d3eMlKdAOOZu8ie9ZcDFeaM9XJ95z2BxIeRbSjE1ygTtXAnyNbdAdmahDXNAGcqEH&#10;sUQbfI+fyAd3Axs7LJ7JfeQhfOiWmb/JD9gVX1MHEDuMBfIAcxx9sxj+o0A/8qj1DfMKC/SkgKws&#10;kumPuMR29M+ck9zCFnmRC90Yt4yFpEBOs8TGHR8W/E0/+NVtX8YAhJ4xQk5gzNg5C9tRnjFPLDF+&#10;iSfydHJAD+rMnDnTIQzUY66DMCQXh8gDmeBHHQ7mKVsWGbABYxyd0JMxz6uvzfAF6wtigbyPbZHF&#10;xgOvzDPEATpa+9AW8yc2wCfkLPoD9IHdsAH6YAMINnazoB18js7EMfmDmMTfNt7coE1yOHmBcUNM&#10;UN+W5RWZGMf0hy5z58797Yc+q48v+I5xDEHjhwTGKLYiB9k6tE3f2IYxib3Jp77zLvXIJbziH/wH&#10;sSVu+ZGBH2rtvOEL7GHnbcYVP1wkNb+iM7FB3PHDGms7m2+xP3mD3EpMYyP08bUnfTEPM1fiO9Yg&#10;jJGkxhN5l/igTcrywyxzXnL2vBPuOWIZvn6f3qw92blxzyJDmsZOjdKz7JZBLDktFYJiiEtKQwYf&#10;eqGrmhpytX7rYZ374Zr2H7+owZPXq2ipfkrpEFFDJiFBHJwCaojRcx8EKHB1vFZt2K+Pa05QJq4d&#10;5HCI5W0C5D7Y0czeTAUMeercN0xxhuTFHTQLdNMGjwyZtni7IgwZvnbDJK4TlzQrNFYjZ0drdthO&#10;R5dNO49pz74z2rP/jFN3+KRIffGdWSD3DlZY5F7FHz6nIycuKsYQ3UaGgL740QiV+WqsXvt0pEqY&#10;17pdFqnLyFX60JDgYl+O0bvfTdX7301RBWOjVv2XKnBFnOkrVmFrEnTw2EUlmPamGpk4ZXbkrI0a&#10;PiNKkZsOGXn3qHrD6coB8UZfdnp9dbVk2hDPdHn8VanGBG3YekRzwuP08scjlIZnhRZyEcsnjB8M&#10;CX3i1V5qZ2SJ2XNKZy5d0+ZdJ9SmT5jyGbLv7AZD9CGxXMOZrZleNP6cHRij9duPqkareSrz+RiF&#10;GXsmlYT+KkigJBqSAUmeQczkx6+SvkmK/hnQDDgICgmSVztYbbJ3g8/+CLG0kxiJhEUcMlGPJMSi&#10;gMnB1w6WWLKYJ8H5EhwS390QSyZEu4PEQp/yLIaYJJLSLSmQsEhGvsQyqUTmxu8RS4CM9rDgb/S1&#10;xBK53cQSkDBZoKKPTeS+BA/5/l2JZXLAJ/iR2KB9SyyTiy2LOxFLgNzEAZMqschiyS4kfIH9mVwp&#10;g55Mrvy6av0AuUjO9/TDBM94Y3xQnv6IeT7Ddr4LJPqzBA9/MoH7wv5Agq9pi1/U6YeFDG2548cX&#10;yRFLQK5g4mUxw9gnb6AD44uxifwsipGdX3p/DzafsEBisYfN7I6OlZEyyH0nYkmsk5NYEBCL+Ba5&#10;7oSkiKWb0CaFfyWxZCfJl1gSx8Q3/rALcN77gnaxEfb/u4mllQE97AKPXIOtktLHDfImutEXi27i&#10;gh8O0M/WpZ3kiCUH3zMn0DfjitjwzTPJAX3pi4UlYxlfIwM/xjCu0Ds5HRgn/7+JJb7hByFijDFL&#10;PkNvxobdwUR39LLgb+SiDnWJuaSAvsiQHLG09raHxZ2IJSDu7I9D5D9sSz5MCrRrSQuxzEHepl12&#10;wCBGblJrgZzkE/IdMUuOIL+hK+Xd9rgTGKtJEcvfq58UseQzC2zAnMp8T14gJ7ttgPx/F7HkoG/I&#10;HnpgO+avpPKCL7A/NiDnstZJatzTPgTNl1jeaczhA2L8/yexpF3mQXICuYXxwXvfuZa+PGJ5F1i6&#10;LkFla01SjXaBzm7d2CnrDbHsdZtYGmLyTBfnlNdUufz06Ksm8AYtc07zvHL9pk5fvKopC7bqtbcH&#10;KSXXTdrdNRexLAqxXBWvlVH79eHXE5TxTsSS99Q1xDJH/pZqaMjuLkMSd+w9pUkLYjTHkMcZS3Yo&#10;2BBEdgSPn/lBSyL2OLuF04N3qI2R7Yvms/VV4xn6tO4UfVB3qhp2X6KuoyPNa7BKVhuv/CV6K5ch&#10;eY+X7a9uw1dql9GFx5Ns3XNSc5bFaUbIDq2KPugcIWsTFLXjmA6fvOQ8MzM4MkGzQ3c5d5edb8qO&#10;C9yiQVOitHDlbiPLj7p85Ya2m3Z4P3DSen1s7Jqd6xzR162nW1+HWPo7xPL96hMUBbE0bRdLilga&#10;sp0qm5/zjNDeoyMUf+S882zOvYfOq9fICBXEbzn9nEe8OHV8iCXXkX5tiGVpQyxDjU+4ydDfDRah&#10;DEoGLqcAMtBZvPGeXwndCycmPsoyOTI5kegZhAx+SIl7orIgef0RYkkSIwmQyEkAJBMSlt3RYcJl&#10;8iIp2+RAIkQGEjAJ2TdZ3w2xBNRjQiAR0ScJjT6ZMPhFkESX1MTnBjL9VWJpSS26s7jhQF7eYxO3&#10;DCQ9kr57xxLZ8RVAJ5I2EzF+I4knlYB5/99ILPER9S0Rxw4sNphY8QHkicVVcv5DZ/yLjowNbEJ8&#10;MrnSNrs7fJYUsA9lkZtFIX4hxog14pQ4YDyymMOHdiGMfPiRxT4LdV8gq20b3xATtAUhpC3qJ6eP&#10;L7G0CwTaoy/6RFfi27aDPfEz45uDBRR63A3sooTYRUZkZeHG4hVdiTPGOgQIW7Awg1jasUt8suhk&#10;TJMb8Cvy+uYAX9wLxBIb8AMHcUg7/Nhnv3ODdrHRv4JYsojFTshGTDCG6SspXXxBbBBP5DT8xhgl&#10;tsnXtn5SxJI5ie+Rn9ggHpmP+HGEBfHd9G1BWeoQx8wRxBgLUXyCLOxU4kPfNq3s/7+JJXMYcUw8&#10;kpPwP7GG/cgnxDnzAPMU/uSgLHVsnkgKbmJJzibOmEvQEXkYQ8SMb65zE0vihT7sjiRjl7ObkIkz&#10;npCV8kmNPT5DBmKP/ok7cjftQV7QDVtb37tBXXzEj8bEAjkGe9i5nHWKtcedQBt/lVhSz+YnYG3A&#10;2gkbYFfGtLtN4hgb/x3EkrHq/hGZ2ES25H74/KOgj39XYomfbY5mHUHsMBfxowRl3esiC/ryiOVd&#10;YIUhfO8YAvaF/xznpjQTZ21ydiCdnS97fZ9DgAxJebS9Mj7WXo+X6KMylQNU7K1BymLIS0r74H5L&#10;gCBLEKKH2ujJdwdp/ord2mwI2jeNpitbvlaJ1xzSpvtUWEu02NnL7mfKtdS3/nO1Lf6UDp/4wdkh&#10;ZEcVIrxw1W6HXPIIjZXRBxwyyM5lox7BKvphgN6uMUFDJ6xzyOweU4bnT67ZckhNe4ao8LuD9fJn&#10;o51dx6vXEp9BuXzdfn1Ub6rRq7deeHeonv9khB57a4Aefq6zXi8/QH0DVmr9tiPOo0uWmH4Xrdyj&#10;kbM3qfuY1c4O6uHjJM9fnetBuSnOnKU71X3Uar1niGxWTlHlJkjo5tbV6ovdDCnPYvStaQhxXIKZ&#10;DIxsT1UcmkjOLUmkvLPraco/1kGZi3RS0TL9VOr9YXrqjT66n9Ne8YMty4H/DLF8xZDohYYMR2w6&#10;pE+bzNIbX47V0jV7fzcB/hEwWEgWTCgsRFjYMmGR+ElmTL4MZiZeBizJlWTIwooFK+fkczoeg5Dk&#10;w+kfSSUfmwj/CLGkfxaP9Al4ZSIiYSEXExyTEwsNTl0hKZHUSNwkHF87If/dEEsL6jNxQLQgBkx6&#10;LArcySapxAT4/O8glvwSx0SNf/icxQMTGosb92LW+tFONtiGCZBkjS8hO+iN35ADeyWVKJHvzxJL&#10;/MVE4ut/EvW/M7HELkzMyIdfiW8Wm7wn9rE1OiQ3sdAO/mHys4t5ZGKSJ37xPTFPu3zmGwO0bYml&#10;jV36YkKGxOFP2mAxgk9pkwUHB/FFHEM2kgM+YuygB/KhqyVSEGZLpt1wE0sWwcQg45XcgI/Rl/h2&#10;xwV2gBygK4smxgz5ITm7ucHYpH0WZtTlQDfkRn4OSyxZ6CA/i2hsij2QFftR/05j2hf/bsSyZcuW&#10;jn/wKXrxGXHFwssuuLFFUqDdfxWxpF1koTy2YpFr8/Lvgb7JN4xPS+bsItLKZYmlJRfkE/Ic/qUe&#10;OR8fEyPJ5aK7AbozBolj4hNbIxMkg3kMX7ntxVj9vyKW2ICxRmwhNwt9xgT2wweWYNofGtCJWCFu&#10;ksuv+MzKQAwzz5JjGM+McfIeOdGXGPIe//CjFPMSsvEjpfUPn9OundPd8eYGcY79qA8RsISOeZbc&#10;xw9K+BoSS59JtUN5CCRrEuY1fEduxD/4FDv/Xr7+s8QSfdGVHIcOjAnsjQ0gLcQociU1lrDLXyGW&#10;9nIgytI+fmeMM36RBz2Ikb8D9PHvSCyxPXbA5shGDGMb8hfxkhzoyyOWd4EoQ5iqNJ+r9+pN1/jA&#10;mMSb97wzOPHmPfbB/O4DcsMpstxk53EIpYvIuA9IjSFLhV7upunzY5zHcHTpHaoCXGvo3LzH1PMl&#10;W78Ry2bKkreFvjYkiMd2sLOWcPi8pizc5pDLlRsPOH/zaJQwQ5B45MjMkJ1qOSBcHzacrqrNZ8nf&#10;kMxuw1ZqZvB2Ba+OV2vz/rWPR+i1L8aqQbdgBcyM1th5m51nVr7z7SS9UmWkSlcfr+crByidIXuZ&#10;i3bRi5WG6e2aE/WFkaOHIYpcX8k1nmFrEzRmzmb1GB3pPD+T60APHb+gSQu2qrv5bHPcSee03ErV&#10;JyhTbmNHY4dkieXtm/cUeqKjeg4M1+mLVzR53hYVNiTXuaurvTbTt66zI2m+w868ugml/d65eY+f&#10;Xq801Ll5D6fxsjtdxhzcJfbPBHhyIIGQMBmYJEoWWQxQJkISCcnXLnQgHCxG+EWOgUfCYMHAhMTg&#10;JsExCJNamJEI/yyxJPG6dUY+yCQLS5IzkxGTGomJxMHk+GeJJf2QbOxhQRlO0WEyRH4O90LEF9T9&#10;q8QSvUioTHoW9IW/mIjdbSG3m1gy+ZPgqUsdu7hFbsgqiwR852sj2mTCYiKhf9rgfXITCuVJ/MQO&#10;B2V9F34k6nvlVFhIMrqy2EIfYppFIO1R3h2H/I390J8FBRMpRJRFIT/QsIDA5sjDGEI2Fky+JCQp&#10;YukGerBYoV3kxLeQIBYVLKQ4sLsvkA3buOME3/CLP3XQjbbwDeXcurmJJfaBPCUVL27QtrUb45IF&#10;CXohv7vtpEBddKAuMUqfbp3o100siU0WtuQaFpnWftgZu0D+fHVKCn+GWLIzQe6xY4lchA+TAwsY&#10;4oCyxFtSMhFzLCDtjiXl0MuSCRZe2JSFNPGRVB6h3X8VsUQ+8hJ6syjG1uT9u9k5RFYWkIwNSJzN&#10;E9jZ1uVvchK6IxM6s8ikfeKTvI6c5Gx+rLibmLJwjwN3Hf5m4U4+wraMT+YO8raNc+r8XxJL9841&#10;sDLjO+ZSxi85AV8TY8wX/Fj0e8QyqVNh0ZV5hTKWzFow57pPhSVWKce4JVbxGzakbXzrWx8w/zI/&#10;MbfhT/on33GgL74lrhjbjBXyFHXQmYP2kJGDv60vGSesE/ANsmEH5jvKJQVk+6s7lsQK6w1+6CFG&#10;GQvkf2xg1za+/fMe39Gf/WGc3IO/k5KVz+z4xx780EJ9aw98QhwgC3HAuob89Xt6WNh2rB3doI0/&#10;SiwZY3YutD+C2h/9k5IJ3zJv82MgZdmUsDvAbriJJTmEH1AoR+wyZ6O7nVuTy0fEuEcs7wKcaurX&#10;J1xv1JigXuPWOCSt9OdjlYrTN9ltc5OVP3JAdh70V/aHWqtzzxBtijuuCYbMPVOyj7NDl0iYfOpY&#10;YpkjkVhWbTTDORUVbN9zSg26LlHXkau0LuaQlkTEO7uG4wxp5drL+eG7nOswN8ce156DZxW985g2&#10;GNIcm3DKkL6LOn76B509f0X7jl7Q1CXbVbNdkCrWn673zcHNbF7+bKTzyJUqzWeraptAfdR0lio2&#10;mKaPuLGR3yx92syQ1X7hDrHduOOIQyx7jYl03m/YftS5LrOZIc4HjnH93K8KWrFHpT8epfSQ6OR2&#10;LCGMjxpybojla+X6a37wDiWY+p0MCc7DY0io55yOnASxvNNBX+yEcn1n7hZ6x/iWGxv1nbhez3w4&#10;Up/4zXHs82cCPDkw4EmqDDQmMgafJQYMUgarXciRhC2ptIsCypJEqcuNN0gSNvm5QdK5W2JJXZIM&#10;k0xSxBIgNwnL7sKQdJgskZOE/2eJJXXsaYwkVt9+SUbUI+nY5JTUgoyE9a8glgCZSPAsim3f9jM3&#10;seQVXwD0wo5MRPzqx6TG9yzA3T6gHDpBPPATiynqkGx9bcF77MwiA9LIxIfOvvagriWW2B27+S58&#10;6JcFAhO1XUzcLejv7yKW1tb4ib/xH99hBxadxISNK/pl0ckPDOjGwtiXlCADRIRxw90gWVAyMboX&#10;i/x9J2JpQWwwmSIH8cfiBD8z9liE+QJZWfAQz2578jftIAt6QdDYxXGXSYpYEm93AnZBF05VYoxB&#10;1liQYBd8y/e+fuU9NkJG7Ig8kBfi2G1L6voSS3KDzVXEDIQDH7K4ox1LTu405v4MsSRGqcPClHHE&#10;woPFoY0LC96jN4sr4gN7QrCSgi+xdBMKdLOEHX+zgGU84TN3n9jyzxJLFo2+4xbb2oUzQA5iF/9g&#10;f+KVnMb3vrpb8Dk5CL9gL/IZOdj3xxVsnhSxRG7kIicR9+Qkvmenh++T69cN9GAM4lvizJ1faBsb&#10;ke9ol/FH7Nt2iZ3/K2JpT6l05woL5MLXxAFjjbigXeyHbWgjKdyJWN4JvsSS+LckwPoHmfEPOZg5&#10;mLkAObG1zadWL7sT6wZ+4cdrS9AgEeyk4gvqk8+IHcYC48r6kFfGMaSP/vkxFGKZXGz8XcSS+Y4x&#10;CIgxm38YT+Rn/OA7RgHy8z1jCB15z/i3+gD+xh7kdfzEuIGwu8vRLjKxVkIm/I/t8BPjFr9Qxt0u&#10;wJb4kzGBzEnFF/X+KLEEyEz/ds5kd5E4980t1mfMe+RG1jv8cI9svkiKWNrYIfcwh5OLyOHYirkD&#10;ndx6E+MesbwLnL14TZMWbFe5quPVrt9SrYg6oO9azlU2ru/LaQigs7Poc8rq3RzUK9jGuelPyU9G&#10;auyCbVpsyGDlWpOUnh0854Y2tO2qY4llTj89YIjlF4b0rd+WeKfBuP1nnFNduckQRJLHpPQev0Yd&#10;h61wrrEMXrNX67YeUbAhmA0MGXzp9T7qM3ylYhLOaOS0KFWqMkz1mk1Xi57B+sJvtiGGm7Rp13GN&#10;nb9ZHzaZoffqT9VHhsh+2Wy22vRfqk4BK9V64DI16xViSGigPjV1/M3nC1bsdm7OM2z6RvUYFaHx&#10;87Zo8NQo5xrOXmPX6NipH03w/2rK7VGZTw2xZOc3KWLJ3Vsh30bPtMYWnzWYodWbj2iiIb0lPgjQ&#10;fdinoOs02D9y4C8eBYMdC7VV486LnGtIW32/WM+VMwNnwDLnjrpmWDq2/StgkDDYGUQMRCY6FpBM&#10;vu5FIImLxRyJi4OJjIRgBxnlWDjwKyGJjcHIQpWkxGRKHwxq2mQyoQ0SAIskJgnIoR3clKVtyA6T&#10;H8nJXsxP4qYvX/AZycWeXkPyYYHqu+igD8q5d1cpj+70Sd/oRB0WfywCIckkIxYWtEeCY/GHnUiY&#10;JGX3IsWCNkh8fM/OFZM+JMBONHxn+7Pgbz4j4eMDJl9Oi4MEMvFgYxYLyIF8+IFFHXYF1KVtFiIs&#10;NPAFrywc0A8fIBcTA4SeCRDCix1YsEHMqE884Df6wPZMviym0Bdb4VeID3KwUCJBs9BkkW9JpdXL&#10;6oTcTMh2F9Ta3a0TtmVhae+k52vT5IBONoZZUKAPk4H99RN9k7I18WCJCjGJj5i0mGxtHdom7tCT&#10;71jsYA/im4ULMjPpMPGyYEruV3LiDt3wpX3UAJMjeuIb9KcdYoR+8AU6+coNeE/8sIOJ7ekbP6O/&#10;L4g/bM3YZFGC77A544sxwo887IDZRZi1C/6nfSZzZMI+2BO/Yw/K+MrlBrHGQo2FCHGMjLwSA/RN&#10;nNAWix8W+ixEGO/8YMP4REZ3HzZuKctijrzAwhgdaAN5Kc+BTWmDxQo+ZayzSKBP/EA7tMdBPWxC&#10;O7RH3CALMcl3lEkKfE5eZDyzk4A8xB45iH7wJzow9hgX+NRed4tPLdz2Rg/82aRJE6c9bGftbeWl&#10;bWKPcUSc0yc5lf7Io+QCciXxAEG1P2IwDmy/tIMNKMfin4W4v7+/E7/4jLbsmGRRi71pAyAv+Q45&#10;GDf4lNxAjOFbSABtUJ+xRVxhe+KPgxiiLvHh9i1toj+6sRjlwBbkIGSlLOXwLTmPuCXPY3vIMfkZ&#10;HZObI+wYJp8TY+RT/I6cjDVIEjpgA3TGH7ZPxqE9W4B4QjZ0wt7J9ecG7WB7ZGcuwSf4hhzAmHTn&#10;Zl4Z28QNC2DyM3bGNtiIMtZuFrTN9+QX6jDWsCP+s6AObaMLfmf+cscHeT+peQzQp/U57TJGyAnM&#10;GfjaPZehCz+i0C7+YewxT1GXRTz2Rz7mUGxP7LtBX+jCjitjgB+qmVv4oQoZiQfigrwEmbDxSvvo&#10;z+cQC+zsJp6Av60uxCY+R0bGEXMhPkYX6ws3rP0Yv4xjbEBdYoLYszmRetjYEh3aJkaJF+KN/ENZ&#10;YoF5GnnRk3gmT5CvyRuMe15ph3jlYJwTc0n5iDaZi8hHjEnWYMQXaxjsgm7Iib3wP59hV+Z01gKM&#10;MTfog88YG+hoxyS5gLzH+MDnvnYCfIZPyF/oha3oCxtYf6Ef8jJ2yfv0wbyAbyyQgT7wCXMbdiTu&#10;aJMcgA9t3GF7YoO1FmMGm6IbY55yxCX5gVgkX+E7bEq+wl/ITDu8IgMxiD/IjZQlPhiTd5oTksM9&#10;Ryx/NYaITTirj+pN17dtgxQZfUgjxq7V88V6KnWWpomnuvKIi6QIzJ0OrvnjWkpDbnI+2Ukde4cp&#10;bt8ZTZ6xUcVe76U0WZokPoPR/XgMF7HMbAjpZ3Wnam1M4o0qTp277JxqyumukxduU0zcCfU2cn7u&#10;P1cDJkcpetcJBRrSx2NCugxZrnGzohW9/ahOnPnRufnOupij6jZqjR55rbOy5aujHgOCtSXupHoN&#10;ClOBp1rrtcpD1GfcWn3fN1RPv9RVWQ2xfqrsAJWpNt4hle0NSY3Yctg5JTdgRrRqGILLzYK4xhJ5&#10;hhu9ApfF6egp7o7FjuVulf7EEEtugsQjVv6JWHZVikfa675szVSyTH/NX5h4raZ/lyXK8qixXQ6/&#10;RPINQfSt+3sHNn2svVJla6qXi/fR5DmbnV3cOvWmqkLl4VpkiPmPV/k1/Z+Tyx8FA4SBQoJnADLo&#10;WJDxNwPLJn0GHAOTgUWiITm6BxflSJTUoz5Ji8mFhEU7JAYGL4mSBEEZkgyvdoInMQKSGYmHviBX&#10;ti0W+yQG34nIDWSiDHKQSJHZLSdtk9iYSElMLCDRmeSCDZATXTmQl0TFBEUZ5CXJMxlQn0nSt303&#10;SHgkYORgQqA+/fE3dkFHu3ix4G8+Q0bshN7oz8GCDHtRHzloj+9JzjYZ27osVvgVkP6oQ1tMKky0&#10;bp+iL3amPds+tsMfNtkymWIbZMYftEnf2AFZWEjjG3Slbbc+wPbDZOa2pVsn2nLrhN2JB9+2kgO2&#10;ZvLAj+ht26Y/7INs+N7tK9rmMxYK6IBc1OGVCc5OnrYOr9gPfxI7btmRmc+IZRY4tOsLa0diBxsi&#10;IzrTFz4jnvilns/RAT/QFrZLLsasbalLecaXL4hRZLb2RT/+xjbIi/5uW9MX8iMrsrnHCXaiL8b6&#10;3fqH9iiLjsiIvdDRxhA/LLFoJL4o457k3SC2GNssvJCD+viANtAPeZHbrQc+pG38ZMce9fkcf7hj&#10;2y0XcW5zF7GVHOiL71nwMo7QBTtZG9Mmdrb5hf589eK9tTd9Us/KQV3kxd5WDsoz3rEV/VGOg7hi&#10;3EDk6I+YRGdiyfoZ2wKbr2nbPSaxJ4tB6mIrXvkcmcgJbiAHNmaM8J31LW0gP/WRiQN57LhIyrfo&#10;xpxCbNmcz0G/xCD2pR6gLnbEN+Q1ZEdPyuKD5OYI6jN+yQfED3VY1LJ4hGAgLzkKOdx5jL/pixhD&#10;NuyBbLRBW8iGPHcCbWEnbICdkNWOKXI1uZlxih3sPEksMPbwB31Z2Sjjaz8LdCSOsAvzNG1a8B1t&#10;2/nBjgnigzFC7CRHWuzYo03iBRtYm2MXSIIdexw2vpDD5g9iibr0y2fYwY4JX6Aj8yPlqUtM0Rf2&#10;pg62IK5s3Np4JX8SA4zvpOzEez5HTzsf0T5tIBNxSr/YyR0DAPthT2xAnFMH32A/PrM50cYpr8QG&#10;trb2oh5jjs9p3/qEMcsYRQ9iCxuhLzrhG+LDzgO+OrnBd5TBpsQQP5AQOzaOiHcOO8axF32786YF&#10;7RBvdu5ALusH9MUPyE65pGBtbeOGXGVjDnmwBePJ2jyp+YS2GTfEF/GCv5GBdpCdnMb3th7lsROx&#10;jO2sLYlDylo70w7f2XkWXay/kRm9iQ9kphwH9sKelsz+EdxzxBIcO31ZNdsv1BvfTNLg6Rs1LyxW&#10;lQ2hSseOpfvmMXc6LPl5upNSGjKU/7Weeq78IOUyJCetIagvlO6rgVPXKyxqv+oZUvbAw4ZscUos&#10;xKnobXL5G7Fs7hDLKi5iefLsZc0M3qmBk9c7j/cIW7vPueZxoCGVg8xn0w256zlspSGVK5xrFMdM&#10;Wa9OvYPVrtcSDRmzWlPmRGv8zI0aPmGt87psbYK27T2pFev3afyMDYZ8bdIK89nSNQkaaMq07ROq&#10;oZPWa5bpc5AhnDUaz1T7niEKWRmvUbM3qXPAaueOsHOXxmr1poOaEbxDkw3xPXDsggma26fCOsQy&#10;iR1LiB/XRuZqoZzmtXnXJVpliC8E+ZnXuitt9qZ6pHgvvfL+MD34YnelYveYU2KxDe3ciWg6Nkw8&#10;DTa9IfbVDJlcZnQcGxSjZyoM0ad1pzk3CPLgwYMHDx48/DmwiIS8sUvJDggL1d8jiB48ePDwR3FP&#10;EsvL125o+uId+rDudNVpNV/BEfHqMCBcD/JMyWzNEm/UU7TrP5MYCBIH5LCAIU85mhsS2URPPNNW&#10;AwaF6MipHxVuyFrJcr2UNkNtvftpgPMsyVWGXNaoM1Vpcpi23TfycUiROW7vWFYxpIjTW/kx4fDx&#10;S5q0IPHmPRGbD2qOIXRbd5/U0nX7VLfNLD3zenu9XKaTug4K1v7jP+jWz7/oh8vXdPT4BW3ZeVQz&#10;F8ZolCG2k2ZHa8rczRplSOGwiesMCd2sheGxmmPI6qCxkRo7K1r7jl7UrV8Sf0XhzrErTB+1m85Q&#10;kWKdVPztHmrRZb4WrohzHj/CqbE74k8513yOMe3uP5JILBcaYlnu09HK4OxY+hBL9M3j7zyKpE6T&#10;GVq/5bBCIuP1xrsDlDL113q7Yn9DfPc6z9scHrBCb77VR7kLtlYqYxduxuPsBEP48Q/259RXdpa5&#10;rpK7xhZu7zzvkueO9hod4dzg6JPvJqtI+cHqPmaNThiS7sGDBw8ePHj4c2B3g10JTu3j1EZ2Sz14&#10;8ODh78Y9SSz55e30uWvq2G+53qs5UVMXbVPYqt2qWnOC0mY15I+7k0JieIQI1/1xw5mH2yhlDj/d&#10;b44Cj7dX2feHqX2XxVoQulNbYo9pRUScghbHaPOu4xo1fYNeKdNDWfPU18fVRmuZIWprNx/S56b9&#10;ByBeHJAiyCvE0rQJsfyywTRFbT/qyMdNcaYs3O48NoRTW1dGH3ROTV1iSGEj/xl6sWwvVfObpSlG&#10;dgjn1euJ56tz857mvUNUpsZ4Z7fz9Lkr+vHyDR08cl679p7SMdMW5PGgab9lr1AVerWHqtWeqJit&#10;hwW35HEk4ev2q2rjmcpZoLFy5K6nlm1nKXT1Hi03Mmw2fZ06f9V5DMoIQ1r3Hj6rn03FkIi9qvDl&#10;2Nt3hb1NLDn9FWKZu7myP9RKtRtOU+Smgw5Zfs+Q7nSZ66nAsx3VJWC1QlbHa+L0KM1buFXRMUcU&#10;ve2YlizfrYBRkarVYLpeKGnI5sOtld4Q/5TZ/JTW+CizIZcZnjd9mL+z522p2vWna42x8wzTRoky&#10;fdSo+Rzt2XfOkO6kTz3w4MGDBw8ePPw+WF9waiWnVHJq4h89vc2DBw8e7gb3JLEE12/c1MyQXfqg&#10;/gxVbTpbc0JjNWRKlB58rrNS3N9Qj5buqwp1p6r8V2P1aqm+eq/ycPUauEzrNh1SwtELOvfDdW00&#10;BKh2k5l66NnOSv9APWXMVV/vVB2txREJmjhvi54r0cMQ0Yaq9OVI50Y+Gw0B/abRDGXKa4glp8Vy&#10;MxsIWI5mypbXX7UNEdpiiCmAWPabuE4dB4VrwLhI9Z+wRjMX79Ceg+e0bc9JDRgdIf/vF2l6UIzz&#10;7Muw9Qc0aUmsajSbqedLdZdfh3naGntcN28mnfx//fUfOnL8ovoMDdVTxTupxAdDDCEN1/gFO7Rm&#10;6xEFLdmuDt2XqNewlaa/U5pgSG7xT0folQr91Kl/iCYuiNGCVfHOzZAglsui9umjr28TZ66V5HRf&#10;rinN7qesRrc6TWcp0pC+wPBdqvTVOGXketYMjZU6fxtlfK6LMhTpqLSm7n2mfGZD5ou83kfVv52q&#10;YaMiDOnfo61xJxW394wWL43TcGOL8XM3aZSx8XvVxilttiZ6ulh3jTD+m2mIdoWa4/VY+SEaPiNa&#10;1254p+p48ODBgwcPfwX84M2uZXLXiHnw4MHD34F7lFgmXjB9/uJ1jZm6SRWqjlfv0ZGK2nlUHbou&#10;VK7cDZUnv58adVigKEPOzv54w7nxTd+hy/TWu/1U5Nl2atttsSFuxzRqMjf++V6ZMlVXzof9VcMQ&#10;qPU7jik8ar8qVh+n9FkbKk2a7/TGu4M1Y/E2xR06rz6Dw/XYs52UKg/XdCY+ezHPI23VstsSxR8+&#10;5zzHclfCadVuG6i8z3yvjNma6VFDQP26LNJWQyJ/Nt//9NPPun79lhKOXVK3kauV97n2SpnuCz32&#10;fHt1G7Jc+w0xhTw62hpdkzrApas3Fbhst16vPESp01RX9rwNVL/1HMXtP+vIASh7+sIVDZ24Rk8U&#10;62L6qavMBVrp4zpTtSJyr7NbevzsZUNSV6gQO7GQy0e4y25TPfxEO6PvMm02ZHj8nM161RD2tPfV&#10;USFDJGu2mK36HRfolbcHKj03/MEWPGoEws2pr5xSm8dfKXM3V478/nrhlR6q13qeVscc1oHjl9Sx&#10;V6iRt4keLthMXfsEG/8dV7d+oSr9Vn8NGRGhk6ev/A236/HgwYMHDx48ePDgwcO/GvfsjiW4eetn&#10;bYo9ocbdQlSh2ngNHr9GEVuPqHrDabr//jp6vEgbte8dqnELtqlag/HK+EANZc/XQD0HhmnjrhPO&#10;9YZDxkZojiGMPHdy3+Hziok7bgjYOpX9eIQyFjJECYL0qDlyNlOBp9qrQ69grdl6VFMXblP5T0yZ&#10;3H5Kka6+Hn+jj4ZP36DQtQlq0yNYz77RV+m4iU3eloao+av4+8O0fP0+5662gP9/uPqTZgZuURlD&#10;dgsX8VfdZtO0ZtMh53RWXxJ5p8P8pzMXrmnMtHUqXbGPipb6Xt8PDDXk7aIhl4llbty8pZDIBJX6&#10;YqzSQgA5XTivv9Lkaq7CxXqocs2JqlBrsnK92tMQ5WbKkKOpKlQZpXnhcdpgbNW+5xIVfKKlMmX9&#10;Tu98NFgjpkZpFaf3bjyo8fM2q0r9KcrpXLt6+zRke32mcxiyyXNAjS2zFe2iVz8ZqbeqjlNuUz6r&#10;6f/rRjMUEhGvviNX6LUPhurjRrMUtf1/P8PQgwcPHjx48ODBgwcP/764p4kl+Onmz1qz8bC+bDxL&#10;lWpN0oxF25zTNSvXnKD78rRwbkaT46FWypzLz9lZmxsSqyPnrmjQ6Eg9/HRnpby/kXIZwvOsIVRP&#10;myO3IUCp2Wl72JBC7oTKjYAKJ16jmSJLM2U05d+rPEyzgrZqsyG1/Uas0oulDIk0ZCyT6cN5niPk&#10;qrAhb9wZtYghVQXbKqNpp+THAeo/OkLRhvxuiTuhQRPW6uM6U5xdP55/eeMnTnv9Z+J4Nwf1uIZi&#10;974zDpl+reJQfVBjggaOXK2AKVGmj4V6rvxgI4fRCX2cx7J0SSR+XIPKszqzNlV6o8crZfpr+Pi1&#10;2rX/jOYu2aF33h+gDPfXVoHHWsqv8wItidyr4ZPX6MXSvZUuWzOlz9VCmY19HjCENf0THZWS04M5&#10;IJjsfELOOa3Wkkzem75SZm6sD76eqLmhsZo4b5Pe/WKEPv92ktZsOJjsKcAePHjw4MGDBw8ePHj4&#10;98M9TywhVdeu39TqdftVs/40fVR9jMIi4xW8crcqfzlambI3Vtr0dVWxymit2XJEx85eVpMOgcpk&#10;yKZzyieEh7uUWtJTxLw3xDJlXn9lN9+9WGaAKn0+Vp/VnKS3qozSIy92130Z6ipbzgaqWnucVqzZ&#10;qzhDwPoHrNbzr/XWfdmaJrYLeePGPpA35w61pu2HWit1Tj+lM9+ne6iN0hgylzp7Ez1StJP8OwVp&#10;2+4Tsk+j8iWOd3OcPH1ZAePW6vV3DIE0ffEYlFQPNFVqQ+C4cZFzIyMrkyWVyJnLkMMczVS8nCGU&#10;4yK1+8BZLY3YqyrVxipdunrKmOU7vfPJCC1asUfHL1zV1FlRKvZ6F6W671ulSPmN8jzTUQ26LNKE&#10;RdtV1X++HjB2S2XIdf5S/ZydydcrDlE2Q2RTQmA5TfZBf2MDP73/2Ujnpj8Lw3eqSvUR+qzWOM0L&#10;26XLt3dsPXjw4MGDBw8ePHjwcG/gnieWFtd/uqWFy3br49qTDKEcodlLtmnR6r2q/HmAsmRroLLv&#10;DtQUQ3zmLotzSFKqPIb8sXvnEEpzPGlIDzuc5ihXabjz/MiN245q49YjWhi8TVOmrdPswM3OcyS5&#10;sQ8ENluu+sqeq4G++HqcIbJ7tOfQOc0MjNEXNcbpocfaKQ13qM3jn7gjCLHkhjiQWHbyIFjsZppy&#10;KQzJzfZkB1X4YrTGTF2v/aadm7d+o5j/RCDt4XxrXs+cv6LQVXvUsHWgHn+lh1KzawqJZNeQPiG2&#10;HNzllUeHPGr6NOQ2TdYmevjxdqr69XjNW7hNsfvOKjA0Vp98NVoPZG2oFKlqOeWKGHt80z5QnfqG&#10;afCo1Qo1ZHCVIfLd+4Xp64ZTNGT8GmP7XYawzzPEu6tS5/ZXSmNH/h40NkI7DVGdtmib3vgowPTZ&#10;yBDVhvqg+jit3HxEC5ZuU5WaAXq/2mjNXLRDP175CZU9ePDgwYMHDx48ePBwD+E/glhaosWdYsPX&#10;JOjT7yarkiEqo6evd57X+G3Tmcr1UEulz9lM2Z/upAzPd/sfQgm5u/1w/tIVh2p60FbtPXJei5bG&#10;6ps6U1TYEMBM2ZrqvgfqK0PmBnrm5a7qN3yVNuw4ptGzN6v4O4OU9v56uv+BxipZpr+69g5VeMRe&#10;rdtyWOOmb1C12pP1pCF1mU377CA6N7RxTpM1xBKSB+HjkRuGfKbMVE8Fi7RRi45Bit5+VFev/8/O&#10;ndXR/f76jVsO+W3eIUgPPdpKKTPWVYqHWyeSV9qlfa575NTTfOZ703/mvC31zEvdVbPeVE2Zs9kh&#10;zssj96pT92C99kZPPZCtnnIVaKFSxhbla07Uw28OUJrHOzinB/NcyjQPNFEeY6+KHwQoYHSEdsWf&#10;0m5jr2GT1qhk+T7KlLuJUhg73ZenqcpUNmTekPFgY4/6Lecof+GWyv5gM9Xzn62V0Yc0LXCjKlQZ&#10;ospVR2lhyE6HVHqc0oMHDx48ePDgwYOHew//QcTyV+f1l19+VfzB82rWbp4qfjJU/YeFKywyQW17&#10;BCv/44bQGQLoPN+SnTx2Dg1JeuDRDqrfJlC7Dp7T1t0nVLvRNGV9sIVSZLldFgL6YneHDKZMX1/P&#10;Fu2ssePXKOHwBfUYu0YFSvRRigcNYTTkMVXWpspZoJXeqjxMPQct0+JlcYoyJHPZqnj1GbhMn1Ub&#10;r+eL91IW02/K7H5Kwa5mbkM4TR1OS01ZsJ2Rp52KluyrbxrO0JipUdoSe0LXbvzs3Cb87MWrijSk&#10;bIjpt3q9aXrm9T7KyI5oQa5lNPpxfSen4vK8yOzNnH5eeK2nvqwxXv2GLFf4yj1at+mgloTvUrd+&#10;S/V6hSHKnreF0mRsqMLGJs07LVTkpkPad+yiRkxcp4e5S2yGRomnzDq7nsZu3IjH6Jo2RzMVMCT5&#10;i28macq8rVq75YgmzIxWY0Mcuw9Yqmgj99gZ0XqheDelSfeNaauNOhkbrDbtDxwRrlfLdlO1elMU&#10;FXNMP920O7QePHjw4MGDBw8ePHi41/AfcyqsGxAwnvHYz5DKtz8aoJbfz9W67YcVFLZLpd7srzRZ&#10;mihF/pbO7uH9D/o7d0RdbsjWxp3H9U6NCUppyGGKnIacsePHbqJzCqkhl4aApU7fQO99GKClq/Zo&#10;z4GzatllsXJBUCGW5jVXmX562BC5LIaYprnvO6XP3FBPvtBdX9abqiFjIhQZtV+x8ae1YesRLV4a&#10;qxFjItW45VyV/WSUihgyWdAQt7yGzGbL2VSZMtdRhgdqKW/hpnqlfH+VrRSgZ1/pomx56yv9/bWc&#10;7ylH+YJGxqfe6Kc3Px1liN080+4aQ2p3aeP2I4pLOO30O2jUalUxuj7yZAelS19XqYx8DxhymNmQ&#10;xkwvdNMTFYfqkwbT1eL7hVoQFqvYfWfUf/gqPWNskDKTIdnshkKy7TWanGoLyczVQvfd30glXu+h&#10;xYu36eq1m1q/9agqVhunNJmMDdLXUvn3h2heaKzWRO8z+k7RC6U6qW3PJdp78MJvd8r14MGDBw8e&#10;PHjw4MHDvYn/PGJ5e/cSQHAWGoL0/sfD9VaFAZo4c4NzN9a23RYq/5NtlTJDfaXN1lTF3h+mWabc&#10;nsPn9V3b+cqep5lS3N8g8Y6wEMp8LZUqXT3lLtBC9VvM1HpD1njWZYM285Xv6U5KaQins+P4UGsV&#10;rzJSQ6dv0GpDVEdN26i3vxyrDOwmZmyoFJmbKH2+1nrIELUylYapYfPZGjhilSYHbdUCQ1TXGjIW&#10;m3BG8fvPKG7vaW0xRHfd5oNaEB6rwZPWqnvAKo2esUGLV+zS2k0HFGO+j9tryh84o10Jp7Qu5ogW&#10;mnamBMVogClb37T/RqWhyl+0i9Lnaq4UhhzmNCS0wkcjDdleonGzN2tG8A5902q+cj9viCJl2EE1&#10;JDFnodaq22K2Nu46rtVGhm/qT3VOJ06Ry08pDDF1Tre1d3/FRo+00wNFOqh8jfGq3maeni7TVylT&#10;11K+Qk3VqvsSRWw5pHHT16pMxT4q/V5/zVq403mOp3GY+Wf85ZFLDx48ePDgwYMHDx7uWfxH7lgm&#10;AqLyD/3y88/ad+i8uvQO1utvdledJhO1fG28gsLj9LEhQVkNiUyZvp6eLdFL/UZGOHdmnblgiz6p&#10;OkZFnmqvJ4u0U3lDPPsOXaHNhkzuSDjtkMESbw5UBm6SY8hkiucgVm0NeWyswq/21MDJ63X20jWd&#10;OndZPUdFqsDLPZxnQzqnk7LjZ4jmfblbKHve5sqRu5nSZ22sTDma6cHCbfX4C930fOm+Kl5hiEq+&#10;P1ylPxih6o1nasycTVoUuVd9R0eoyrdTVPqjESr14Qi99t5QPf9GX1Ovqx58rIMeyN9SmXP7KdeD&#10;zZU7v78ycpotp8aaI82j7VWobD9VbTRdgUu26dT5K1qxPkFvlO+vlJkN8YVIsxNpyHIKQyLTGtle&#10;KNlTARPXaYMhscMmrlWxsv2VNkdTpchjCCY689gSdIJgUpdThzM2UOacTfVBjXFaEpGgFVEJatRq&#10;ikq+00WtugZpZ8JZ/fwL5D/RRx48ePDgwYMHDx48eLi38R9MLBNhb3hz49avWhV1QNXqjzWksKN6&#10;9A/Shu1HNSVwm8q8P9R5hMh96euqSLEeqtM2SCNmbtT8pbsUvCpeC1fuUcD0Dc6D/B9/sZvSckdZ&#10;rmXkFFjI1CNtlCZnMz1eordGTotS2Lp9mh22U+u2HlFHQ0hzGNKXIre/s6uZyhCyR5//Xi06LdBK&#10;I8+23accktu0y2I9Waqf0jxkiBmENVcLZSjUThVqTtTgKVHOMy97j4nUkKlRat9/qZ4vP0ip85py&#10;9pmZpu30BduqRKXhGjR+rbbtOandhlAvXrFbzdsHGr26KxWPHMncSKky11P2J9rIv2+Y9h29qMGm&#10;zUeKdVMqh/yatjj1F70eN0QzV3Nlz+ev6nWmaPHKeIWtTVCXXsH6ouoolf5wmPK+0lOpuA7zdllu&#10;kPT2RwGaH7ZL8UcuqM/QJXq5dAdV/GKw5i7Zrgs/3tAvv/zs+MSDBw8ePHjw4MGDBw//GfivIJZc&#10;c3nj+nXdvHldl69e05zgHXr3kwEq+WYnBYxfobiEM5oRtFUl3zFkLWMDpUjfwBBAf2XI10oZ8/or&#10;DUQynyFxhdokPveSHT3nVFDIVweluL+xipfuo5WR8ZoeslPv1Jum6oacLoncq1YDw5UF0pW+vtJl&#10;aaTKVcdoTuhOnTx3RRd+uK5V6xLUzJDMZ98eqCyGzKWFpHGnWkNaU+ZvqYw5munVD4ZrRdR+Xfrx&#10;muYt3q4X3+ir+3Le3jFkp5AdQ64HNXXue7it8hmZajacociNB3Xj5i3TzzUdPvmDggxRrlJ7snLx&#10;DM9U1fX0Cx0Nsd6icz9eV68hK5SlsGkPXXmWp7MLeVtHQyzTGsJY4p2Bmjxvi05euKptu06oWccF&#10;yveskTd1HWU0upX/IECBwTu1//glDR+7XE8821xFXu6g4ePX6PS5y/r51k39/PNNxx8esfTgwYMH&#10;Dx48ePDg4T8H//HE0o1ffvnFEJtbzs1iTp27qtFT1umtyr1V7r2uGhQQoi07jykwJFZVv52kfI+1&#10;VWrIW8HWiaSNXTxIlj3tk1cIWrr6Kl6mn2aFxmpz/Cl9Xm2YHi/aWj0DVmijaa9e6/nKlLW+nnim&#10;gwaNXK2gVfHqO26tvh++UtMMwe3QP0yFnjVELrMhtM5ptaYP7r7KnV6zNlXFT0ZqoSGEUwxhCzR1&#10;t+w+qYmzuNNqL/N9k/8hgRzUfay981iQB5/sIP9uixW8bp+a912qslUC1KZLoNZu2KfobUeNLMtV&#10;olwPFX6hk8bN2KCoXcfVsO185eZxKJw66yasBdspq5GpTNVx+qZdkMpVGa0M2ZsqVaqvlTd/c9Wo&#10;O02BYbu02eg7YHiIXnq9g54t1kH9R6zU8dNX9I9ff9GtmzcMseSaSg8ePHjw4MGDBw8ePPyn4b+K&#10;WPqC6/yOn/5RU+ds1CdVhxqC2FEN/KYoKGS7VqxJUK9By1TyncHKmq+lUnJjG2fHsoNzXeF9z3RS&#10;oRe7qNJXYzR78Q6tjTmiyrUmKtMDdfTCq101dqYha1sOqU27+fqu8Qyt2HhQ80O36dOqg/XFNwEK&#10;WrpTsxftUIVPR+s+nm9Z8PbuI+SwcDulMeTwiRK9NXTaRq1el6Cy5fso5yMt1LZvqNZtPazGXRcp&#10;B9dEUhdyyXWelvRCSrM10zMv99DICet06Pgl9R4cqvyFuaazkd59f7CGjVmjtdGHFBG1TyGR8Yrb&#10;f0ZLI/caAjpaafNw2q4huc9AqG/LRB8PtlCqjA2VLWczlakwSANGrNLaTYe0ZNlONW0zVa+Ubq+3&#10;K/VRwLjVOnzson791duV9ODBgwcPHjx48ODhvwH/1cTSXn8JAfrx6k9abUhW0zaz9EKJ7nr7vUEa&#10;OnyZ1kfvV/CyXWrdcYFeK9NX93OdYrr6ymWIVq0WcxQUulN79p9VaMRefVF7orLmrK+XSnTV+Fkb&#10;deTUjzpy5rICl+1W1e/GKVvW2nq0aDvnesmILYYctl+g3FzTaMkhO5WcZvugv7Lnb6nWnRY6Nwta&#10;vCpOdRuM1VtvdlfPniE6evyitsed0Fe1JylD5iZK8bDrlFjnlV3GNs5jU4qW6qtZi7ZrbexxNfp+&#10;ofIU4jTYb5Xa6FCAU2a/naxps6K1/9A5HT93RVPmx6jYmwOUmustuZstd7t1nofZSiXfGqSO3YK1&#10;3JDuTduPaMiwcEN4e+vZl9upVoNxCgzeptOmDU519W7M48GDBw8ePHjw4MHDfw/+q4llUoAUHT91&#10;WdPnb9Vn1UerWInO+vjzIRo5PlIxhpxFbjqs7v3CVa78AOXM01jpMnyjHPmb6PE3euvxd4YoY+HW&#10;eqlcXw2fvlGrNh1SpwFL9ciLnZQ6c20VKdpS/UeGKzLmsAaMWq0ixXsk7oSyCwoZhFjmb6X0hmi+&#10;+ckIzQnbqR17TmpW0FZNNPJMmRejiXM2a+HKeMUdPK+xczeraJl+zg15nB3Gopyqa9qxp8U+2FJp&#10;szZR6feGaPHyPc5dbTv3CVGpD4Yr94vdlJLnUubyc27q88hLXfXaB8P0wtv9lYWd2fsbK5shlW++&#10;O1h9Bi3Xms2HnFOFR02I0EefD9aTRduqbMUhGjpunfYeuqCbN3/xrpv04MGDBw8ePHjw4OG/FB6x&#10;vAN++uln7Yw7qaEjI/VJ1bF6vVwfffhZgHoMCNFCQ/rCI+M1zRA9//YLVObtQXqkcFtlytVCqXO3&#10;0P35WyhL/ua6L0sjZS/cTp82nqXZobt0+OSP2h5/Sj0Hheu513sqzYP+SvEYz4U0ZPDRDspgiF45&#10;Q+7mBW5R6JoE1Ww8WZlz1VWKTPWVIpufUmaqp2deaKfRkyK178gFTZsepaIvf6/02ZsmPi4EUsnx&#10;ZEeHpGY0bb/3zWRNXLhdm3adMDLvVbteoXrujb5Kk91PKXK2UMrc/sqU20+FHm2tt94dpLadFmm2&#10;IbMRGw9o2erd6jc41JDr4XqtZE9V/Gi4evYPU/S2I7px65fblvLgwYMHDx48ePDgwcN/MzxieZe4&#10;fuOWDhw6r1lB2+XfYZEqfTZKpQ0Jq/HtBPXoH6KZC2IUseGAFoXHafDICDVuPlvlKw1R4ee7KutD&#10;rZUlVzM9WNBPz73SWe9+Mlwf1JyoZ94ZrHQ8siR/S6XI46+Mhdurcq3JmmJIYMyeU9qw85jzeJGy&#10;X41RhoJtlTJzYxV4qZvqtJ2nuWGx2mRI78bY4xofGKMKNSbofk6r5VElEEyIpXl/31Od9IghsEVe&#10;6ap8j/gra44GypKzqQo9ZeT4IEDNWs3TkFERWmLkXmOI5Lzg7eo3KEw1ao1TybJ9Vbb8IH3bYIbG&#10;Tdmg7aa/H6/85F076cGDBw8ePHjw4MGDh/8Fj1j+QXC6561bv+jipeuK3XNG0+dtVf2W81S28nCV&#10;q9Bf5T4Yqmr1Z2jg8FUKWrJdoSt2K3R1vBYb4jZ26nr5dw7SpzXGqsxbA/Xyqz31+NOdlfuhNsqQ&#10;h53D5sqY31/ZH/JXzjx+5miubIYopjekM2WO5s4NeVLnaq7785oypmz2HE2UPWcTZcvXXBm4sY75&#10;LEPuFspVoLUeK9JZxUr0UTkj18ffTFSLjkEaO3mdlizbrfC1CQo3MgWH7tSI8ZGq3mSGyhgS/Ea5&#10;Pir99mDVrDdDoyas06aYozpz/qqzc8uddD148ODBgwcPHjx48OAhKXjE8m/CjZ9u6eDRiwpZFa9h&#10;Y9epdYdF+vCrcXq6VD899mpv51rFmrUnqEWHBeo9KlLzlsUpOva44g+d056D5xSz56RWbjygQENA&#10;pwTGaPyMDRptyN3wUas1dMRqDbFHwCrnGD46UqMnrdOEmdHOsyXnh8VqxYb92rL7hNPmviPnnVNu&#10;F0fEq//EdfLvslDf1Z2kdysP0WPFe+nhYj1VusIQ1Ws8Xb0GL9ecJTsMUT6tH6/wnEmPRHrw4MGD&#10;Bw8ePHjw4OHu4RHLfxF++eVXXb12U6fPXta+A+e0fuNhTZixSc27h+jj+jNU9rPRKmXIZqly/VSi&#10;dF+9XLa/Xqo4VMW/HKO3v5uiT/3mqGb7IDXqukQte4eqXf9wdRgY7ry27L1UTbqFqLYhqZ+1mKt3&#10;6kw19cbqhYrD9FLZASpeqo/eMEfJcv1VotJwla85Sd+1W6BBY9YqdPke7dx9SkdP/aBLl2/o1s/e&#10;dZIePHjw4MGDBw8ePHj4a/CI5f8BOJ3WEs9ThnjuOXBW0TuOaXnUfgUt361pi7dr/LwtGj1rk0ZO&#10;iVLAxLUaOjZSQ8YkHsPHr9GIyes1csZGjZmzSRODtmpOWKzCIhO0LuaIdsaf1tGTPzjXQ/7sEUcP&#10;Hjx48ODBgwcPHjz8i+ERSw8ePHjw4MGDBw8ePHjw8Bcg/T9TbXZ55aXvEgAAAABJRU5ErkJgglBL&#10;AQItABQABgAIAAAAIQCxgme2CgEAABMCAAATAAAAAAAAAAAAAAAAAAAAAABbQ29udGVudF9UeXBl&#10;c10ueG1sUEsBAi0AFAAGAAgAAAAhADj9If/WAAAAlAEAAAsAAAAAAAAAAAAAAAAAOwEAAF9yZWxz&#10;Ly5yZWxzUEsBAi0AFAAGAAgAAAAhADJwbZcnAwAAXAYAAA4AAAAAAAAAAAAAAAAAOgIAAGRycy9l&#10;Mm9Eb2MueG1sUEsBAi0AFAAGAAgAAAAhAKomDr68AAAAIQEAABkAAAAAAAAAAAAAAAAAjQUAAGRy&#10;cy9fcmVscy9lMm9Eb2MueG1sLnJlbHNQSwECLQAUAAYACAAAACEAa8nK3N4AAAAIAQAADwAAAAAA&#10;AAAAAAAAAACABgAAZHJzL2Rvd25yZXYueG1sUEsBAi0ACgAAAAAAAAAhAG9ODdxM8gAATPIAABQA&#10;AAAAAAAAAAAAAAAAiwcAAGRycy9tZWRpYS9pbWFnZTEucG5nUEsFBgAAAAAGAAYAfAEAAAn6AAAA&#10;AA==&#10;" strokecolor="window" strokeweight="1pt">
                <v:fill r:id="rId14" o:title="" recolor="t" rotate="t" type="frame"/>
              </v:rect>
            </w:pict>
          </mc:Fallback>
        </mc:AlternateContent>
      </w:r>
    </w:p>
    <w:p w14:paraId="6ADA087C" w14:textId="77777777" w:rsidR="004B2D5A" w:rsidRPr="00B80F5A" w:rsidRDefault="004B2D5A" w:rsidP="00A867E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p w14:paraId="498464BF" w14:textId="77777777" w:rsidR="004B2D5A" w:rsidRPr="00B80F5A" w:rsidRDefault="000D0FDA" w:rsidP="004B2D5A">
      <w:pPr>
        <w:ind w:right="242"/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03505D" wp14:editId="1377D620">
                <wp:simplePos x="0" y="0"/>
                <wp:positionH relativeFrom="column">
                  <wp:posOffset>41909</wp:posOffset>
                </wp:positionH>
                <wp:positionV relativeFrom="paragraph">
                  <wp:posOffset>1400810</wp:posOffset>
                </wp:positionV>
                <wp:extent cx="4504055" cy="1333500"/>
                <wp:effectExtent l="0" t="0" r="10795" b="19050"/>
                <wp:wrapNone/>
                <wp:docPr id="53" name="Casetă tex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1333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D54601" w14:textId="77777777" w:rsidR="004B2D5A" w:rsidRPr="009A51C4" w:rsidRDefault="004B2D5A" w:rsidP="004B2D5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B2D5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Dl/Dna</w:t>
                            </w:r>
                            <w:r w:rsidRPr="004B2D5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. .....................................</w:t>
                            </w:r>
                            <w:r w:rsidRPr="009A51C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75EB6D3A" w14:textId="77777777" w:rsidR="004B2D5A" w:rsidRPr="00512D9B" w:rsidRDefault="004B2D5A" w:rsidP="004B2D5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3BF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Funcția</w:t>
                            </w: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.................................... [denumirea completă a funcției]</w:t>
                            </w:r>
                          </w:p>
                          <w:p w14:paraId="63CA343E" w14:textId="77777777" w:rsidR="004B2D5A" w:rsidRPr="00512D9B" w:rsidRDefault="00837700" w:rsidP="004B2D5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866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MINISTERUL TRANSPORTURILOR ŞI INFRASTRUCTURII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*</w:t>
                            </w:r>
                            <w:r w:rsidR="004B2D5A"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5F431732" w14:textId="77777777" w:rsidR="004B2D5A" w:rsidRPr="00512D9B" w:rsidRDefault="004B2D5A" w:rsidP="004B2D5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[</w:t>
                            </w:r>
                            <w:r w:rsidR="008866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*denumirea structurii din cadrul MTI</w:t>
                            </w: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3505D" id="_x0000_t202" coordsize="21600,21600" o:spt="202" path="m,l,21600r21600,l21600,xe">
                <v:stroke joinstyle="miter"/>
                <v:path gradientshapeok="t" o:connecttype="rect"/>
              </v:shapetype>
              <v:shape id="Casetă text 53" o:spid="_x0000_s1027" type="#_x0000_t202" style="position:absolute;margin-left:3.3pt;margin-top:110.3pt;width:354.65pt;height:1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yUQAIAAJMEAAAOAAAAZHJzL2Uyb0RvYy54bWysVEtv2zAMvg/YfxB0X+y8us6IU2QpMgwI&#10;2gLp0LMiS7EwWdQkJXb260cpz7Y7DctBIUXqI/mR9OSuazTZCecVmJL2ezklwnColNmU9Mfz4tMt&#10;JT4wUzENRpR0Lzy9m378MGltIQZQg66EIwhifNHaktYh2CLLPK9Fw3wPrDBolOAaFlB1m6xyrEX0&#10;RmeDPL/JWnCVdcCF93h7fzDSacKXUvDwKKUXgeiSYm4hnS6d63hm0wkrNo7ZWvFjGuwfsmiYMhj0&#10;DHXPAiNbp95BNYo78CBDj0OTgZSKi1QDVtPP31SzqpkVqRYkx9szTf7/wfKH3co+ORK6r9BhAyMh&#10;rfWFx8tYTyddE/8xU4J2pHB/pk10gXC8HI3zUT4eU8LR1h8Oh+M8EZtdnlvnwzcBDYlCSR32JdHF&#10;dksfMCS6nlxiNA9aVQuldVLcZj3XjuwY9nCBv/k8ZolPXrlpQ9qS3mDwhPzKFrHPEGvN+M/3CIin&#10;TYwn0tgc87pwEaXQrTuiqiue1lDtkT4Hh8nyli8UBlsyH56Yw1FCxnA9wiMeUgNmCEeJkhrc77/d&#10;R3/sMFopaXE0S+p/bZkTlOjvBnv/pT8axVlOymj8eYCKu7asry1m28wBmevjIlqexOgf9EmUDpoX&#10;3KJZjIomZjjGLmk4ifNwWBjcQi5ms+SE02tZWJqV5RE68hZJfu5emLPHLgcckAc4DTEr3jT74Btf&#10;GphtA0iVJiHyfGAVexwVnPzU7eOWxtW61pPX5Vsy/QMAAP//AwBQSwMEFAAGAAgAAAAhAMtoHRzf&#10;AAAACQEAAA8AAABkcnMvZG93bnJldi54bWxMj09Lw0AQxe+C32EZwZvdNK2xxmyKFARPglUovU2z&#10;Yza4f2J226b99I6nepuZ93jze9VydFYcaIhd8AqmkwwE+SbozrcKPj9e7hYgYkKv0QZPCk4UYVlf&#10;X1VY6nD073RYp1ZwiI8lKjAp9aWUsTHkME5CT561rzA4TLwOrdQDHjncWZlnWSEddp4/GOxpZaj5&#10;Xu+dgs3svDl3+GZf3anQZLY4D6sfpW5vxucnEInGdDHDHz6jQ81Mu7D3OgqroCjYqCDPMx5Yf5je&#10;P4LYKZjP+CLrSv5vUP8CAAD//wMAUEsBAi0AFAAGAAgAAAAhALaDOJL+AAAA4QEAABMAAAAAAAAA&#10;AAAAAAAAAAAAAFtDb250ZW50X1R5cGVzXS54bWxQSwECLQAUAAYACAAAACEAOP0h/9YAAACUAQAA&#10;CwAAAAAAAAAAAAAAAAAvAQAAX3JlbHMvLnJlbHNQSwECLQAUAAYACAAAACEAkzcclEACAACTBAAA&#10;DgAAAAAAAAAAAAAAAAAuAgAAZHJzL2Uyb0RvYy54bWxQSwECLQAUAAYACAAAACEAy2gdHN8AAAAJ&#10;AQAADwAAAAAAAAAAAAAAAACaBAAAZHJzL2Rvd25yZXYueG1sUEsFBgAAAAAEAAQA8wAAAKYFAAAA&#10;AA==&#10;" fillcolor="#ffc" strokeweight=".5pt">
                <v:textbox>
                  <w:txbxContent>
                    <w:p w14:paraId="29D54601" w14:textId="77777777" w:rsidR="004B2D5A" w:rsidRPr="009A51C4" w:rsidRDefault="004B2D5A" w:rsidP="004B2D5A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  <w:r w:rsidRPr="004B2D5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Dl/Dna</w:t>
                      </w:r>
                      <w:r w:rsidRPr="004B2D5A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. .....................................</w:t>
                      </w:r>
                      <w:r w:rsidRPr="009A51C4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[nume și prenume cu majuscule]</w:t>
                      </w:r>
                    </w:p>
                    <w:p w14:paraId="75EB6D3A" w14:textId="77777777" w:rsidR="004B2D5A" w:rsidRPr="00512D9B" w:rsidRDefault="004B2D5A" w:rsidP="004B2D5A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3BF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Funcția</w:t>
                      </w: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.................................... [denumirea completă a funcției]</w:t>
                      </w:r>
                    </w:p>
                    <w:p w14:paraId="63CA343E" w14:textId="77777777" w:rsidR="004B2D5A" w:rsidRPr="00512D9B" w:rsidRDefault="00837700" w:rsidP="004B2D5A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866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MINISTERUL TRANSPORTURILOR ŞI INFRASTRUCTURII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*</w:t>
                      </w:r>
                      <w:r w:rsidR="004B2D5A"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......................................................................................................</w:t>
                      </w:r>
                    </w:p>
                    <w:p w14:paraId="5F431732" w14:textId="77777777" w:rsidR="004B2D5A" w:rsidRPr="00512D9B" w:rsidRDefault="004B2D5A" w:rsidP="004B2D5A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[</w:t>
                      </w:r>
                      <w:r w:rsidR="008866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*denumirea structurii din cadrul MTI</w:t>
                      </w: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686F73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15C66" wp14:editId="75029BC7">
                <wp:simplePos x="0" y="0"/>
                <wp:positionH relativeFrom="column">
                  <wp:posOffset>40005</wp:posOffset>
                </wp:positionH>
                <wp:positionV relativeFrom="paragraph">
                  <wp:posOffset>770890</wp:posOffset>
                </wp:positionV>
                <wp:extent cx="4504682" cy="634283"/>
                <wp:effectExtent l="0" t="0" r="10795" b="13970"/>
                <wp:wrapNone/>
                <wp:docPr id="55" name="Casetă tex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682" cy="6342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77BAD3E" w14:textId="77777777" w:rsidR="004B2D5A" w:rsidRPr="00D51BF7" w:rsidRDefault="004B2D5A" w:rsidP="004B2D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LEGITIMAȚIE SPECIALĂ PENTRU CONTROL,</w:t>
                            </w:r>
                          </w:p>
                          <w:p w14:paraId="5EB21590" w14:textId="77777777" w:rsidR="004B2D5A" w:rsidRPr="00D51BF7" w:rsidRDefault="004B2D5A" w:rsidP="004B2D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MONITORIZARE ȘI INSPECȚIE DE STAT</w:t>
                            </w:r>
                          </w:p>
                          <w:p w14:paraId="70F220D5" w14:textId="77777777" w:rsidR="004B2D5A" w:rsidRPr="00D51BF7" w:rsidRDefault="004B2D5A" w:rsidP="004B2D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Seria: MTI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Nr. ...................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Data emiterii: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5C66" id="Casetă text 55" o:spid="_x0000_s1028" type="#_x0000_t202" style="position:absolute;margin-left:3.15pt;margin-top:60.7pt;width:354.7pt;height:4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7QgIAALMEAAAOAAAAZHJzL2Uyb0RvYy54bWysVFtv2jAUfp+0/2D5fSSkgdGIUDEqpklV&#10;W4lOfTaOQyI5Pp5tSNiv37ETLu32VI0Hc24+l8/fyfyuayQ5CGNrUDkdj2JKhOJQ1GqX058v6y8z&#10;SqxjqmASlMjpUVh6t/j8ad7qTCRQgSyEIZhE2azVOa2c01kUWV6JhtkRaKHQWYJpmEPV7KLCsBaz&#10;NzJK4ngatWAKbYALa9F63zvpIuQvS8HdU1la4YjMKfbmwmnCufVntJizbGeYrmo+tME+0EXDaoVF&#10;z6numWNkb+q/UjU1N2ChdCMOTQRlWXMRZsBpxvG7aTYV0yLMguBYfYbJ/r+0/PGw0c+GuO4bdPiA&#10;HpBW28yi0c/Tlabx/9gpQT9CeDzDJjpHOBrTSZxOZwklHH3TmzSZ3fg00eW2NtZ9F9AQL+TU4LME&#10;tNjhwbo+9BTii1mQdbGupQzK0a6kIQeGL4gPX0BLiWTWoTGn6/Abqr25JhVpfTeTOFR647MfSYnj&#10;SOUbEoFWQ+MXrLzkum1H6iKnyQnHLRRHhNdAzzyr+bpGDB5wgGdmkGqIKK6Pe8KjlIAtwyBRUoH5&#10;/S+7j0cGoJeSFqmbU/trz4xAXH4o5MbtOE0914OSTr4mqJhrz/bao/bNChDbMS6q5kH08U6exNJA&#10;84pbtvRV0cUUx9o5dSdx5fqFwi3lYrkMQchuzdyD2mjuU3vc/Au/dK/M6IEGDgn0CCeSs+wdG/pY&#10;f1PBcu+grANVPM49qkgxr+BmBLINW+xX71oPUZdvzeIPAAAA//8DAFBLAwQUAAYACAAAACEACU6m&#10;4N8AAAAJAQAADwAAAGRycy9kb3ducmV2LnhtbEyPwU7DMBBE70j8g7VI3KgTB1oU4lQREhVCAqmF&#10;A8etbZyI2I5stw1/z3Kix9kZzbxt1rMb2dHENAQvoVwUwIxXQQ/eSvh4f7q5B5Yyeo1j8EbCj0mw&#10;bi8vGqx1OPmtOe6yZVTiU40S+pynmvOkeuMwLcJkPHlfITrMJKPlOuKJyt3IRVEsucPB00KPk3ns&#10;jfreHZyEl+0Ghd08F6/VZ+7ebFZdikrK66u5ewCWzZz/w/CHT+jQEtM+HLxObJSwrChIZ1HeAiN/&#10;Vd6tgO0lCFFWwNuGn3/Q/gIAAP//AwBQSwECLQAUAAYACAAAACEAtoM4kv4AAADhAQAAEwAAAAAA&#10;AAAAAAAAAAAAAAAAW0NvbnRlbnRfVHlwZXNdLnhtbFBLAQItABQABgAIAAAAIQA4/SH/1gAAAJQB&#10;AAALAAAAAAAAAAAAAAAAAC8BAABfcmVscy8ucmVsc1BLAQItABQABgAIAAAAIQBrbiG7QgIAALME&#10;AAAOAAAAAAAAAAAAAAAAAC4CAABkcnMvZTJvRG9jLnhtbFBLAQItABQABgAIAAAAIQAJTqbg3wAA&#10;AAkBAAAPAAAAAAAAAAAAAAAAAJwEAABkcnMvZG93bnJldi54bWxQSwUGAAAAAAQABADzAAAAqAUA&#10;AAAA&#10;" fillcolor="window" strokecolor="window" strokeweight=".5pt">
                <v:textbox>
                  <w:txbxContent>
                    <w:p w14:paraId="777BAD3E" w14:textId="77777777" w:rsidR="004B2D5A" w:rsidRPr="00D51BF7" w:rsidRDefault="004B2D5A" w:rsidP="004B2D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D51BF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LEGITIMAȚIE SPECIALĂ PENTRU CONTROL,</w:t>
                      </w:r>
                    </w:p>
                    <w:p w14:paraId="5EB21590" w14:textId="77777777" w:rsidR="004B2D5A" w:rsidRPr="00D51BF7" w:rsidRDefault="004B2D5A" w:rsidP="004B2D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D51BF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MONITORIZARE ȘI INSPECȚIE DE STAT</w:t>
                      </w:r>
                    </w:p>
                    <w:p w14:paraId="70F220D5" w14:textId="77777777" w:rsidR="004B2D5A" w:rsidRPr="00D51BF7" w:rsidRDefault="004B2D5A" w:rsidP="004B2D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Seria: MTI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Nr. ...................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Data emiterii: ZZ.LL.AAAA</w:t>
                      </w:r>
                    </w:p>
                  </w:txbxContent>
                </v:textbox>
              </v:shape>
            </w:pict>
          </mc:Fallback>
        </mc:AlternateContent>
      </w:r>
      <w:r w:rsidR="004B2D5A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1F22A0" wp14:editId="457FF505">
                <wp:simplePos x="0" y="0"/>
                <wp:positionH relativeFrom="column">
                  <wp:posOffset>40391</wp:posOffset>
                </wp:positionH>
                <wp:positionV relativeFrom="paragraph">
                  <wp:posOffset>706276</wp:posOffset>
                </wp:positionV>
                <wp:extent cx="4246245" cy="633730"/>
                <wp:effectExtent l="0" t="0" r="20955" b="13970"/>
                <wp:wrapNone/>
                <wp:docPr id="5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245" cy="63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14DBD7" w14:textId="77777777" w:rsidR="004B2D5A" w:rsidRPr="00701661" w:rsidRDefault="004B2D5A" w:rsidP="004B2D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F22A0" id="Dreptunghi 54" o:spid="_x0000_s1029" style="position:absolute;margin-left:3.2pt;margin-top:55.6pt;width:334.35pt;height:49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RtaQIAAP0EAAAOAAAAZHJzL2Uyb0RvYy54bWysVMlu2zAQvRfoPxC8N/KWpUbkwEjgokCQ&#10;GEiCnGmKsghwK0lbcr++j5QSJ2lPQX2gZzjDWd680eVVpxXZCx+kNSUdn4woEYbbSpptSZ8eV98u&#10;KAmRmYopa0RJDyLQq8XXL5etm4uJbayqhCcIYsK8dSVtYnTzogi8EZqFE+uEgbG2XrMI1W+LyrMW&#10;0bUqJqPRWdFaXzlvuQgBtze9kS5y/LoWPN7XdRCRqJKitphPn89NOovFJZtvPXON5EMZ7BNVaCYN&#10;kr6GumGRkZ2Xf4XSknsbbB1PuNWFrWvJRe4B3YxHH7p5aJgTuReAE9wrTOH/heV3+we39oChdWEe&#10;IKYuutrr9I/6SJfBOryCJbpIOC5nk9nZZHZKCYftbDo9n2Y0i+Nr50P8IawmSSipxzAyRmx/GyIy&#10;wvXFJSULVslqJZXKyiFcK0/2DHPDuCvbUqJYiLgs6Sr/0uwQ4t0zZUgLGk7ORxg2ZyBUrViEqF1V&#10;0mC2lDC1BVN59LmWd6/D55KmJm5YaPpqc8SeV1pGkFtJXdKLUfoNJSuTWhSZngMUR/STFLtNRyQq&#10;nqYX6WZjq8PaE297BgfHVxJpbwHJmnlQFv1iDeM9jlpZgGAHiZLG+t//uk/+YBKslLRYAQD0a8e8&#10;ANI/DTj2fTybpZ3Jyuz0fALFv7Vs3lrMTl9bTGuMhXc8i8k/qhex9lY/Y1uXKStMzHDk7kcxKNex&#10;X03sOxfLZXbDnjgWb82D4yl4Qi4B/tg9M+8GakWQ8s6+rAubf2BY75teGrvcRVvLTL8jriBSUrBj&#10;mVLD9yAt8Vs9ex2/Wos/AAAA//8DAFBLAwQUAAYACAAAACEAUmP+4t8AAAAJAQAADwAAAGRycy9k&#10;b3ducmV2LnhtbEyPwWrDMBBE74X+g9hCL6WRZRqnuJZDKITeAk0MuSrWxja1Vq4lJ87fd3tqj7Mz&#10;zLwt1rPrxQXH0HnSoBYJCKTa244aDdVh+/wKIkRD1vSeUMMNA6zL+7vC5NZf6RMv+9gILqGQGw1t&#10;jEMuZahbdCYs/IDE3tmPzkSWYyPtaK5c7nqZJkkmnemIF1oz4HuL9dd+chrOdSU/jvJ7e2jGXbXa&#10;zNPytnvS+vFh3ryBiDjHvzD84jM6lMx08hPZIHoN2QsH+axUCoL9bLVUIE4aUqUSkGUh/39Q/gAA&#10;AP//AwBQSwECLQAUAAYACAAAACEAtoM4kv4AAADhAQAAEwAAAAAAAAAAAAAAAAAAAAAAW0NvbnRl&#10;bnRfVHlwZXNdLnhtbFBLAQItABQABgAIAAAAIQA4/SH/1gAAAJQBAAALAAAAAAAAAAAAAAAAAC8B&#10;AABfcmVscy8ucmVsc1BLAQItABQABgAIAAAAIQChR5RtaQIAAP0EAAAOAAAAAAAAAAAAAAAAAC4C&#10;AABkcnMvZTJvRG9jLnhtbFBLAQItABQABgAIAAAAIQBSY/7i3wAAAAkBAAAPAAAAAAAAAAAAAAAA&#10;AMMEAABkcnMvZG93bnJldi54bWxQSwUGAAAAAAQABADzAAAAzwUAAAAA&#10;" fillcolor="window" strokecolor="window" strokeweight="1pt">
                <v:textbox>
                  <w:txbxContent>
                    <w:p w14:paraId="7314DBD7" w14:textId="77777777" w:rsidR="004B2D5A" w:rsidRPr="00701661" w:rsidRDefault="004B2D5A" w:rsidP="004B2D5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2D5A"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E790B1" wp14:editId="46A6B04A">
                <wp:simplePos x="0" y="0"/>
                <wp:positionH relativeFrom="column">
                  <wp:posOffset>1122</wp:posOffset>
                </wp:positionH>
                <wp:positionV relativeFrom="paragraph">
                  <wp:posOffset>431395</wp:posOffset>
                </wp:positionV>
                <wp:extent cx="6170798" cy="499273"/>
                <wp:effectExtent l="0" t="0" r="20955" b="15240"/>
                <wp:wrapNone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798" cy="499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EBD8D" w14:textId="77777777" w:rsidR="004B2D5A" w:rsidRDefault="004B2D5A" w:rsidP="004B2D5A">
                            <w:pPr>
                              <w:ind w:left="-90" w:right="-14" w:hanging="360"/>
                              <w:jc w:val="center"/>
                            </w:pPr>
                            <w:r w:rsidRPr="00D42040">
                              <w:object w:dxaOrig="2565" w:dyaOrig="180" w14:anchorId="4EAFFAB7">
                                <v:shape id="_x0000_i1027" type="#_x0000_t75" style="width:494.3pt;height:9.75pt" o:ole="">
                                  <v:imagedata r:id="rId15" o:title=""/>
                                </v:shape>
                                <o:OLEObject Type="Embed" ProgID="PBrush" ShapeID="_x0000_i1027" DrawAspect="Content" ObjectID="_1753784312" r:id="rId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790B1" id="Dreptunghi 8" o:spid="_x0000_s1030" style="position:absolute;margin-left:.1pt;margin-top:33.95pt;width:485.9pt;height:39.3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yvZQIAAPsEAAAOAAAAZHJzL2Uyb0RvYy54bWysVE1PGzEQvVfqf7B8L7tJU0IiNigCpaqE&#10;AAkQZ8frzVryl2yT3fTX99m7EKA9oebgzHjG8/HmzZ5f9FqRvfBBWlPRyUlJiTDc1tLsKvr4sPl2&#10;RkmIzNRMWSMqehCBXqy+fjnv3FJMbWtVLTxBEBOWnatoG6NbFkXgrdAsnFgnDIyN9ZpFqH5X1J51&#10;iK5VMS3L06KzvnbechECbq8GI13l+E0jeLxtmiAiURVFbTGfPp/bdBarc7bceeZayccy2Ceq0Ewa&#10;JH0NdcUiI89e/hVKS+5tsE084VYXtmkkF7kHdDMpP3Rz3zInci8AJ7hXmML/C8tv9vfuzgOGzoVl&#10;gJi66Buv0z/qI30G6/AKlugj4bg8nczL+QLj5bDNFovp/HtCszi+dj7En8JqkoSKegwjY8T21yEO&#10;ri8uKVmwStYbqVRWDuFSebJnmBvGXduOEsVCxGVFN/k3Znv3TBnSgYbTeYlhcwZCNYpFiNrVFQ1m&#10;RwlTOzCVR59refc6fC5pauKKhXaoNkcceKVlBLmV1BU9K9NvLFmZ1KLI9ByhOKKfpNhveyJR8Sy9&#10;SDdbWx/uPPF2YHBwfCOR9hqQ3DEPyqJfrGG8xdEoCxDsKFHSWv/7X/fJH0yClZIOK1BRgx0Fzr8M&#10;GLaYzGZpY7Iy+zGfQvFvLdu3FvOsLy1mNcG6O57F5B/Vi9h4q5+wq+uUEyZmODIPgxiVyzgsJrad&#10;i/U6u2FLHIvX5t7xFDzhluB+6J+YdyOxIih5Y1+WhS0/8GvwzaRy6+doNzKT74gqSJsUbFim7/g1&#10;SCv8Vs9ex2/W6g8AAAD//wMAUEsDBBQABgAIAAAAIQBzhmhz3gAAAAcBAAAPAAAAZHJzL2Rvd25y&#10;ZXYueG1sTI9BT4NAEIXvJv6HzZh4s4tEqVCWxpjUxIMhtr30tmWnQMrOUnYp+O8dT3qcvC/vfZOv&#10;Z9uJKw6+daTgcRGBQKqcaalWsN9tHl5A+KDJ6M4RKvhGD+vi9ibXmXETfeF1G2rBJeQzraAJoc+k&#10;9FWDVvuF65E4O7nB6sDnUEsz6InLbSfjKEqk1S3xQqN7fGuwOm9Hq6As+8tU+cPn+bJ736Ru+Bj3&#10;5UGp+7v5dQUi4Bz+YPjVZ3Uo2OnoRjJedApi5hQkyxQEp+ky5s+OjD0lzyCLXP73L34AAAD//wMA&#10;UEsBAi0AFAAGAAgAAAAhALaDOJL+AAAA4QEAABMAAAAAAAAAAAAAAAAAAAAAAFtDb250ZW50X1R5&#10;cGVzXS54bWxQSwECLQAUAAYACAAAACEAOP0h/9YAAACUAQAACwAAAAAAAAAAAAAAAAAvAQAAX3Jl&#10;bHMvLnJlbHNQSwECLQAUAAYACAAAACEAdhKcr2UCAAD7BAAADgAAAAAAAAAAAAAAAAAuAgAAZHJz&#10;L2Uyb0RvYy54bWxQSwECLQAUAAYACAAAACEAc4Zoc94AAAAHAQAADwAAAAAAAAAAAAAAAAC/BAAA&#10;ZHJzL2Rvd25yZXYueG1sUEsFBgAAAAAEAAQA8wAAAMoFAAAAAA==&#10;" fillcolor="window" strokecolor="window" strokeweight="1pt">
                <v:textbox style="mso-fit-shape-to-text:t">
                  <w:txbxContent>
                    <w:p w14:paraId="533EBD8D" w14:textId="77777777" w:rsidR="004B2D5A" w:rsidRDefault="004B2D5A" w:rsidP="004B2D5A">
                      <w:pPr>
                        <w:ind w:left="-90" w:right="-14" w:hanging="360"/>
                        <w:jc w:val="center"/>
                      </w:pPr>
                      <w:r w:rsidRPr="00D42040">
                        <w:object w:dxaOrig="2565" w:dyaOrig="180" w14:anchorId="4EAFFAB7">
                          <v:shape id="_x0000_i1027" type="#_x0000_t75" style="width:494.25pt;height:9.75pt" o:ole="">
                            <v:imagedata r:id="rId17" o:title=""/>
                          </v:shape>
                          <o:OLEObject Type="Embed" ProgID="PBrush" ShapeID="_x0000_i1027" DrawAspect="Content" ObjectID="_1753783818" r:id="rId1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B2D5A" w:rsidRPr="00817447">
        <w:rPr>
          <w:rFonts w:ascii="Trebuchet MS" w:eastAsiaTheme="minorHAnsi" w:hAnsi="Trebuchet MS"/>
          <w:noProof/>
          <w:lang w:val="ro-RO" w:eastAsia="ro-RO"/>
        </w:rPr>
        <w:drawing>
          <wp:inline distT="0" distB="0" distL="0" distR="0" wp14:anchorId="03C5E67F" wp14:editId="5A2840EB">
            <wp:extent cx="6334125" cy="1341120"/>
            <wp:effectExtent l="0" t="0" r="9525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9DC35" w14:textId="77777777" w:rsidR="004B2D5A" w:rsidRPr="00B80F5A" w:rsidRDefault="004B2D5A" w:rsidP="004B2D5A">
      <w:pPr>
        <w:rPr>
          <w:rFonts w:asciiTheme="minorHAnsi" w:eastAsiaTheme="minorHAnsi" w:hAnsiTheme="minorHAnsi" w:cstheme="minorBidi"/>
          <w:lang w:val="ro-RO"/>
        </w:rPr>
      </w:pPr>
    </w:p>
    <w:p w14:paraId="3621E1E1" w14:textId="77777777" w:rsidR="004B2D5A" w:rsidRPr="00B80F5A" w:rsidRDefault="004B2D5A" w:rsidP="004B2D5A">
      <w:pPr>
        <w:rPr>
          <w:rFonts w:asciiTheme="minorHAnsi" w:eastAsiaTheme="minorHAnsi" w:hAnsiTheme="minorHAnsi" w:cstheme="minorBidi"/>
          <w:lang w:val="ro-RO"/>
        </w:rPr>
      </w:pPr>
    </w:p>
    <w:p w14:paraId="4CE33BB2" w14:textId="77777777" w:rsidR="004B2D5A" w:rsidRPr="00B80F5A" w:rsidRDefault="004B2D5A" w:rsidP="004B2D5A">
      <w:pPr>
        <w:rPr>
          <w:rFonts w:asciiTheme="minorHAnsi" w:eastAsiaTheme="minorHAnsi" w:hAnsiTheme="minorHAnsi" w:cstheme="minorBidi"/>
          <w:lang w:val="ro-RO"/>
        </w:rPr>
      </w:pPr>
    </w:p>
    <w:p w14:paraId="4475F607" w14:textId="77777777" w:rsidR="004B2D5A" w:rsidRPr="00B80F5A" w:rsidRDefault="004B2D5A" w:rsidP="004B2D5A">
      <w:pPr>
        <w:rPr>
          <w:rFonts w:asciiTheme="minorHAnsi" w:eastAsiaTheme="minorHAnsi" w:hAnsiTheme="minorHAnsi" w:cstheme="minorBidi"/>
          <w:lang w:val="ro-RO"/>
        </w:rPr>
      </w:pPr>
    </w:p>
    <w:p w14:paraId="7C6C46A0" w14:textId="77777777" w:rsidR="004B2D5A" w:rsidRPr="00B80F5A" w:rsidRDefault="008866B3" w:rsidP="004B2D5A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4F6CB5" wp14:editId="630A46D3">
                <wp:simplePos x="0" y="0"/>
                <wp:positionH relativeFrom="column">
                  <wp:posOffset>4231005</wp:posOffset>
                </wp:positionH>
                <wp:positionV relativeFrom="paragraph">
                  <wp:posOffset>174625</wp:posOffset>
                </wp:positionV>
                <wp:extent cx="1979930" cy="628650"/>
                <wp:effectExtent l="0" t="0" r="1270" b="0"/>
                <wp:wrapNone/>
                <wp:docPr id="57" name="Casetă tex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F8F108" w14:textId="77777777" w:rsidR="004B2D5A" w:rsidRPr="004B2D5A" w:rsidRDefault="004B2D5A" w:rsidP="004B2D5A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D5A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MINISTRU,</w:t>
                            </w:r>
                          </w:p>
                          <w:p w14:paraId="70437CF8" w14:textId="77777777" w:rsidR="004B2D5A" w:rsidRPr="00E35DC1" w:rsidRDefault="004B2D5A" w:rsidP="004B2D5A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35DC1">
                              <w:rPr>
                                <w:sz w:val="20"/>
                                <w:szCs w:val="20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681E37B8" w14:textId="77777777" w:rsidR="004B2D5A" w:rsidRDefault="004B2D5A" w:rsidP="004B2D5A">
                            <w:pPr>
                              <w:spacing w:line="240" w:lineRule="auto"/>
                              <w:ind w:left="-90"/>
                              <w:jc w:val="center"/>
                            </w:pPr>
                            <w:r w:rsidRPr="00E35DC1">
                              <w:rPr>
                                <w:sz w:val="20"/>
                                <w:szCs w:val="20"/>
                              </w:rPr>
                              <w:t>[semnătura și ștampila</w:t>
                            </w:r>
                            <w:r>
                              <w:t xml:space="preserve"> </w:t>
                            </w:r>
                            <w:r w:rsidRPr="00CD0990">
                              <w:rPr>
                                <w:sz w:val="20"/>
                                <w:szCs w:val="20"/>
                              </w:rPr>
                              <w:t>ministrului]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6CB5" id="Casetă text 57" o:spid="_x0000_s1031" type="#_x0000_t202" style="position:absolute;margin-left:333.15pt;margin-top:13.75pt;width:155.9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SSQAIAAHoEAAAOAAAAZHJzL2Uyb0RvYy54bWysVE1vGjEQvVfqf7B8LwskkIBYIpqIqlKU&#10;RCJVzsbrhZW8Htc27NJf32cvkI/2VJWDmfGM5+O9mZ3dtLVme+V8RSbng16fM2UkFZXZ5PzH8/LL&#10;NWc+CFMITUbl/KA8v5l//jRr7FQNaUu6UI4hiPHTxuZ8G4KdZpmXW1UL3yOrDIwluVoEqG6TFU40&#10;iF7rbNjvj7OGXGEdSeU9bu86I5+n+GWpZHgsS68C0zlHbSGdLp3reGbzmZhunLDbSh7LEP9QRS0q&#10;g6TnUHciCLZz1R+h6ko68lSGnqQ6o7KspEo9oJtB/0M3q62wKvUCcLw9w+T/X1j5sF/ZJ8dC+5Va&#10;EBgBaayfelzGftrS1fEflTLYAeHhDJtqA5Px0eRqMrmAScI2Hl6PRwnX7PW1dT58U1SzKOTcgZaE&#10;ltjf+4CMcD25xGSedFUsK62TcvC32rG9AIMgvqCGMy18wGXOl+kXi0aId8+0YQ2quUAtMYqhGK/z&#10;0ybeqDQdx/yvLUcptOuWVUXORyc41lQcgJKjboC8lcsKrdyjjifhMDHoHlsQHnGUmpCZjhJnW3K/&#10;/nYf/UEkrJw1mMCc+5874RTa+25A8WRweRlHNimXo6shFPfWsn5rMbv6lgDRAPtmZRKjf9AnsXRU&#10;v2BZFjErTMJI5M55OIm3odsLLJtUi0VywpBaEe7NysoYOuIWiXpuX4SzRzYD5uCBTrMqph9I7Xw7&#10;Dha7QGWVGI84d6iCu6hgwBOLx2WMG/RWT16vn4z5bwAAAP//AwBQSwMEFAAGAAgAAAAhAJpzbH3i&#10;AAAACgEAAA8AAABkcnMvZG93bnJldi54bWxMj1FLwzAUhd8F/0O4gm8uXWXZrE2HiKIDy7QKvmbN&#10;ta02NyXJ1rpfb3zSx8v5OOe7+XoyPTug850lCfNZAgyptrqjRsLb6/3FCpgPirTqLaGEb/SwLk5P&#10;cpVpO9ILHqrQsFhCPlMS2hCGjHNft2iUn9kBKWYf1hkV4ukarp0aY7npeZokghvVUVxo1YC3LdZf&#10;1d5IeB+rB7fdbD6fh8fyuD1W5RPelVKen00318ACTuEPhl/9qA5FdNrZPWnPeglCiMuISkiXC2AR&#10;uFqu5sB2kUzFAniR8/8vFD8AAAD//wMAUEsBAi0AFAAGAAgAAAAhALaDOJL+AAAA4QEAABMAAAAA&#10;AAAAAAAAAAAAAAAAAFtDb250ZW50X1R5cGVzXS54bWxQSwECLQAUAAYACAAAACEAOP0h/9YAAACU&#10;AQAACwAAAAAAAAAAAAAAAAAvAQAAX3JlbHMvLnJlbHNQSwECLQAUAAYACAAAACEAr78kkkACAAB6&#10;BAAADgAAAAAAAAAAAAAAAAAuAgAAZHJzL2Uyb0RvYy54bWxQSwECLQAUAAYACAAAACEAmnNsfeIA&#10;AAAKAQAADwAAAAAAAAAAAAAAAACaBAAAZHJzL2Rvd25yZXYueG1sUEsFBgAAAAAEAAQA8wAAAKkF&#10;AAAAAA==&#10;" fillcolor="window" stroked="f" strokeweight=".5pt">
                <v:textbox>
                  <w:txbxContent>
                    <w:p w14:paraId="33F8F108" w14:textId="77777777" w:rsidR="004B2D5A" w:rsidRPr="004B2D5A" w:rsidRDefault="004B2D5A" w:rsidP="004B2D5A">
                      <w:pPr>
                        <w:spacing w:after="0" w:line="240" w:lineRule="auto"/>
                        <w:ind w:left="-90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2D5A">
                        <w:rPr>
                          <w:b/>
                          <w:sz w:val="28"/>
                          <w:szCs w:val="28"/>
                          <w:lang w:val="fr-FR"/>
                        </w:rPr>
                        <w:t>MINISTRU,</w:t>
                      </w:r>
                    </w:p>
                    <w:p w14:paraId="70437CF8" w14:textId="77777777" w:rsidR="004B2D5A" w:rsidRPr="00E35DC1" w:rsidRDefault="004B2D5A" w:rsidP="004B2D5A">
                      <w:pPr>
                        <w:spacing w:after="0" w:line="240" w:lineRule="auto"/>
                        <w:ind w:left="-9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E35DC1">
                        <w:rPr>
                          <w:sz w:val="20"/>
                          <w:szCs w:val="20"/>
                          <w:lang w:val="fr-FR"/>
                        </w:rPr>
                        <w:t>[nume și prenume cu majuscule]</w:t>
                      </w:r>
                    </w:p>
                    <w:p w14:paraId="681E37B8" w14:textId="77777777" w:rsidR="004B2D5A" w:rsidRDefault="004B2D5A" w:rsidP="004B2D5A">
                      <w:pPr>
                        <w:spacing w:line="240" w:lineRule="auto"/>
                        <w:ind w:left="-90"/>
                        <w:jc w:val="center"/>
                      </w:pPr>
                      <w:r w:rsidRPr="00E35DC1">
                        <w:rPr>
                          <w:sz w:val="20"/>
                          <w:szCs w:val="20"/>
                        </w:rPr>
                        <w:t>[semnătura și ștampila</w:t>
                      </w:r>
                      <w:r>
                        <w:t xml:space="preserve"> </w:t>
                      </w:r>
                      <w:r w:rsidRPr="00CD0990">
                        <w:rPr>
                          <w:sz w:val="20"/>
                          <w:szCs w:val="20"/>
                        </w:rPr>
                        <w:t>ministrului]</w:t>
                      </w:r>
                    </w:p>
                  </w:txbxContent>
                </v:textbox>
              </v:shape>
            </w:pict>
          </mc:Fallback>
        </mc:AlternateContent>
      </w:r>
    </w:p>
    <w:p w14:paraId="60DE7164" w14:textId="77777777" w:rsidR="004B2D5A" w:rsidRPr="00B80F5A" w:rsidRDefault="004B2D5A" w:rsidP="004B2D5A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4BFC26" wp14:editId="2A14FC12">
                <wp:simplePos x="0" y="0"/>
                <wp:positionH relativeFrom="column">
                  <wp:posOffset>-4445</wp:posOffset>
                </wp:positionH>
                <wp:positionV relativeFrom="paragraph">
                  <wp:posOffset>161925</wp:posOffset>
                </wp:positionV>
                <wp:extent cx="3931920" cy="246380"/>
                <wp:effectExtent l="0" t="0" r="0" b="1270"/>
                <wp:wrapNone/>
                <wp:docPr id="58" name="Casetă tex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24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96E636" w14:textId="77777777" w:rsidR="004B2D5A" w:rsidRPr="004B2D5A" w:rsidRDefault="004B2D5A" w:rsidP="004B2D5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B2D5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fr-FR"/>
                              </w:rPr>
                              <w:t>Valabilitatea legitimației</w:t>
                            </w:r>
                            <w:r w:rsidRPr="004B2D5A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  <w:t>: până la data de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FC26" id="Casetă text 58" o:spid="_x0000_s1032" type="#_x0000_t202" style="position:absolute;margin-left:-.35pt;margin-top:12.75pt;width:309.6pt;height:19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/9QAIAAHoEAAAOAAAAZHJzL2Uyb0RvYy54bWysVEtv2zAMvg/YfxB0X5xXs8aIU2QpMgwI&#10;2gLp0LMiS7EAWdQkJXb260fJea3baVgOC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ajgbTIZo42objyeg+4ZpdX1vnw1cBNYlCQR3SktBi&#10;h7UPmBFdzy4xmQetypXSOilHv9SOHBgyiMSX0FCimQ94WdBV+sWiMcRvz7QhTUEno7t+ymQgxuv8&#10;tIlxRZqOU/5ry1EK7bYlqsTnZzi2UB4RJQfdAHnLVwpbWWMdL8zhxGD3uAXhGQ+pATPDSaKkAvfz&#10;b/fRH4lEKyUNTmBB/Y89cwLb+2aQ4ulgPI4jm5Tx3eeIsLu1bG8tZl8vASEa4L5ZnsToH/RZlA7q&#10;N1yWRcyKJmY45i5oOIvL0O0FLhsXi0VywiG1LKzNxvIYOuIWiXpt35izJzYDzsETnGeV5e9I7Xzj&#10;SwOLfQCpEuMR5w5V5C4qOOCJxdMyxg261ZPX9ZMx/wUAAP//AwBQSwMEFAAGAAgAAAAhALZI0yLe&#10;AAAABwEAAA8AAABkcnMvZG93bnJldi54bWxMjkFLw0AUhO+C/2F5grd202pridkUEUULhmoUvG6z&#10;zySafRt2t03sr/d50tsMM8x82Xq0nTigD60jBbNpAgKpcqalWsHb6/1kBSJETUZ3jlDBNwZY56cn&#10;mU6NG+gFD2WsBY9QSLWCJsY+lTJUDVodpq5H4uzDeasjW19L4/XA47aT8yRZSqtb4odG93jbYPVV&#10;7q2C96F88NvN5vO5fyyO22NZPOFdodT52XhzDSLiGP/K8IvP6JAz087tyQTRKZhccVHBfLEAwfFy&#10;tmKxY3F5ATLP5H/+/AcAAP//AwBQSwECLQAUAAYACAAAACEAtoM4kv4AAADhAQAAEwAAAAAAAAAA&#10;AAAAAAAAAAAAW0NvbnRlbnRfVHlwZXNdLnhtbFBLAQItABQABgAIAAAAIQA4/SH/1gAAAJQBAAAL&#10;AAAAAAAAAAAAAAAAAC8BAABfcmVscy8ucmVsc1BLAQItABQABgAIAAAAIQCCWt/9QAIAAHoEAAAO&#10;AAAAAAAAAAAAAAAAAC4CAABkcnMvZTJvRG9jLnhtbFBLAQItABQABgAIAAAAIQC2SNMi3gAAAAcB&#10;AAAPAAAAAAAAAAAAAAAAAJoEAABkcnMvZG93bnJldi54bWxQSwUGAAAAAAQABADzAAAApQUAAAAA&#10;" fillcolor="window" stroked="f" strokeweight=".5pt">
                <v:textbox>
                  <w:txbxContent>
                    <w:p w14:paraId="1196E636" w14:textId="77777777" w:rsidR="004B2D5A" w:rsidRPr="004B2D5A" w:rsidRDefault="004B2D5A" w:rsidP="004B2D5A">
                      <w:pPr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</w:pPr>
                      <w:r w:rsidRPr="004B2D5A"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fr-FR"/>
                        </w:rPr>
                        <w:t>Valabilitatea legitimației</w:t>
                      </w:r>
                      <w:r w:rsidRPr="004B2D5A"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  <w:t>: până la data de ZZ.LL.AAAA</w:t>
                      </w:r>
                    </w:p>
                  </w:txbxContent>
                </v:textbox>
              </v:shape>
            </w:pict>
          </mc:Fallback>
        </mc:AlternateContent>
      </w:r>
    </w:p>
    <w:p w14:paraId="50B1008A" w14:textId="77777777" w:rsidR="004B2D5A" w:rsidRPr="00B80F5A" w:rsidRDefault="004B2D5A" w:rsidP="004B2D5A">
      <w:pPr>
        <w:rPr>
          <w:rFonts w:asciiTheme="minorHAnsi" w:eastAsiaTheme="minorHAnsi" w:hAnsiTheme="minorHAnsi" w:cstheme="minorBidi"/>
          <w:lang w:val="ro-RO"/>
        </w:rPr>
      </w:pPr>
    </w:p>
    <w:p w14:paraId="316E8799" w14:textId="77777777" w:rsidR="00980919" w:rsidRPr="00B80F5A" w:rsidRDefault="00980919" w:rsidP="004B2D5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7854CDC6" w14:textId="77777777" w:rsidR="004B2D5A" w:rsidRPr="00B80F5A" w:rsidRDefault="004B2D5A" w:rsidP="004B2D5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[verso]</w:t>
      </w:r>
    </w:p>
    <w:p w14:paraId="686712EC" w14:textId="77777777" w:rsidR="004B2D5A" w:rsidRPr="00B80F5A" w:rsidRDefault="004B2D5A" w:rsidP="004B2D5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tbl>
      <w:tblPr>
        <w:tblStyle w:val="Tabelgril3"/>
        <w:tblW w:w="10598" w:type="dxa"/>
        <w:jc w:val="center"/>
        <w:tblLook w:val="04A0" w:firstRow="1" w:lastRow="0" w:firstColumn="1" w:lastColumn="0" w:noHBand="0" w:noVBand="1"/>
      </w:tblPr>
      <w:tblGrid>
        <w:gridCol w:w="10598"/>
      </w:tblGrid>
      <w:tr w:rsidR="004B2D5A" w:rsidRPr="00B80F5A" w14:paraId="6ABBD16B" w14:textId="77777777" w:rsidTr="00292818">
        <w:trPr>
          <w:jc w:val="center"/>
        </w:trPr>
        <w:tc>
          <w:tcPr>
            <w:tcW w:w="10598" w:type="dxa"/>
          </w:tcPr>
          <w:p w14:paraId="554DDA73" w14:textId="77777777" w:rsidR="004B2D5A" w:rsidRPr="00B80F5A" w:rsidRDefault="004B2D5A" w:rsidP="004B2D5A">
            <w:pPr>
              <w:wordWrap w:val="0"/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  <w:lang w:val="ro-RO" w:eastAsia="ro-RO"/>
              </w:rPr>
            </w:pPr>
            <w:r w:rsidRPr="00B80F5A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  <w:lang w:val="ro-RO" w:eastAsia="ro-RO"/>
              </w:rPr>
              <w:t>model</w:t>
            </w:r>
          </w:p>
          <w:tbl>
            <w:tblPr>
              <w:tblStyle w:val="Tabelgril3"/>
              <w:tblW w:w="10230" w:type="dxa"/>
              <w:jc w:val="center"/>
              <w:shd w:val="clear" w:color="auto" w:fill="FFFFCC"/>
              <w:tblLook w:val="04A0" w:firstRow="1" w:lastRow="0" w:firstColumn="1" w:lastColumn="0" w:noHBand="0" w:noVBand="1"/>
            </w:tblPr>
            <w:tblGrid>
              <w:gridCol w:w="10230"/>
            </w:tblGrid>
            <w:tr w:rsidR="004B2D5A" w:rsidRPr="00B80F5A" w14:paraId="770DDEC9" w14:textId="77777777" w:rsidTr="007B63F6">
              <w:trPr>
                <w:trHeight w:val="607"/>
                <w:jc w:val="center"/>
              </w:trPr>
              <w:tc>
                <w:tcPr>
                  <w:tcW w:w="10230" w:type="dxa"/>
                  <w:tcBorders>
                    <w:bottom w:val="nil"/>
                  </w:tcBorders>
                  <w:shd w:val="clear" w:color="auto" w:fill="FFFFCC"/>
                </w:tcPr>
                <w:p w14:paraId="26C24B24" w14:textId="77777777" w:rsidR="004B2D5A" w:rsidRPr="00B80F5A" w:rsidRDefault="004B2D5A" w:rsidP="004B2D5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  <w:p w14:paraId="06C963FF" w14:textId="77777777" w:rsidR="004B2D5A" w:rsidRPr="00B80F5A" w:rsidRDefault="004B2D5A" w:rsidP="004B2D5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  <w:t>În conformitate cu prevederile HG nr. 370/2021</w:t>
                  </w:r>
                  <w:r w:rsidR="001032E0" w:rsidRPr="00B80F5A"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  <w:t>,</w:t>
                  </w:r>
                  <w:r w:rsidRPr="00B80F5A"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  <w:t xml:space="preserve"> cu modificările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  <w:t xml:space="preserve"> completările ulterioare</w:t>
                  </w:r>
                  <w:r w:rsidR="00513268" w:rsidRPr="00B80F5A">
                    <w:rPr>
                      <w:rFonts w:ascii="Times New Roman" w:hAnsi="Times New Roman"/>
                      <w:bCs/>
                      <w:sz w:val="20"/>
                      <w:szCs w:val="20"/>
                      <w:lang w:val="ro-RO" w:eastAsia="ro-RO"/>
                    </w:rPr>
                    <w:t xml:space="preserve"> </w:t>
                  </w:r>
                  <w:proofErr w:type="spellStart"/>
                  <w:r w:rsidR="00513268" w:rsidRPr="00B80F5A">
                    <w:rPr>
                      <w:rFonts w:ascii="Times New Roman" w:hAnsi="Times New Roman"/>
                      <w:bCs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="00513268" w:rsidRPr="00B80F5A">
                    <w:rPr>
                      <w:rFonts w:ascii="Times New Roman" w:hAnsi="Times New Roman"/>
                      <w:bCs/>
                      <w:sz w:val="20"/>
                      <w:szCs w:val="20"/>
                      <w:lang w:val="ro-RO" w:eastAsia="ro-RO"/>
                    </w:rPr>
                    <w:t xml:space="preserve"> a OG nr. 39/2000, </w:t>
                  </w:r>
                  <w:r w:rsidRPr="00B80F5A"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  <w:t>titularul legitimației este împuternicit:</w:t>
                  </w:r>
                </w:p>
              </w:tc>
            </w:tr>
            <w:tr w:rsidR="004B2D5A" w:rsidRPr="00B80F5A" w14:paraId="42443DBD" w14:textId="77777777" w:rsidTr="007B63F6">
              <w:trPr>
                <w:trHeight w:val="3364"/>
                <w:jc w:val="center"/>
              </w:trPr>
              <w:tc>
                <w:tcPr>
                  <w:tcW w:w="10230" w:type="dxa"/>
                  <w:tcBorders>
                    <w:top w:val="nil"/>
                  </w:tcBorders>
                  <w:shd w:val="clear" w:color="auto" w:fill="FFFFCC"/>
                </w:tcPr>
                <w:p w14:paraId="6A28CB37" w14:textId="77777777" w:rsidR="004B2D5A" w:rsidRPr="00B80F5A" w:rsidRDefault="004B2D5A" w:rsidP="005C4BE0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48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să efectueze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acţiuni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de control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monitorizare a domeniului de transport feroviar;</w:t>
                  </w:r>
                </w:p>
                <w:p w14:paraId="3A08E31C" w14:textId="77777777" w:rsidR="004B2D5A" w:rsidRPr="00B80F5A" w:rsidRDefault="004B2D5A" w:rsidP="005C4BE0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48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să </w:t>
                  </w:r>
                  <w:r w:rsidR="00770119"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efectueze inspecție </w:t>
                  </w:r>
                  <w:proofErr w:type="spellStart"/>
                  <w:r w:rsidR="00770119"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="00770119"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control</w:t>
                  </w:r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privind respectarea reglementărilor interne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internaționale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activităţile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specifice transporturilor feroviare;</w:t>
                  </w:r>
                </w:p>
                <w:p w14:paraId="01FD72C1" w14:textId="77777777" w:rsidR="004B2D5A" w:rsidRPr="00B80F5A" w:rsidRDefault="004B2D5A" w:rsidP="005C4BE0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48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să efectueze inspecție de stat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control în transporturile feroviare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infrastructura de transport feroviar de interes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naţional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.</w:t>
                  </w:r>
                </w:p>
                <w:p w14:paraId="732817D3" w14:textId="77777777" w:rsidR="005C4BE0" w:rsidRPr="00B80F5A" w:rsidRDefault="005C4BE0" w:rsidP="005C4BE0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483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</w:t>
                  </w:r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constate, să încadreze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să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sancţioneze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faptele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contravenţionale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produse în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desfăşurarea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operaţiunilor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de transport feroviar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cu metroul în conformitate cu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atribuţiile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prevăzute în actele normative în vigoare.</w:t>
                  </w:r>
                </w:p>
                <w:p w14:paraId="6426DEF5" w14:textId="77777777" w:rsidR="00513268" w:rsidRPr="00B80F5A" w:rsidRDefault="00513268" w:rsidP="005C4BE0">
                  <w:pPr>
                    <w:spacing w:after="0" w:line="240" w:lineRule="auto"/>
                    <w:ind w:left="927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4B2D5A" w:rsidRPr="00B80F5A" w14:paraId="7E572268" w14:textId="77777777" w:rsidTr="007B63F6">
              <w:trPr>
                <w:jc w:val="center"/>
              </w:trPr>
              <w:tc>
                <w:tcPr>
                  <w:tcW w:w="10230" w:type="dxa"/>
                  <w:shd w:val="clear" w:color="auto" w:fill="FFFFCC"/>
                </w:tcPr>
                <w:p w14:paraId="4F01423E" w14:textId="77777777" w:rsidR="004B2D5A" w:rsidRPr="00B80F5A" w:rsidRDefault="004B2D5A" w:rsidP="004B2D5A">
                  <w:pPr>
                    <w:spacing w:after="0" w:line="240" w:lineRule="auto"/>
                    <w:jc w:val="both"/>
                    <w:rPr>
                      <w:b/>
                      <w:color w:val="00B050"/>
                      <w:sz w:val="20"/>
                      <w:szCs w:val="20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În </w:t>
                  </w:r>
                  <w:r w:rsidRPr="008A581F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shd w:val="clear" w:color="auto" w:fill="FFFFCC"/>
                      <w:lang w:val="ro-RO" w:eastAsia="ro-RO"/>
                    </w:rPr>
                    <w:t xml:space="preserve">vederea exercitării </w:t>
                  </w:r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atribuțiilor, posesorul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legitimaţiei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are drept de acces pe toate mijloacele de transport feroviar, inclusiv în cabina de conducere a acestora,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cu specific feroviar care funcționează sub autoritatea sau în subordinea MTI,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operatorilor de transport feroviar/operatorilor care efectuează numai manevră feroviară,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administratorului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gestionarilor de infrastructură feroviară, pe liniile ferate industriale,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certificate ca entități responsabile cu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întreţinerea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vehiculelor feroviare,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aferente transportului cu metroul, precum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destinate altor tipuri de transport</w:t>
                  </w:r>
                  <w:r w:rsidR="00013A65"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 xml:space="preserve"> pe </w:t>
                  </w:r>
                  <w:proofErr w:type="spellStart"/>
                  <w:r w:rsidR="00013A65"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şine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20"/>
                      <w:szCs w:val="20"/>
                      <w:lang w:val="ro-RO" w:eastAsia="ro-RO"/>
                    </w:rPr>
                    <w:t>.</w:t>
                  </w:r>
                </w:p>
              </w:tc>
            </w:tr>
            <w:tr w:rsidR="004B2D5A" w:rsidRPr="00B80F5A" w14:paraId="14E362FE" w14:textId="77777777" w:rsidTr="007B63F6">
              <w:trPr>
                <w:jc w:val="center"/>
              </w:trPr>
              <w:tc>
                <w:tcPr>
                  <w:tcW w:w="10230" w:type="dxa"/>
                  <w:shd w:val="clear" w:color="auto" w:fill="FFFFCC"/>
                </w:tcPr>
                <w:p w14:paraId="6FCFE079" w14:textId="77777777" w:rsidR="004B2D5A" w:rsidRPr="00B80F5A" w:rsidRDefault="004B2D5A" w:rsidP="004B2D5A">
                  <w:pPr>
                    <w:wordWrap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B05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b/>
                      <w:color w:val="000000"/>
                      <w:sz w:val="18"/>
                      <w:szCs w:val="18"/>
                      <w:lang w:val="ro-RO" w:eastAsia="ro-RO"/>
                    </w:rPr>
                    <w:t xml:space="preserve">Prezenta legitimație este un document cu regim special, nominal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b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b/>
                      <w:color w:val="000000"/>
                      <w:sz w:val="18"/>
                      <w:szCs w:val="18"/>
                      <w:lang w:val="ro-RO" w:eastAsia="ro-RO"/>
                    </w:rPr>
                    <w:t xml:space="preserve"> netransmisibil!</w:t>
                  </w:r>
                </w:p>
              </w:tc>
            </w:tr>
          </w:tbl>
          <w:p w14:paraId="72596670" w14:textId="77777777" w:rsidR="004B2D5A" w:rsidRPr="00B80F5A" w:rsidRDefault="004B2D5A" w:rsidP="004B2D5A">
            <w:pPr>
              <w:wordWrap w:val="0"/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  <w:lang w:val="ro-RO" w:eastAsia="ro-RO"/>
              </w:rPr>
            </w:pPr>
            <w:r w:rsidRPr="00B80F5A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  <w:lang w:val="ro-RO" w:eastAsia="ro-RO"/>
              </w:rPr>
              <w:t>model</w:t>
            </w:r>
          </w:p>
        </w:tc>
      </w:tr>
    </w:tbl>
    <w:p w14:paraId="2E9A70DB" w14:textId="77777777" w:rsidR="00330796" w:rsidRPr="00B80F5A" w:rsidRDefault="00330796" w:rsidP="004B2D5A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85FB14F" w14:textId="77777777" w:rsidR="002A43AE" w:rsidRPr="00B80F5A" w:rsidRDefault="002A43AE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lastRenderedPageBreak/>
        <w:t xml:space="preserve">ANEXA nr. </w:t>
      </w:r>
      <w:r w:rsidR="00C26ECC" w:rsidRPr="00B80F5A">
        <w:rPr>
          <w:rFonts w:ascii="Times New Roman" w:hAnsi="Times New Roman"/>
          <w:b/>
          <w:sz w:val="24"/>
          <w:szCs w:val="24"/>
          <w:lang w:val="ro-RO"/>
        </w:rPr>
        <w:t>2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14:paraId="7A21F0A6" w14:textId="77777777" w:rsidR="002A43AE" w:rsidRPr="00B80F5A" w:rsidRDefault="002A43AE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0319FF0E" w14:textId="77777777" w:rsidR="00013A65" w:rsidRPr="00B80F5A" w:rsidRDefault="00013A65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175A5B2F" w14:textId="77777777" w:rsidR="00013A65" w:rsidRPr="00B80F5A" w:rsidRDefault="00013A65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068DC2B" w14:textId="77777777" w:rsidR="00C26ECC" w:rsidRPr="00B80F5A" w:rsidRDefault="00C26ECC" w:rsidP="00DC5438">
      <w:pPr>
        <w:wordWrap w:val="0"/>
        <w:spacing w:after="0" w:line="240" w:lineRule="auto"/>
        <w:jc w:val="center"/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Forma, modelul </w:t>
      </w:r>
      <w:proofErr w:type="spellStart"/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şi</w:t>
      </w:r>
      <w:proofErr w:type="spellEnd"/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conținutul</w:t>
      </w:r>
    </w:p>
    <w:p w14:paraId="51D309AE" w14:textId="77777777" w:rsidR="00EC2977" w:rsidRPr="00B80F5A" w:rsidRDefault="00623DF2" w:rsidP="00DC543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l</w:t>
      </w:r>
      <w:r w:rsidR="00C26ECC" w:rsidRPr="00B80F5A">
        <w:rPr>
          <w:rFonts w:ascii="Times New Roman" w:hAnsi="Times New Roman"/>
          <w:sz w:val="24"/>
          <w:szCs w:val="24"/>
          <w:lang w:val="ro-RO"/>
        </w:rPr>
        <w:t xml:space="preserve">egitimației speciale pentru </w:t>
      </w:r>
      <w:r w:rsidR="00902C0E" w:rsidRPr="00B80F5A">
        <w:rPr>
          <w:rFonts w:ascii="Times New Roman" w:hAnsi="Times New Roman"/>
          <w:sz w:val="24"/>
          <w:szCs w:val="24"/>
          <w:lang w:val="ro-RO"/>
        </w:rPr>
        <w:t>acces/</w:t>
      </w:r>
      <w:r w:rsidR="00C26ECC" w:rsidRPr="00B80F5A">
        <w:rPr>
          <w:rFonts w:ascii="Times New Roman" w:hAnsi="Times New Roman"/>
          <w:sz w:val="24"/>
          <w:szCs w:val="24"/>
          <w:lang w:val="ro-RO"/>
        </w:rPr>
        <w:t>audit</w:t>
      </w:r>
      <w:r w:rsidR="00902C0E" w:rsidRPr="00B80F5A">
        <w:rPr>
          <w:rFonts w:ascii="Times New Roman" w:hAnsi="Times New Roman"/>
          <w:sz w:val="24"/>
          <w:szCs w:val="24"/>
          <w:lang w:val="ro-RO"/>
        </w:rPr>
        <w:t>/</w:t>
      </w:r>
      <w:r w:rsidR="00C26ECC" w:rsidRPr="00B80F5A">
        <w:rPr>
          <w:rFonts w:ascii="Times New Roman" w:hAnsi="Times New Roman"/>
          <w:sz w:val="24"/>
          <w:szCs w:val="24"/>
          <w:lang w:val="ro-RO"/>
        </w:rPr>
        <w:t xml:space="preserve">control </w:t>
      </w:r>
      <w:proofErr w:type="spellStart"/>
      <w:r w:rsidR="00C26ECC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C26ECC" w:rsidRPr="00B80F5A">
        <w:rPr>
          <w:rFonts w:ascii="Times New Roman" w:hAnsi="Times New Roman"/>
          <w:sz w:val="24"/>
          <w:szCs w:val="24"/>
          <w:lang w:val="ro-RO"/>
        </w:rPr>
        <w:t xml:space="preserve"> inspecție de stat</w:t>
      </w:r>
    </w:p>
    <w:p w14:paraId="28272A8F" w14:textId="77777777" w:rsidR="00A94A1B" w:rsidRPr="00B80F5A" w:rsidRDefault="00A94A1B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019889B8" w14:textId="77777777" w:rsidR="00B01938" w:rsidRPr="00B80F5A" w:rsidRDefault="00B01938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faţă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>]</w:t>
      </w:r>
    </w:p>
    <w:p w14:paraId="53E7FC2F" w14:textId="77777777" w:rsidR="00A94A1B" w:rsidRPr="00B80F5A" w:rsidRDefault="00A94A1B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05C27497" w14:textId="77777777" w:rsidR="00A94A1B" w:rsidRPr="00B80F5A" w:rsidRDefault="00A94A1B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0FFF77CF" w14:textId="77777777" w:rsidR="00E12792" w:rsidRPr="00B80F5A" w:rsidRDefault="00E12792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p w14:paraId="56A40774" w14:textId="77777777" w:rsidR="00A94A1B" w:rsidRPr="00B80F5A" w:rsidRDefault="00A94A1B" w:rsidP="00A94A1B">
      <w:pPr>
        <w:ind w:right="242"/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71636" wp14:editId="4ABBB6A9">
                <wp:simplePos x="0" y="0"/>
                <wp:positionH relativeFrom="column">
                  <wp:posOffset>-91440</wp:posOffset>
                </wp:positionH>
                <wp:positionV relativeFrom="paragraph">
                  <wp:posOffset>-182881</wp:posOffset>
                </wp:positionV>
                <wp:extent cx="6557010" cy="3514725"/>
                <wp:effectExtent l="0" t="0" r="15240" b="28575"/>
                <wp:wrapNone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351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DFD329" w14:textId="77777777" w:rsidR="00A94A1B" w:rsidRDefault="00A94A1B" w:rsidP="00A94A1B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  <w:p w14:paraId="11B4AF54" w14:textId="77777777" w:rsidR="00A94A1B" w:rsidRDefault="00A94A1B" w:rsidP="00A94A1B">
                            <w:pPr>
                              <w:ind w:left="4956" w:firstLine="708"/>
                              <w:jc w:val="center"/>
                            </w:pPr>
                            <w:r>
                              <w:t xml:space="preserve">                     </w:t>
                            </w:r>
                            <w:r w:rsidRPr="00843A00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50321C11" wp14:editId="2D6B8CFF">
                                  <wp:extent cx="842645" cy="1026597"/>
                                  <wp:effectExtent l="0" t="0" r="0" b="2540"/>
                                  <wp:docPr id="40" name="I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029" cy="104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1636" id="Dreptunghi 30" o:spid="_x0000_s1033" style="position:absolute;margin-left:-7.2pt;margin-top:-14.4pt;width:516.3pt;height:27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PzbgIAAAIFAAAOAAAAZHJzL2Uyb0RvYy54bWysVEtv2zAMvg/YfxB0X51kSdMZdYqgRYYB&#10;RRugLXpmZCkWoNckJXb260fJbpM+TsNyUEiR4uPjR19edVqRPfdBWlPR8dmIEm6YraXZVvTpcfXt&#10;gpIQwdSgrOEVPfBArxZfv1y2ruQT21hVc08wiAll6yraxOjKogis4RrCmXXcoFFYryGi6rdF7aHF&#10;6FoVk9HovGitr523jIeAtze9kS5yfCE4i/dCBB6JqijWFvPp87lJZ7G4hHLrwTWSDWXAP1ShQRpM&#10;+hrqBiKQnZcfQmnJvA1WxDNmdWGFkIznHrCb8ehdNw8NOJ57QXCCe4Up/L+w7G7/4NYeYWhdKAOK&#10;qYtOeJ3+sT7SZbAOr2DxLhKGl+ez2RxLpoSh7ftsPJ1PZgnO4vjc+RB/cqtJEirqcRoZJNjfhti7&#10;vrikbMEqWa+kUlk5hGvlyR5wcDjv2raUKAgRLyu6yr8h25tnypAWeTiZj1JlgIwSCiKK2tUVDWZL&#10;CagtUpVFn2t58zp8SPqI7Z4kHuXfZ4lTIzcQmr7iHDW5QallRIYrqSt6cfpamWTlmaMDHMcRJCl2&#10;m45IrHqeAqWbja0Pa0+87WkcHFtJTHuLsKzBI2+xZ9zFeI+HUBaBsINESWP9n8/ukz/SCa2UtLgH&#10;CNLvHXiOTf8ySLQf4+k0LU5WprP5BBV/atmcWsxOX1uc2Bi33rEsJv+oXkThrX7GlV2mrGgCwzB3&#10;P45BuY79fuLSM75cZjdcFgfx1jw4loIn5BLgj90zeDfQK+Ko7uzLzkD5jmW9b3pp7HIXrZCZgkdc&#10;kbpJwUXLJB4+CmmTT/Xsdfx0Lf4CAAD//wMAUEsDBBQABgAIAAAAIQAvt0Ha4QAAAAwBAAAPAAAA&#10;ZHJzL2Rvd25yZXYueG1sTI/BSsQwEIbvgu8QRvC2m7ZU7damiwiCCB6suudsMzZlm0lp0m7cpzd7&#10;cm8zzMc/319tgxnYgpPrLQlI1wkwpNaqnjoBX58vqwKY85KUHCyhgF90sK2vrypZKnukD1wa37EY&#10;Qq6UArT3Y8m5azUa6dZ2RIq3HzsZ6eM6dVxN8hjDzcCzJLnnRvYUP2g54rPG9tDMRsCbO81Lq9x7&#10;0EG/br53yamhgxC3N+HpEZjH4P9hOOtHdaij097OpBwbBKzSPI9oHLIidjgTSVpkwPYC7rL8AXhd&#10;8csS9R8AAAD//wMAUEsBAi0AFAAGAAgAAAAhALaDOJL+AAAA4QEAABMAAAAAAAAAAAAAAAAAAAAA&#10;AFtDb250ZW50X1R5cGVzXS54bWxQSwECLQAUAAYACAAAACEAOP0h/9YAAACUAQAACwAAAAAAAAAA&#10;AAAAAAAvAQAAX3JlbHMvLnJlbHNQSwECLQAUAAYACAAAACEAR3NT824CAAACBQAADgAAAAAAAAAA&#10;AAAAAAAuAgAAZHJzL2Uyb0RvYy54bWxQSwECLQAUAAYACAAAACEAL7dB2uEAAAAMAQAADwAAAAAA&#10;AAAAAAAAAADIBAAAZHJzL2Rvd25yZXYueG1sUEsFBgAAAAAEAAQA8wAAANYFAAAAAA==&#10;" fillcolor="window" strokecolor="windowText" strokeweight="1pt">
                <v:textbox>
                  <w:txbxContent>
                    <w:p w14:paraId="5CDFD329" w14:textId="77777777" w:rsidR="00A94A1B" w:rsidRDefault="00A94A1B" w:rsidP="00A94A1B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</w:t>
                      </w:r>
                    </w:p>
                    <w:p w14:paraId="11B4AF54" w14:textId="77777777" w:rsidR="00A94A1B" w:rsidRDefault="00A94A1B" w:rsidP="00A94A1B">
                      <w:pPr>
                        <w:ind w:left="4956" w:firstLine="708"/>
                        <w:jc w:val="center"/>
                      </w:pPr>
                      <w:r>
                        <w:t xml:space="preserve">                     </w:t>
                      </w:r>
                      <w:r w:rsidRPr="00843A00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0321C11" wp14:editId="2D6B8CFF">
                            <wp:extent cx="842645" cy="1026597"/>
                            <wp:effectExtent l="0" t="0" r="0" b="2540"/>
                            <wp:docPr id="40" name="Imagin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029" cy="1046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5B4F36" wp14:editId="2FFA7E9E">
                <wp:simplePos x="0" y="0"/>
                <wp:positionH relativeFrom="column">
                  <wp:posOffset>-177165</wp:posOffset>
                </wp:positionH>
                <wp:positionV relativeFrom="paragraph">
                  <wp:posOffset>-249555</wp:posOffset>
                </wp:positionV>
                <wp:extent cx="6744970" cy="3648075"/>
                <wp:effectExtent l="0" t="0" r="17780" b="28575"/>
                <wp:wrapNone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364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1F201" id="Dreptunghi 31" o:spid="_x0000_s1026" style="position:absolute;margin-left:-13.95pt;margin-top:-19.65pt;width:531.1pt;height:28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YufQIAABkFAAAOAAAAZHJzL2Uyb0RvYy54bWysVNtOGzEQfa/Uf7D8XjYJgcCKDYqIUlVC&#10;gASIZ+P1Zi35VtvJJv36HnsXCJenqnlwZjzjuZw5sxeXO63IVvggrano+GhEiTDc1tKsK/r4sPpx&#10;RkmIzNRMWSMquheBXs6/f7voXCkmtrWqFp4giAll5yraxujKogi8FZqFI+uEgbGxXrMI1a+L2rMO&#10;0bUqJqPRadFZXztvuQgBt8veSOc5ftMIHm+bJohIVEVRW8ynz+dzOov5BSvXnrlW8qEM9g9VaCYN&#10;kr6GWrLIyMbLT6G05N4G28QjbnVhm0ZykXtAN+PRh27uW+ZE7gXgBPcKU/h/YfnN9s4TWVf0eEyJ&#10;YRozWnrh4sasW0lwCYQ6F0o43rs7P2gBYmp313id/tEI2WVU96+oil0kHJens+n0fAbwOWzHp9Oz&#10;0ewkRS3enjsf4k9hNUlCRT3GltFk2+sQe9cXl5QtWCXrlVQqK/twpTzZMkwYxKhtR4liIeKyoqv8&#10;G7K9e6YM6UDYyWyUKmOgXqNYhKgdwAhmTQlTa3CaR59refc6fEr6gHYPEo/y76vEqZElC21fcY6a&#10;3FipZcQqKKkrenb4WplkFZnMAxxpIP0IkvRs6z2G6G3P7uD4SiLJNUC4Yx50RodY0XiLo1EWbdtB&#10;oqS1/s9X98kfLIOVkg7rAUh+b5gXaPGXAf/Ox9Np2qesTE9mEyj+0PJ8aDEbfWUxH1AM1WUx+Uf1&#10;Ijbe6ids8iJlhYkZjtw9+INyFfu1xbeAi8Uiu2GHHIvX5t7xFDzhlOB92D0x7wYyRQzmxr6sEis/&#10;cKr3TS+NXWyibWQm3BuuIGpSsH+ZssO3Ii34oZ693r5o878AAAD//wMAUEsDBBQABgAIAAAAIQAm&#10;SHlj4AAAAAwBAAAPAAAAZHJzL2Rvd25yZXYueG1sTI9NS8QwEIbvgv8hjOBtN7F11damiwiCCB6s&#10;H+dsE5uyzaQ0aTfur3f2pLd3mId3nqm2yQ1sMVPoPUq4WgtgBluve+wkfLw/re6AhahQq8GjkfBj&#10;Amzr87NKldof8M0sTewYlWAolQQb41hyHlprnAprPxqk3befnIo0Th3XkzpQuRt4JsQNd6pHumDV&#10;aB6taffN7CS8hOO8tDq8Jpvsc/H5JY4N7qW8vEgP98CiSfEPhpM+qUNNTjs/ow5skLDKbgtCKeRF&#10;DuxEiPya0k7CJt9kwOuK/3+i/gUAAP//AwBQSwECLQAUAAYACAAAACEAtoM4kv4AAADhAQAAEwAA&#10;AAAAAAAAAAAAAAAAAAAAW0NvbnRlbnRfVHlwZXNdLnhtbFBLAQItABQABgAIAAAAIQA4/SH/1gAA&#10;AJQBAAALAAAAAAAAAAAAAAAAAC8BAABfcmVscy8ucmVsc1BLAQItABQABgAIAAAAIQBh9/YufQIA&#10;ABkFAAAOAAAAAAAAAAAAAAAAAC4CAABkcnMvZTJvRG9jLnhtbFBLAQItABQABgAIAAAAIQAmSHlj&#10;4AAAAAwBAAAPAAAAAAAAAAAAAAAAANcEAABkcnMvZG93bnJldi54bWxQSwUGAAAAAAQABADzAAAA&#10;5AUAAAAA&#10;" fillcolor="window" strokecolor="windowText" strokeweight="1pt"/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D84F7C" wp14:editId="006E2AF5">
                <wp:simplePos x="0" y="0"/>
                <wp:positionH relativeFrom="column">
                  <wp:posOffset>40391</wp:posOffset>
                </wp:positionH>
                <wp:positionV relativeFrom="paragraph">
                  <wp:posOffset>706276</wp:posOffset>
                </wp:positionV>
                <wp:extent cx="4487852" cy="633730"/>
                <wp:effectExtent l="0" t="0" r="27305" b="13970"/>
                <wp:wrapNone/>
                <wp:docPr id="32" name="Casetă tex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852" cy="63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17F6B7E" w14:textId="77777777" w:rsidR="00A94A1B" w:rsidRPr="00A94A1B" w:rsidRDefault="00A94A1B" w:rsidP="00A94A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0342E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  <w:t>LEGITIMA</w:t>
                            </w:r>
                            <w:r w:rsidRPr="00A94A1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  <w:t>ȚIE SPECIALĂ PENTRU ACCES/AUDIT</w:t>
                            </w:r>
                            <w:r w:rsidR="0098091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/</w:t>
                            </w:r>
                          </w:p>
                          <w:p w14:paraId="604B7239" w14:textId="77777777" w:rsidR="00A94A1B" w:rsidRPr="00A94A1B" w:rsidRDefault="00A94A1B" w:rsidP="00A94A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94A1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  <w:t>CONTROL ȘI INSPECȚIE DE STAT</w:t>
                            </w:r>
                          </w:p>
                          <w:p w14:paraId="4969F06A" w14:textId="77777777" w:rsidR="00A94A1B" w:rsidRPr="00D51BF7" w:rsidRDefault="00A94A1B" w:rsidP="00A94A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Seria: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ASFR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Nr. ...................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Data emiterii: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4F7C" id="Casetă text 32" o:spid="_x0000_s1034" type="#_x0000_t202" style="position:absolute;margin-left:3.2pt;margin-top:55.6pt;width:353.35pt;height:4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9XQwIAALMEAAAOAAAAZHJzL2Uyb0RvYy54bWysVEtvGjEQvlfqf7B8L8sz0BVLRImoKqEk&#10;EqlyNl6bteT1uLZhl/76js0zaU9ROZgZz3ge33yz0/u21mQvnFdgCtrrdCkRhkOpzLagP1+WXyaU&#10;+MBMyTQYUdCD8PR+9vnTtLG56EMFuhSOYBDj88YWtArB5lnmeSVq5jtghUGjBFezgKrbZqVjDUav&#10;ddbvdu+yBlxpHXDhPd4+HI10luJLKXh4ktKLQHRBsbaQTpfOTTyz2ZTlW8dspfipDPaBKmqmDCa9&#10;hHpggZGdU3+FqhV34EGGDoc6AykVF6kH7KbXfdfNumJWpF4QHG8vMPn/F5Y/7tf22ZHQfoMWBxgB&#10;aazPPV7Gflrp6viPlRK0I4SHC2yiDYTj5XA4GU9GfUo42u4Gg/Eg4ZpdX1vnw3cBNYlCQR2OJaHF&#10;9isfMCO6nl1iMg9alUuldVIOfqEd2TOcIA6+hIYSzXzAy4Iu0y8WjSHePNOGNLGaUTdlemPzHwmJ&#10;CbSJBYlEq1PhV6yiFNpNS1RZ0MkZxw2UB4TXwZF53vKlQgxW2MAzc0g1RBTXJzzhITVgyXCSKKnA&#10;/f7XffRHBqCVkgapW1D/a8ecQFx+GOTG195wGLmelOFo3EfF3Vo2txazqxeA2PZwUS1PYvQP+ixK&#10;B/Urbtk8ZkUTMxxzFzScxUU4LhRuKRfzeXJCdlsWVmZteQwdcYsTfmlfmbMnGgQk0COcSc7yd2w4&#10;+saXBua7AFIlqkScj6ji0KOCm5HGf9riuHq3evK6fmtmfwAAAP//AwBQSwMEFAAGAAgAAAAhABcy&#10;Z2/eAAAACQEAAA8AAABkcnMvZG93bnJldi54bWxMj0FLAzEQhe+C/yGM4M0m2UqVdbNlESwiKLR6&#10;8JgmY3ZxM1mStF3/vfFkj2/e471vmvXsR3bEmIZACuRCAEMywQ7kFHy8P93cA0tZk9VjIFTwgwnW&#10;7eVFo2sbTrTF4y47Vkoo1VpBn/NUc55Mj16nRZiQivcVote5yOi4jfpUyv3IKyFW3OuBykKvJ3zs&#10;0XzvDl7By3ajK7d5Fq/Lz9y9uWy6FI1S11dz9wAs45z/w/CHX9ChLUz7cCCb2KhgdVuC5SxlBaz4&#10;d3Ipge0VVFIK4G3Dzz9ofwEAAP//AwBQSwECLQAUAAYACAAAACEAtoM4kv4AAADhAQAAEwAAAAAA&#10;AAAAAAAAAAAAAAAAW0NvbnRlbnRfVHlwZXNdLnhtbFBLAQItABQABgAIAAAAIQA4/SH/1gAAAJQB&#10;AAALAAAAAAAAAAAAAAAAAC8BAABfcmVscy8ucmVsc1BLAQItABQABgAIAAAAIQCEYQ9XQwIAALME&#10;AAAOAAAAAAAAAAAAAAAAAC4CAABkcnMvZTJvRG9jLnhtbFBLAQItABQABgAIAAAAIQAXMmdv3gAA&#10;AAkBAAAPAAAAAAAAAAAAAAAAAJ0EAABkcnMvZG93bnJldi54bWxQSwUGAAAAAAQABADzAAAAqAUA&#10;AAAA&#10;" fillcolor="window" strokecolor="window" strokeweight=".5pt">
                <v:textbox>
                  <w:txbxContent>
                    <w:p w14:paraId="117F6B7E" w14:textId="77777777" w:rsidR="00A94A1B" w:rsidRPr="00A94A1B" w:rsidRDefault="00A94A1B" w:rsidP="00A94A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10342E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fr-FR"/>
                        </w:rPr>
                        <w:t>LEGITIMA</w:t>
                      </w:r>
                      <w:r w:rsidRPr="00A94A1B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fr-FR"/>
                        </w:rPr>
                        <w:t>ȚIE SPECIALĂ PENTRU ACCES/AUDIT</w:t>
                      </w:r>
                      <w:r w:rsidR="00980919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/</w:t>
                      </w:r>
                    </w:p>
                    <w:p w14:paraId="604B7239" w14:textId="77777777" w:rsidR="00A94A1B" w:rsidRPr="00A94A1B" w:rsidRDefault="00A94A1B" w:rsidP="00A94A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A94A1B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fr-FR"/>
                        </w:rPr>
                        <w:t>CONTROL ȘI INSPECȚIE DE STAT</w:t>
                      </w:r>
                    </w:p>
                    <w:p w14:paraId="4969F06A" w14:textId="77777777" w:rsidR="00A94A1B" w:rsidRPr="00D51BF7" w:rsidRDefault="00A94A1B" w:rsidP="00A94A1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Seria: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ASFR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Nr. ...................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Data emiterii: ZZ.LL.AAAA</w:t>
                      </w:r>
                    </w:p>
                  </w:txbxContent>
                </v:textbox>
              </v:shape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72A37E" wp14:editId="51F6CBE0">
                <wp:simplePos x="0" y="0"/>
                <wp:positionH relativeFrom="column">
                  <wp:posOffset>4825354</wp:posOffset>
                </wp:positionH>
                <wp:positionV relativeFrom="paragraph">
                  <wp:posOffset>-168275</wp:posOffset>
                </wp:positionV>
                <wp:extent cx="645129" cy="600250"/>
                <wp:effectExtent l="0" t="0" r="22225" b="28575"/>
                <wp:wrapNone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29" cy="600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D8C4B5" id="Dreptunghi 33" o:spid="_x0000_s1026" style="position:absolute;margin-left:379.95pt;margin-top:-13.25pt;width:50.8pt;height:4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u6gpAwAAWwYAAA4AAABkcnMvZTJvRG9jLnhtbKxVTU8bMRC9V+p/&#10;sHwP2Q0LgYgFpQlUSKhFhYqz4/VmLfmrtkNCq/73Pns3gGilSlX34Iw9Y8/MmzeTs4udVuRR+CCt&#10;qWl5UFAiDLeNNOuafr2/Gp1QEiIzDVPWiJo+iUAvzt+/O9u6mZjYzqpGeIJHTJhtXU27GN1sPA68&#10;E5qFA+uEgbK1XrOIrV+PG8+2eF2r8aQojsdb6xvnLRch4HTZK+l5fr9tBY+f2zaISFRNEVvMq8/r&#10;Kq3j8zM2W3vmOsmHMNg/RKGZNHD6/NSSRUY2Xv72lJbc22DbeMCtHtu2lVzkHJBNWbzJ5q5jTuRc&#10;AE5wzzCF//cs//R464lsanp4SIlhGjVaeuHixqw7SXAIhLYuzGB45279sAsQU7q71uv0i0TILqP6&#10;9Iyq2EXCcXhcHZWTU0o4VMdFMTnKqI9fLjsf4kdhNUlCTT2KlrFkjzchwiFM9ybJ10pJdyWVIo0D&#10;viiqt/FBxi6jBQ7mu8lowAvV/jur+kosLd9oYWJPLS8Ui+B16KQLcDMTeiWAlL9uSqQDWkeg5bw0&#10;fbxIGAGnEFPqufo/JifzojidfBgtjorFqCqml6P5aTUdTYvLaVVUJ+WiXPxMEZfVbBPEjeVMLZ3c&#10;U7Gsfgv+jwwamqInUSYjeWSZ8j1+CCjjuA8RkCaEUqzB8y9AHHaQoxeRd0lsgfBwDuNnxXAx4Z+s&#10;lCFbQD6ZFqgDZ2jgFphB1A5ABbOmhKk1JgOPPtclWCWb/e3wFBbK95Gipxu7pUSxEHFY06v8Jfol&#10;/6+vJTIsWej6i1nV97GWEcNESV3TkyJ9w21lUqwij4OBUonSPYmTtLLNE9oARMqECo5fSTi5QSy3&#10;zGMgIDsMufgZS6ssUraDREln/fc/nSd7FA9aSrYYMIDj24Z5gRSvDTr4tKyqNJHypjqaThKTX2tW&#10;rzVmoxcWBQXxEF0Wk31Ue7H1Vj9gFs6TV6iY4fDdAz9sFhF7qDBNuZjPs4wp5Fi8MXeO71snwXu/&#10;e2DeDQ0ZwZpPdj+M2OxNX/a2CWFj55toW5mb9gVXVDBtMMFyLYdpm0bk6322evlPOP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m2cMeAAAAAKAQAADwAAAGRycy9kb3ducmV2Lnht&#10;bEyPwU6DQBCG7ya+w2ZMvLULbQoUWRo0qScvrXrobctOgcjOEnZb8O0dT3qbyXz55/uL3Wx7ccPR&#10;d44UxMsIBFLtTEeNgo/3/SID4YMmo3tHqOAbPezK+7tC58ZNdMDbMTSCQ8jnWkEbwpBL6esWrfZL&#10;NyDx7eJGqwOvYyPNqCcOt71cRVEire6IP7R6wJcW66/j1SqYKxOfng+vb5/V+mJP0zodp32q1OPD&#10;XD2BCDiHPxh+9VkdSnY6uysZL3oF6Wa7ZVTBYpVsQDCRJTEPZwVJFoEsC/m/QvkDAAD//wMAUEsD&#10;BAoAAAAAAAAAIQAvle3pFDAAABQwAAAVAAAAZHJzL21lZGlhL2ltYWdlMS5qcGVn/9j/4AAQSkZJ&#10;RgABAQEA3ADcAAD/2wBDAAIBAQEBAQIBAQECAgICAgQDAgICAgUEBAMEBgUGBgYFBgYGBwkIBgcJ&#10;BwYGCAsICQoKCgoKBggLDAsKDAkKCgr/2wBDAQICAgICAgUDAwUKBwYHCgoKCgoKCgoKCgoKCgoK&#10;CgoKCgoKCgoKCgoKCgoKCgoKCgoKCgoKCgoKCgoKCgoKCgr/wAARCACQAJ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kZgvU0nmpnANADqKTeD0paACiiigAooooAKKKKACiiigAooooAKKKKACorq8trKB7q7l&#10;WOONS0kjsAqqOpJPQCuI+NHx78O/B9NN0eLQdU8R+JtclePw74Q8Pxxvfajs2+bKPNeOKGCIOhku&#10;Jnjij3xqX3yRI/5Y/t9/8Ff/AAab2bwhpsnh34ua4rEyaXDLLJ4D8PyCQfuvJIR/E064JFzcbLVX&#10;S3nghjcSJXsZVkePzisoUIv18u/ZLzbS3Su9Dwc64iy3I6LnXmr9vPt3b8km9m7LU/Rbxr+3d8NL&#10;bw3c+KvhPbx+KNFto/8ASvHV1q0GleE7Jm+WNpdYuiIZ4zJmNzYreSRMpV4w2FPyD8cP+C3/AMLf&#10;Dd42k3/7T0speaVbjTfgV4FS+uNLlj+XY2sa+y2l7C5bcJILAE7OoGC/5Y/Eb42ftS/t0/FrR9O+&#10;JnxG1jxn4k1jU4tP0Cx1C+jhgjuLh44lit4v3dvaq7iMEIqISNzdzTfBX7Np1XUm0z4h/EbS/COd&#10;Cv7xptZxElhe2d4befTrxZmikS5VFM3kWyXNwUltwIWMp8v9KwfAuV4GKljal5dkr/mnfZ6qMfzv&#10;+R4/xEzjMJNYGFo7Xbt+TVnto5SX4H1342/4LlaV4pjklvvgv8TdY1SKEW9vrmoftDarpAnjUttk&#10;lsNBhsLUSEHLFFBzxubANea3H/BYH4nveiWH4Z33kh8hZPjh49aQD03jXhn/AL5/CvEbK0/ZX8Kz&#10;TLrup6t4li1P4XTzWb6OsqtpXiiVnNvBL5y22I4AI0lZPtEbjc0fLhYL/wAMfEv7EejeKNC1X4nf&#10;Dbxtq+lW2k2UWvaPb6pFG95fLd2clzcLOrJsieE38KwBQwWK3PnB53kt/oKeS5JTg+TCzdvOSv6J&#10;yVu3T7j5itxDn1Wa58VD/wABi7erUHfvu/v0Pp3wL/wW/sfCSRalN8A/iF/bFuzG31Cz/aW8RzW8&#10;ZKkZNnqhvreXGc4lR1z/AAnFfQvwX/4Lm/C3UrmPT7n9qLxXpL/Z1nvP+F0fDW01CCeUN/x6Wt34&#10;ba2e33buZp7OZVCZ25+RvzL+G6fs56t4g8CWXxYeTRdBsYZLnxpqWk209zqGr5v5FFssf2gxxkQi&#10;MeYFgKoZX2TuIlm5HwN4BTxta6zqF14x0bQ7fR9Klu/N1q4kT7XMqlo7OERo7NPLtYICAmVO90HN&#10;YYjhXh/ExlzU5QffWXVxVubnXS+mtmtjpwnGHEmFlHlqxmn0Vo9E3fl5Hou+l097H9F3wy/b48I+&#10;JPD6eLPGug2o0DzDFP48+H+vR+J/DUE3DeXNd2ypc2eyI+ZLLeWtvBFghpvulvcvDHizwz410Cz8&#10;V+D/ABBZ6rpepW6XGn6lp10k9vdQsMrJHIhKupHIYEgjpX8v+h6/+0X+xt8VYdb8LeI9b8D+LLG1&#10;t5Hm02/8meOGZY7hIJxGxG1gEL28o6oUkTKso+3P2Kf+CxtpD4r+yfGTVbP4beJtSuGnv/iF4e0Z&#10;ptB1y4Iy0mt6JCVRriZ9xfUbMwXG4W6N+4jcH4rN+A69Cl7fBS9pHfTV29NW/VNt9In6DkfiTRxF&#10;ZUMfH2cttdFf10S9JJJdZM/bSivK/gB+1FoHxil/4RbX9HGheJBp66ha2a6lFe2Ot6cwj26ppN7F&#10;iPULFjIgEgWOWPzIvOhgMsat6nuGM5r89qU6lGXLNWZ+o0a9LEU1Om7r+t+z8mLTS+DgCl3A/dak&#10;G0DDVmbAHycYp1NUfNkU6gAooooAK4D46/Gz/hVunWei+F9Lg1jxZrnmp4d0Ka8FvHJ5QBnu7mUq&#10;32eyt1YPNOVO0MkaLJNNBDJ1fjXxj4b+H3g7VvHni/V4dP0nQ9Mnv9UvpslLa3hjaSSRgOcKiknH&#10;OBX4y/8ABX79tTxz4bvNW+EFlc3Wk/ED4gWcMvxENvMA/h7w2cyab4XRgxMcrRyC7v8AZxJLceWJ&#10;ZYCsae5kOT1s5x0aMVp17ebfkuvm0rptM+b4mz6jkOXyrSevTv5W829u2srNRaPL/wDgoV/wU28T&#10;/EzV/Enwb+Bfjq6utJ1aQW3jz4hRQi1u/GbRB0W3ijRj9j0eMSSLBZKxLLJJLO0s1xO7/Kvwe8Nf&#10;DLxZ4zTQviv8RW8K6XJCxXWG0+W4ijkBHEghSSUDZvK7In3yLHGxhSRriLS+Ffw98P6zoepeNfHa&#10;XDaHb28ttLeaRcRXNxo87eUsd7dWSyLMbPzJ4oRKTGnnTptM7RtbS6GnaV8bP21vjdoPgDwL4duP&#10;EXia+0/TdC0SztYtjPa2NlDaxSSb5GEQEFuJJXL7FPmPkDp+7YXDYPLcLLD4f3IRT5p3SaaW97NX&#10;XVOyirWVrJfzjjMVjs2xkcTiFzzk1yws2mm9rXvZ30au5O7bvdvmvHHjzR/FUPh290TwbBoeraTp&#10;EVlql9psyxx6lLCxEN35Soohn8oRpIwY+a8fmnDu5b6m/Z1/4Iq/8FBv2ub2T4i+NPDp8H2OqXTX&#10;V5r3xGuZob6+d5T5sgttr3LyE7n3TLGsmchyGzX6B/srf8E7/wBi3/gkp8N9L/aE/ad8TabrHj55&#10;IrP+37q3kukh1CcgpZaPZqhkll+QqsixtcuFlYeVGzxr7Vod7+3V+1law+Ira9/4Z/8ABFxJDPZ2&#10;b6ZBqXjHUrYmQkzedvs9JLxtCfKMd1MjhgxQjbXxOZcayjHlyyKjTV17Wd3fq1COre/Z2VrpKx+g&#10;5VwDTdpZq5SqSSfsqdlbSyc5aRX3q+tm3c+Xfh7/AMGz/wCzdoej3B+NH7TPjDV7oNujuvDtnZ6T&#10;DFHzncs63ZY/7W9QMcg1oL/wR5/4IwaS6+EdU/aCVtU2lP8ASvilYpdM397ywFXcMj+DHtX1Z4e/&#10;4JnfskRXdnr/AMVPBepfFDXLTThZ/wBvfFrXrnxHNIm7cT5V6728TFuf3MUY64ABIrpB+wP+wysf&#10;lL+xn8KQp6qPh3pnP/kCvkKnFGY1JXljKr9Eor7k/wBF6H3FHg/LacbRwNFf4nKb+bcf1Z8UeLf+&#10;DbD9kXxP4Va5+Dv7RnjixvbjD2epapLY6pZ7P+ucMNuzj0Il/OvkT9qD/ggP+218ArS+8WfC9bD4&#10;laHZs8kcnhlnh1UQqud7WUnLMTlRHbyTufTmv121z/gmn+xRe6xa+K/CPwMsfBWuafDMmn658N7y&#10;48M3cPmLtY+ZpbwF+Oz7l7YIJBxJvhv+3T+zPYpefCb4o/8AC8PDtnBHG3g/4iNb2PiHy44WXNtr&#10;EEaQXErPsO28gBb5s3Knk92B4wzijNcmJ5/7tWKSfpJN2/7elFHnZjwPktaF6mE9n/eoycresGl9&#10;0YyZ+Dnhr9pD4n+DIPE3wU+LkEk+j+LvHFhffFKPWtJlk1a/+yXfmTW1w3nwTSfvAZGjaaKQSq2y&#10;aDzZzJn/ABE8B/C/xbZzePfgbrRjhuNWvbaz8Ez28smoi2tLWxdrwIklw0UcpmupRHNIwhjtXQXF&#10;yyM9ftF8aP2Zv2Ev+CyPgjVtVtNK1Dwj8TvDcK2epXF9pJ0/xF4bupIg8dvqdk5U3EQK8ByVYLMI&#10;Jky71+NP7Qv7PPxp/YM+Od18Jvjb4VTzodkk1mbu4Gm+I9O80OpEkLxSS20jRDO1kkRlIPlyIQv6&#10;BkmdYPNKklTTo11rKm9pabrZPRLXRpWW2p+Y8QcO43J6UZVJKth5O0ai3Wuz3a66aq93voehfsL/&#10;APBRTxX+zfPY/C74pajrWrfDpdRW8sF026X+0vCF9l8anpDyhkilHmy+ZbspguY5ZopUZJpA37rf&#10;swftFW/xU0u38K+KtZ0m4146PFquk6po5ZbHxVo8m3y9XslclkVi6rPbMWktZmCMzxyW89x/Of46&#10;8J/DTxP4YtPH3w88WabBrGta99g0/wCGek6fezXNnZqpjjmluJSwkuJGRWeNSyk3KGNuJIbf6Y/4&#10;JJ/taeIdP8YaP+yzrviiGDUE1dr/AOB+vatIfsvh7xG6urWEzKfMGnakrvazxIHxJKkkaJKxmXyu&#10;K+H8PmeFljcPHlmr8ytb1duturV01dq7Sv7XBnE+KynGRwGIlzQlZRd777Rv0v8AZvZxdk7Ju376&#10;DB61IVB6iuX+DvxO0f4w/D3TvHukWFxZ/ahLDfaZebPP069glaC6s5thK+bDPHLC+0ld8bbSRgnq&#10;K/G5RlCTjLdaM/fKdSNSmpxd01dBRRRUlBRRSOcJmgD5j/4KH/Hfw78O9Nh03xTGk3h3wjpE3jzx&#10;tb/aPLF3DYSRjSdLL4PlPe6o0BTdhZU0+5iIdWYV/PzqXibV/j98brrxn8XvHkFleeLPEUl74m8S&#10;3VoWjtjPMZJ7kwxDLBdzsIoxkgBEXJUV+ln/AAXJ+OVwnwj8T2Nrq8guPiP8VE0OwuLVYzHc+HPD&#10;Nqons5SOQY9fvLuQcbjggkKFWvz+/Z30OXR/DXib4m61ofiBdJXRr6wXVPDvimDTrxybZvOt7eGR&#10;1e9Qma1W62LMsFnPM0kJMkUkf7RwXhI5fks8Xb3pPlW1+nfS/M2nvdRWjtY/n3j3HyzPPo4S/ux9&#10;5728tunKk1tZzeqvc4X4izWEeoafDF4fsdOurLQraDVH0vVoLq2u5Au4TqYAVRmiMXmIzyOJhMSY&#10;8iGL9sv+Cdf7Jvwv/wCCTn7FuqftUftBaEI/HmqaMl74mljUTXlpBI6/ZtEtVbaBM7mJWjBHm3Lq&#10;pd0jiZfzj/4Io/s2wftKf8FAPC0es28Mmj+CY5PFerQvIYzILWSMWyoFUhv9MltiyHarRLKM9FP6&#10;+eMBb/tR/wDBQzTPhZczQXHhH4BabbeJdcs2Ebi48VX6SLpkciSRE4tbRZ7pWSQES3MDEZjFcvG2&#10;Y+/DK4tqEY+0qWerV9I9d362bj0R38AZXelPNpRTqSl7OldaJ21l/wBuq/m0pdWbX7NX7PPxE8Y+&#10;Oof2xP2xLS3k+IlxayxeE/CEN0bjT/h5pswAazt2wFnv5UCi6vtoLnMMe2FcSfQwAHArm/EHxY+H&#10;nhTWP+EW1fxXaf2w2ny30Og27GfUJ7eMqJJY7WMNNKqllBKIcFgOprmn/aE1HVtT0vT/AAN8FvFW&#10;pWutQzCz8QXtmun2FrdJG7rBeJORe2wPllTJ9ldFYqmTIRGfyutKviqnO1ZdFskuyv0/F7u7ufse&#10;HjhcDT9mpXd7t7yk+rdtW/y0SsrI9JyB1NGa+b/Gv7XMHhzVLHR/iH+2J+z38NNatcnxF4V1jXBr&#10;EqZb5PKuJL7TXTKcnfank8ZAy3MeOv21/wBkHxBqzRaX/wAFbY/DjO2PJ8P3vhuWBfo91ptx8vuX&#10;P1ranlmNqfDBv0jJ/lFr7rmNTOsvoytOaXrKC/ByT/A+t8gdTRketfnz8evjj8btQtLOL9gX/grj&#10;4Q8d+Iria3ii8I+J9S8ITXF0TMBK0YtLOByqwuZWChpAtuyokrSjy/N/AP8AwWe/bq+DfjfVvDH7&#10;W/7NPh/XtJ8N2Nvda9eeFTNo+rWli0qq1+1lfv5sgKsu2JobbLMmWUOprvo8N4/EUnKlKLa+y24y&#10;+6aj8tdTza/F2V4WsoVozUXtNJSh98HL56aH2/8AtU/ss618RtW0/wCPv7PfiSz8J/GLwratF4d8&#10;R3ELNZ6tZl/Mk0bVY05uLCZhnjMlvJiaEhwyv49+0F8C/hh/wWL/AGLb/Tda8Ew+F/iX4Tvr7T7a&#10;21S4V7jwl4mt8LcWMtxCreZaykR7mVWWWF4ZggdY9nt37L/7c37On7XXgDTvH/wn8YNHHqK/u9J1&#10;y3azvVkCpvQRycTbGkVGeFpIt/yhya4P4wxWf7MX7d/gn492d9aaf4a+M7xeBfHMMhjjWTW4oppt&#10;DvRtiLyTOFubFiXC7ZbcY+QVGFqY7DVlTleFal70G001bVx801ey76LSTKxlPLsXRdWDU6FW0aiT&#10;TT5rJTXaSdrvTTV6xR+BvgzxZ8ffgRrvjL9n7RPEl94bu/Eqy+F/FekXGvSafAsomMMqXP76O3yo&#10;M8DNc7oo0nmb5W2yLzvj34fa98IfFa+GNWv7UajZqrXMdlcHzLG6VisttKpAeGeGVHjZWA+ZNyF4&#10;2SRvu7/g4y/Zqtfhd+1fonx/0KKKOx+Jeisb5FlYv/aViI4ZX27QqI1vJZ4wxLOsxIHGfmH4oaQf&#10;if8AsteG/i54Q8BeHNNt/C17Fo/ij+wdIuRctM1nb20NzcyrYpDHG62KSbXupne5vLmRQokeOL9x&#10;yzMKeOw1DGwSUaytLT7WyV93qnFKx/PObZXUy3GYjAVG3Ki7x3+G9722V002z9hP+CW/7V0nxm0/&#10;QfiBf3kLL8VNDkm8QLGyqtp400mOG2v1IVQkb39j9kvY7dMBVs7mTaS7tX28DkZr8L/+CK3xym8L&#10;+DvHXg661Vlk8B+ItE+JGkNMqeRptjDcLpniO5yeS76ResgU5Ubdw2sAx/c5Dletfi/FWXxy7N50&#10;4qyvp6WTX3RaXqmfvnBOaSzTJKc5u8ra+t2n98oyfo0Oooor5o+wCmvjbzTqa4yuKAPwN/4LO+PY&#10;tWvfhj4H09ZBaND4t8X2+/8Au634o1GcD67bdfwxXzvov2zw7+yjrU2mR68o8Qaxbx6pJo/xRso7&#10;OSKKQNCL/QUje6lVJFcx3UjxxrJPHjJKB/f/APgsz4GfRfFHw08TWc/mafb6J4h8J2u0cK2j+J9V&#10;gYfgJYx+FfK1n4i+HX/CrbrwtdeH9STXvNWeDVpL1p4HxIgFvHArxLaqUaZ5JX+1M7RwoiW4Mjt/&#10;Q2RU+bI8PyK/vtv/AMDlfqtnr19D+WeIqnJn+I53Z8kUv/BcbLZ7r09T9K/+DZm0GnW3x08aw+HW&#10;vLyzsdChsGgt0aaTI1F3gjLsi5Zo4flLKCQuSBgj6L/aX/bH/bY0ezn8RfDT9kGGz0tbyGbS/Enx&#10;O+Nnh/SdPsrgx+U8EtlYX6/aYid7eXPdP+8bOBsVR4J/wa/Xpkg+N2lXNz+6jbw5PHGGwQx/tIMR&#10;3/hQHtxj6/p74v8ACN/4wu7ebS/if4g0OG3Yi4s7CxsHiu8kcP8Aa7WVsdvkZc579vy/irERocWY&#10;iVSCn8Nubmsvcj/K0/0P2LhDCzxXBeGjSqOHx35eW7fPL+ZNH59/A7wp/wAFoPHvizwuPDvj74P/&#10;AA7+GCalax6p4Z+Gf9lG1h0/7QGuTa7Y7hxI0bORtmA3YIKnJrov2tf+CfH7Tfxo8QfEL4K+Bfjd&#10;Cvh74rXN/q+n6Vr+tXklhpFvBqHh+6OyIRusMz3Lao+yMbXEiszhiwX6E8VeB/hvZfFj7J8FfiT8&#10;A9A8Xsn/ABPI9e8A29/rV3k4LFrXUbJ0yNw+ZGyfoRXH/tJ/8E7fht8bJ7HU9Y/ZJ+Gvjq6XDX2p&#10;ah8Sda8NEOB1jjsra6yCc/KXGBxk9a445tfEQqwUKbja3LBLVNO75mr6pbvy6nVPI5LDzo1HOrGV&#10;789RvRq1koRdlZvRLs+h8l2n/Br3cFEN9+25Grf8tI4fhyW/InUB/Kui0P8A4NhvhlFAf+Eh/a41&#10;y6k3fK1n4Vht1A+jTyH9a9h0n/gn5+yl4Bhn0Wf/AIJuWeq+ILW3ink0vwL8RYNYeC3leRY5mOt3&#10;NjwzRShS0ZDGNwCdtSr+zt8Po1umP7Lvxa8K28Ko8kNr4O+HWpsisSAwjt0vJ2Hytzg52nrg16T4&#10;lz+tL3cY/wDwGmvwi2eXDhXhyjH3sAn/ANv1fzlGKPDNb/4NgPC08xbw3+2XqNpHt+Vb3wKlwQfX&#10;K3kf8q+p/wBlD/gkn+z1+z/+zDdfs0/GGK1+KlpqOt3GqXtz4l0gLBBcPH5CtZwM8n2J1gwpljk8&#10;1mLtvAKonnN78Dv2bIpc3Pjj4+W7SLl7a3/ZTsZ1X2Ji8HyIT/wIiqdx+zr+x5dSLJqOufG25Kk/&#10;8fH7G9i2fX/mSK5sZmWeY+gqVbEycU09INarbWMb/idmByvh/Lqzq4fBwjJprWqmrPfSTa/Azf2q&#10;P+CBvgX4h3194y/Z/wDitNY6hN59wug+PUl1OCS4FmLe1jTUkddRt4oyA215blMhP3ZCbWhPxu/a&#10;E+APwPj+BP8AwU6+FniyXRfDOq2d7pfxd0eZNQFvBY3UD2V617FE0ct3HdRxSBLuK2eeFShW6uCI&#10;brpLH9mn9gm+MdjfeB/ihqHmcf6V+yFHbZ+rp4Si2/XcKuaj/wAE4v2LPHAfTtK/4Jj6tcedYvLa&#10;+JvE2sWvh/T5XGcLOtpefbLbPH3bEkcZUc4SzCcqcaWOnKcYu6bioyT/ALsnKOve6dyJZXGNWVXL&#10;qcacpaSSm5wkv70IwloulnGx57/wcMeIPAXxc/4J7/D34x/DvUtP17T7j4iWbaXr+mssyG1m0+/3&#10;7ZF6KzxxBhx8yKDyAK/KzwP4U0u//Zo8V+MZPhPp+rXWm67axSeKLvxSLOTSY5IZFS3jtTcg3zzS&#10;HzQFhJjWzlbMiNJ5P6J/8Fff2Z7D9jz/AIJh6L8KPDM1rZ6Xq3xyt9Ts/D2m319dWmjwSaVebrKG&#10;W+nmllUSxea0o8lZJJXcQxbylfmT4f174aWHw51DRNf0DVLzXLy4drG8s7s2yWG1YxGzktIl1G+6&#10;ffD5MTgxwstxgyRn9A4Pp34fUaDbiqj5Xs+W6bvaS87628ns/wA446qL/WXmrpRk6S5luuazta8Z&#10;eVtL2tqt17d/wSw1meT45+NvhXFGWb4ifBbxf4d+XjG7S5bvJPYZtBX9EfgXxLa+M/BWkeMLAMIN&#10;W0yC8hDdQksYcfo1fzqf8EtNK1CL9ojXvida3Hkp4D+E/i7XrqTnCIujXNsD9N9ylf0UfDzwzbeC&#10;vAOieDbP/U6TpNvZRf7sUSoP0Wvj/EXl/teNv5V9+t/wsfc+FfN/Y8r/AMz+7S343Niiiivz0/Uw&#10;pG+7SPvx8grye6/aJ+MVvdSW8X7CXxVnWORlWaLWPCQWQA/eG7XVbB6jIB9QOlaU6cqmzXzaX5tG&#10;VStGjbmT17Jv8kz8xv8AguL8G722+FN5qdoZlh+HXxs1QWdmtuzNNpvie0h1mS/kbJ2xDU4721Rg&#10;NjMuzIZCD+YVfvx+2D8JviN+1tpPivQdS/Y7+Lmj2njHwD/wj+sLHdeEJjJdWt6l7pN7n/hIlOLS&#10;Z7wmEYE4uyGdQgz8ID/ggP8AGfHzaN8Vv/CP8I//ADX1+xcKcSZZgcrVDGVYxknpre97N7X+1d+j&#10;R+CcZcK5vjs4eIwVCU4ta6W2ulvb7PKvVM4n/ggp+0Vp3wJ/b303wr4ivVh0v4i6XL4ckkmvDHHF&#10;eO6TWj7cHzHeWIW6rxzdZzwQf2L+LHjzTtF/aK8M/AHxb4PurbS/iHot/J4b8bi5a+NrrdmvmmyF&#10;vcW01vbObUy3EUrNiT7PMnlnYCfyz0n/AIIOfHzw/q9pr2gx/GCwvrG6juLK+s/C/hOGa3lRgySR&#10;uvjDcjqQCGHIIBHNfoV8cbf4z/tDfs8Wnwq+In7HXxWHizTobK+0nx1pbeD4ZNM8QWoV4dWtoD4i&#10;byiswLeUJDmN3iLlWJPzvFlXJsyzanisNWjJSjyy1s4tfDLW17X1Xl5n1XBdPPsqyepg8VQlFwkp&#10;Qur8yfxQ0va9tHpZyv0PZPiR8GPix4j0DS9P8EfG0W99Z3Aa+1LxHp13M13EP4dmk32mojE87mVx&#10;yRsxUfxC/Z5Hxs05dH+KV9bR2NvMEbT7XS9M1K31SHapzcJqVhO0Z3bhtRzwAd5JwuP4Y/aG/aGt&#10;PDlja+L/ANh34nX2qx2ka6leafdeE7aCecKA7xxN4ikMSM2SEMjlQQCzY3G7/wANGfGTGf8Ahgn4&#10;tf8Ag48Ic/8Aler4n2eIjopR0680f8/zP0BSwdT3nGeu6cZ/jo/wOW8cfsB/DW4Ok2nwl+FHwV0O&#10;2spN94+s/BuK7upHyvz28tld2QtXwv3grc4IxjBo/Fn9jzxD4i8VW2saJ4EuNe32UlrfXt/+0p4w&#10;0PZE+3zI47S2W5jaN9illLgHYuc4BruB+0d8ZMc/sD/Fr/wceEP/AJfUf8NIfGTOP+GCPi1/4OPC&#10;H/y+raNbHRVudf8AgcV+UkZSw2Vyd/Zv/wAAk/ziyne/sU6Ra+J28YfDz9oT4qeE7yQKbhNO8Yf2&#10;hBcyCLyhNLFqsV3HNKECrvdS2Ej5/dx7ZL79mz4+R2ztoH7f/wASlugv7n+1PDfhWeDd/tpFo8Ts&#10;PZZEJ9as/wDDR/xk/wCjCPiz/wCDjwh/8vqP+Gj/AIyf9GEfFn/wceEP/l9Walit24P1dN/nc09n&#10;l+0YzXoqkfysZejfC/8A4KAaLbeTc/tcfDfVmVcedqnwVulc+58jXI1z9Fx7VkfFbxt8U/HH7Tvw&#10;z/ZZ8MeJ7q3/ALJs18afFrWtBhnso2soGMVhZKxEoVLy/R2aDzt7W9jPGzOjtv6qX9o34zMmF/YI&#10;+LH/AIOPCH/y+ryz9mwfGL4FxeKPFviz9i74peJvHXjjXpNV8YeK45PCNmbxhmO0tY428RyvFbW1&#10;uEhiiaV9oDtndI5PRT5nGVSo4XSailyK7el3ay91arztpa5zVuWMo06SqcsmnJv2jsou9lzXd5Oy&#10;fTlvd3sfBX/Byf8AtFaZ41+PXg39m3QLoSf8IPo82oa48N1kLeX3lmOCSPHyvHbwxyBsnK3nQYOf&#10;zVr9L/jH/wAEY/2ofj38VNf+M3xMj+LF5rviTU5b7UZv+EQ8JlVdzkRoG8YkrGgwiJnCIqqOFFc1&#10;/wAOBvjN/wBAX4r/APhHeEf/AJsK/XsjzzhvKMppYT6zFuK131b1fTu3Y/DeIsg4rzvOa2MeEnaT&#10;020itI9eyV/M5v8A4I3/AAau/GHh74qeJ3Fx5fiq20X4Zw2otmxfWut6nF/arQuCMy22nWk85UZ2&#10;od7YUfN+9KABcAV+fX7EH7KvxD/Y08F+C/BkX7Kfxa8QReFda1rXr6Rj4Stf7R1u8hjs7e9A/wCE&#10;lkMAt9P+02vlZdZDctIdrKor6m/4aR+Mirx+wR8WP/Bz4R/+X1fm3FOMWb5pOtSlFxvp70Voko7N&#10;31UU/mfrHBeBlkeUQo14yU7K65ZPW7luk9nJx/7duewUVX0i8utR0u31C80qexlnt0kksbpo2lt2&#10;ZQTG5jZ0LKeDtZlyOGIwTYr5I+6Cg4HWivP/ANpn9pn4Pfsk/CHUvjV8bfFC6bo+n7URUXzLi8nb&#10;/V28EecySuRwOgAZmKorMt06dStUVOCu27JLdt9EZ1q1LD05VKklGKV23oklu2yH9qH9qL4Ofshf&#10;CPUPjL8a/FC6fpdniK2t48NdajcsD5drbRkjzZXIOBkKoDO7IiO6/mnafty/8FUvCGuWv/BVX4h/&#10;DW8X4Ia1cf2c3w1trpv9A0Ldut9R8tl4ZmkbF6wUzMoBWO3eDFH4E+N/hR/wVB/aOX9sL/gox+0X&#10;8P8Awz4D8M3TR/Df4O6x46sIQQJOZLuCWRWKEopcuqtcsq5C26JE/wCjGp/tpf8ABP8A1PRZvDes&#10;fta/CC40+6tWtriyuvHmlPFNCV2tGyNNhlKnBUjBBxX18cLTyL9zPD+2qS0qXT5Yp/Yg19vq59Ho&#10;up8LLF1OJJfWKeK+r0o60rNKU5Lac0/sdFB/End20MX4tftv+Grj9gTxN+2l+zRPb+LILHwlcanp&#10;EKqXWOZY8lbmNGDJ5JO6aPKsqxuMg4NfHn7G37FX7V/7bnwI0v8Aah8b/wDBXL4nWt/4w8y8m0nw&#10;XrlxDa6XJ5jhrYrHcRxo64G6OOKJIySihlAdsLxr4YuP+CX/AIwvv2pf2TLjTvix+yn8Q9Qa0+IH&#10;hPRb6LVbXRxI5ilaJlcwtGBuiV3O05+zznJilrtNY/4JAf8ABHT47/DiH9r3wt8WtZ8HeAdWtorj&#10;7XY+Mra10u0LOIyjtqEUrW7+afLaNpBskOwKpwo6qNPB5XhHKlOUY1JLlqezjOSstaU4ya5ZJtPT&#10;4t9jhxFTHZxjIxrwjKVKD5qbqypxd3dVoSinzRaVtfh2ep6An/BHz48L97/grp+0Ax/vf8JTdf8A&#10;yTT1/wCCP/x4I/5S6/tAf+FVdf8AyTXhkf8AwSh/4IUoMf8ADwaFh/tfGLw9/wDGKB/wSh/4IVbs&#10;n/goJDj0/wCFxeHv/jFa/W6n/QTU/wDCaH/yRn9Ro/8AQJS/8K5//In0d8MP+CWPxm8BfEfw74/1&#10;L/gqP8cPEVromuWmoXGhar4luZLTUo4Zkka3mU3BDRyBSjAggqxyD0rofir/AMEzde+J/wASNb+I&#10;Vv8A8FDP2gvDq61qUt2mheG/iA1tYWIdsiKCIKdka9hmviDwR4c+D37CH/BRH4MfDn/gmP8AtXar&#10;8RNI+IGtRWnxK8L2uuQaxaQ2f2iONriRrBEiLJA9zMNwLwC2MjHy5Npf8Lf+CfHwS/b8/wCCpf7S&#10;vhP426t4jsbfw/4gku7BvD19DbuXkuCp3+bDICNoGMAdaJUcZTqvFVMVaCp8yfso81udRs4OyXva&#10;p3d1toTHEZfUoxwdPBqU3V5HH20nDm9m53VRXb93Rqys99T69/4dH+J/+kn37T3/AIc5/wD4ij/h&#10;0f4n/wCkn37T3/hzn/8AiK4n/iG2/YL/AOh6+J3/AIUFj/8AINH/ABDbfsF/9D18Tv8AwoLH/wCQ&#10;a5f7Yof9B0//AAnp/wDyZ6H9g4j/AKF0P/Cip/8AIHbH/gkj4lAy3/BT/wDaeH/dT3/+Irp/iJ/w&#10;Tl8beM/hB4I+FOg/8FAfjXocnhF9Sa48TWvi2Q6nrv2qZZVF5MrIZRCAUi/uo2K8iP8Awba/sFHg&#10;+Ovid/4UFj/8hVyf/Bdz4V+G/ih8bP2T/gl4jubuPSPEXjy50S+mtZFWdbe4udJgkZGZSofa5IJU&#10;gHsRxU0sVUzLMKNCjim9ZNt0YLltFvRJvmurqzatuTiMFSyrK6+IxGBitIpJVpy5uacVZtpctnZ3&#10;Sd9j07/h0J8XMY/4ex/tEf8AhaXH/wAepP8Ah0H8XP8ApLH+0R/4Wlx/8ermR/wbYfsFEf8AJQfi&#10;kf8AuPaf/wDIFH/ENf8AsF9/H/xS/wDB9p//AMgU/wC1sP8A9B0v/CeH/wAkH9g4j/oWw/8ACmp/&#10;8idMf+CQfxc6j/grF+0R7f8AFaXH/wAdrl/+CWHx8+P/AIN/bQ+KX/BOf4u/H6b4u6f4F0v+0dJ+&#10;IF1MZLiORZbZZ7OVmaV3cPe7GWSZmhe0kjGRgJ4d+3x/wby6J8MPg3J8S/2JdT8VeJ9W0Vmn1rwn&#10;4guIbm51G1ABJs/IhiJmTBJhIZpVOIyHVY5frD/ginqP7CeufsynXv2N/Av/AAjup3DWyfEHS9Wv&#10;zdavFfRxlFM8zY82BsSPC0axwHfKVjikM0a643EUamR1KvtfrClaK/dQh7OV01KTTcldJqNtHdpu&#10;+hjl+FrUeIqVBUFhnG8n+9nNVY2acYppRdm03f3lZNLqfZlFFFfCH6UNkcouRXyl+1H+zl8N/wBs&#10;LWNPvP2jv2APiD4qXRFki0mNfiJZ2dtEGbLSLDb6zEu5uMuy7yqqCcKAPq+m/eOCa6MLiqmDq+1p&#10;6SWzTkmvRxaZx4zB08dR9lV+HqrRafqpRktD8+x/wSf/AGFAMn/gk345/D4oxf8Ay/pD/wAEof2F&#10;N/z/APBJrxwPTb8Uo+f/ACv1+g5weDRgEYxXqf6xZt/z9l/4Mq//ACZ5P+quS/8APqH/AILpf/Kz&#10;5P8A2f8A9nv4a/sx+Dte+HvwY/4J0eONP8PeKUZde8P6j4607UrG7DRmJ8wXuszRgvGdjlVBdVVW&#10;3BVA5f4MaL+zP+yVquufs4/DP9hPxnoLeNreSW98G614ysrq18QIsDfaBaW99q0kN4ywfLOtqHYJ&#10;5aygDYK+2KwfiJ8Mfh/8W/C9x4J+J3g7Tde0i6KtPpuq2aTQsysGR9rDhlYBlYYZWAIIIBrn/tOp&#10;UnL212pWcvem22tm7z1t0v8Aejolk1OnCPsGk4XUfcppJPdK0Pdv1t9zPyM8W3v/AAQP8C+I7rwn&#10;48/Yf8Z6Lq1jJ5d9pOreLL+1uLZ/7kkT6orRn/ZYA+1Zv/Cdf8G8I/5tG8R/+F1ef/Lavvn9oT/g&#10;mz4e+Kulf2RqS6P8RNFggWOy8M/Fn7RdXtkisH8mw8Rwt/alkJJBuledr/ICoixoCjfCvx1/4IZf&#10;D3S7qS/0yy+Kvw9jWWX7RJb+G08eaVcTvl44bL+yWj1SO3QKy+ddWQJ+XcdxAf7fLc0yrFRSr4qt&#10;B+VSbX3X5r+STXmz87zXKM6wMm6GDoTj506afzfLy283JN/yo9C/Zr/4KCf8EZv2RNUudf8A2fP2&#10;cb/Q9Su4/Km1aW8gvrsR940nur2WSNDwSiMFYgEgkCt/4b/8FWP+CWHwj+MXir4+/D74V+JNP8We&#10;N2VvFGqf2xFL9uKnI/dSXzRx8/8APNVr4K8ff8EpPHPgLTPtt9+1t8DYbyWPzbTw34i8cS+H9YeM&#10;khTJZ6vbWrwMcfdkKnPr1ri5P+Cdv7RK/PFrXwxli423Efxq8M7CPXnUAf0r2ZZHwziuapPGSbkr&#10;Pmk7tXvZ3d3quvU8GPEPFuF5adPBRSg7rlhFqLtZtcqaTs913P1w/wCIgv8AYs/6AniP/v5Yf/JN&#10;H/EQX+xZ30XxF/38sP8A5Jr8uvh5/wAEsvH/AMQF+yL+1p+z/p2rFnEPh1/ipBqGoT7VLHy4NMju&#10;mkJAOFXLnsua9/8Agn/wQ68IeJvJvPEWtfGDxput1W+07w38Oh4RjsZ2J2SG88TNC1zBgHd9ntZJ&#10;F4JAyqt5mKyLgrCxblWk/S7/AB+FfNo9bCcScfYyajGjFevKn93xP5Jn2XYf8F/P2OtV1C30rS/D&#10;Hii5urqZYba3t/sLySyMcKiqLnLMSQAByScV0fxj8efBH9pD4sfDSf4sfsWeOtU8b+GblPEfgLR2&#10;8Q2NrqemhpomF9PYx6kkkcHm2sSmS7jESuoQkM+1pP2bv+CYXh/4PFZfCnhTwn8K7dt32xfh+0+r&#10;a/dIwVJIH8RamgnitZlGWhtba1ljcK0VwpBLfTHwv+DPw0+DOkTaN8N/Cdvpq3l0brUrpS0t1qVy&#10;VVWubq4kLTXc7BVDTTO8jYG5jXx2MxGUYatzYGMtL6uTvrpvFpL0TlddUfdYHCZ9jqHLmM42drpR&#10;jbR32lFt+rUbPozl0+N/xhRcD9jrxv8A+D7QP/llTv8AhePxi/6M58bf+D7QP/llXp1FeP7an/z7&#10;j98v/kj6H6tW/wCf0vuh/wDIHmDfHD4xHr+xz43/APB7oH/yyryfwT8EPA3w1/aD1r9qT4e/8E8f&#10;HGi+NvEQk/t3UtN8baZDb35cLvMtouri2csyiQsYsmTMhJclj9T0VpDGOnGShBJSVnZzV12fvary&#10;MqmX+2lGVSo24u6vGm7Puvc0fmivpV3dX+mW97e6bJZzSwq81pM6s0LEAlCUJUkHglSRxwSOasUU&#10;VxnoDXznNJ8zcgU4qSetKOBxQA1V206iigAooooAKMD0oooAayBhjaPxFQtpli84uXsoTIOBIYxu&#10;H41Yoou1sS4xluhqRogwqj8qdgelFFBW2wUUUUAFFFFABRRRQAUUUUAf/9lQSwECLQAUAAYACAAA&#10;ACEAihU/mAwBAAAVAgAAEwAAAAAAAAAAAAAAAAAAAAAAW0NvbnRlbnRfVHlwZXNdLnhtbFBLAQIt&#10;ABQABgAIAAAAIQA4/SH/1gAAAJQBAAALAAAAAAAAAAAAAAAAAD0BAABfcmVscy8ucmVsc1BLAQIt&#10;ABQABgAIAAAAIQBedruoKQMAAFsGAAAOAAAAAAAAAAAAAAAAADwCAABkcnMvZTJvRG9jLnhtbFBL&#10;AQItABQABgAIAAAAIQBYYLMbugAAACIBAAAZAAAAAAAAAAAAAAAAAJEFAABkcnMvX3JlbHMvZTJv&#10;RG9jLnhtbC5yZWxzUEsBAi0AFAAGAAgAAAAhAIZtnDHgAAAACgEAAA8AAAAAAAAAAAAAAAAAggYA&#10;AGRycy9kb3ducmV2LnhtbFBLAQItAAoAAAAAAAAAIQAvle3pFDAAABQwAAAVAAAAAAAAAAAAAAAA&#10;AI8HAABkcnMvbWVkaWEvaW1hZ2UxLmpwZWdQSwUGAAAAAAYABgB9AQAA1jcAAAAA&#10;" strokecolor="window" strokeweight="1pt">
                <v:fill r:id="rId22" o:title="" recolor="t" rotate="t" type="frame"/>
              </v:rect>
            </w:pict>
          </mc:Fallback>
        </mc:AlternateContent>
      </w:r>
      <w:r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F83113" wp14:editId="637F55DB">
                <wp:simplePos x="0" y="0"/>
                <wp:positionH relativeFrom="column">
                  <wp:posOffset>909402</wp:posOffset>
                </wp:positionH>
                <wp:positionV relativeFrom="paragraph">
                  <wp:posOffset>-112395</wp:posOffset>
                </wp:positionV>
                <wp:extent cx="3809065" cy="544152"/>
                <wp:effectExtent l="0" t="0" r="20320" b="27940"/>
                <wp:wrapNone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065" cy="544152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6AE82" id="Dreptunghi 34" o:spid="_x0000_s1026" style="position:absolute;margin-left:71.6pt;margin-top:-8.85pt;width:299.95pt;height:4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lo4KwMAAFwGAAAOAAAAZHJzL2Uyb0RvYy54bWysVU1v2zgQvRfY/0Dw&#10;7lhy5doRohReuykKBG2waZEzTVEWAX6VpGOnxf73faTkJNsEKLBYHeghZ4acefNmfPH+qBW5Fz5I&#10;axpanhWUCMNtK82uod++Xk2WlITITMuUNaKhDyLQ95d/vLk4uFrMbG9VKzzBJSbUB9fQPkZXT6eB&#10;90KzcGadMFB21msWsfW7aevZAbdrNZ0VxbvpwfrWectFCDjdDEp6me/vOsHjl64LIhLVUMQW8+rz&#10;uk3r9PKC1TvPXC/5GAb7D1FoJg0efbxqwyIjey9fXKUl9zbYLp5xq6e26yQXOQdkUxa/ZHPbMydy&#10;LgAnuEeYwv93Lf98f+OJbBv6tqLEMI0abbxwcW92vSQ4BEIHF2oY3robP+4CxJTusfM6/SIRcsyo&#10;PjyiKo6RcBy+XRbnxbs5JRy6eVWV81m6dPrk7XyIH4XVJAkN9ahaBpPdX4c4mJ5M0mNbJd2VVIq0&#10;DgCjqt7GOxn7DBdImH2T0QgYyv17Wg2l2Fi+18LEgVteKBZB7NBLF/BMLfRWACr/qS2RDngdAZfz&#10;0gzxImMEnEJMuefy/5wtV0VxPvtzsp4X60lVLD5MVufVYrIoPiyqolqW63L9d4q4rOp9ENeWM7Vx&#10;8sTFsnoR/KsUGrtiYFFmI7lnmfMDfggoQ34KEegnhFKswfO/gDjsIEcvIu+T2AHh8RzGj4rRMeGf&#10;rJQhB0A+WxSoA2fo4A6YQdQOQAWzo4SpHUYDjz7XJVgl25N3eAhr5YdI0dStPVCiWIg4bOhV/kaq&#10;/MstkWHDQj84ZlUyY7WWEdNESd3QZZG+0VuZpBV5HoyUSpweWJykrW0f0AcgUiZUcPxK4pFrxHLD&#10;PCYCssOUi1+wdMoiZTtKlPTW/3jtPNmjeNBScsCEARzf98wLpPjJoIXPy6pKIylvqvlilpj8XLN9&#10;rjF7vbYoKIiH6LKY7KM6iZ23+g7DcJVehYoZjrcH4MfNOmIPFcYpF6tVljGGHIvX5tbxU+skeL8e&#10;75h3Y0NGsOazPU0jVv/Sl4NtQtjY1T7aTuamfcIVzEsbjLDMwXHcphn5fJ+tnv4ULv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XEUl4QAAAAoBAAAPAAAAZHJzL2Rvd25yZXYu&#10;eG1sTI9BS8NAEIXvgv9hGcFbu0lTmxKzKSKKeBFaC+Jtm50mwexsyG7bJL/e8VSPj/l475t8M9hW&#10;nLH3jSMF8TwCgVQ601ClYP/5OluD8EGT0a0jVDCih01xe5PrzLgLbfG8C5XgEvKZVlCH0GVS+rJG&#10;q/3cdUh8O7re6sCxr6Tp9YXLbSsXUbSSVjfEC7Xu8LnG8md3sgqm/df3ZKfBbB+G8e39mNDHy0hK&#10;3d8NT48gAg7hCsOfPqtDwU4HdyLjRct5mSwYVTCL0xQEE+kyiUEcFKzWEcgil/9fKH4BAAD//wMA&#10;UEsDBAoAAAAAAAAAIQBvTg3cTPIAAEzyAAAUAAAAZHJzL21lZGlhL2ltYWdlMS5wbmeJUE5HDQoa&#10;CgAAAA1JSERSAAADlgAAAIMIBgAAAYH/tF0AAAABc1JHQgCuzhzpAAAABGdBTUEAALGPC/xhBQAA&#10;AAlwSFlzAAAh1QAAIdUBBJy0nQAA8eFJREFUeF7sXQd0VcXavaH33jvSpamIBREVRARBUFBEVJBe&#10;EtI7oZdQQg0l9JJCCCEESAjpIYUQQhJCQu+9917c/+y5GbzmB5++91AfzF5r1rn3nOkz3+z5ZuZ8&#10;x4B/A0+e/CKdxj8Lf7gxx8+Mgu/6NOTN+xOKNh6FOm9PgKGsNaLiDyFr34UcXxp/J/5lY/7yyy8I&#10;jzuAhB1HkZh2AoPs1iFfRRscO3sDhjouyNx/Fo0+mYaxU0NzQmj8XfjdxvzlyWP0GrQK3/ZdBkOT&#10;MTh76Sba/7gEBUsMRonqjqjYyA35S1qiXBVbnD53A9GJB3JCavwd+N3G9BPDqqHBSIydFgbnaVux&#10;I+24lEb3+dEoUNtZDLOWmOYZjZMXb6HZG+NQTAy9nXsvzAmt8VfjuY15994DVKlpj4KV7dD6S090&#10;6jEfPw3zgVlVe8SKIdd56hZ0/n4xStZywt6jl1CgghU8lyfgrTZTRGg9Ofo78NzG/HaELwyNR2PE&#10;mGA4TQ6FoYo9rt24i+Tdp+RMdrRHOC5du4MHDx/B0HwsCpfsL6TYDYamYxGfeiInFo2/Es9tzJDY&#10;/bIx6Vp1nQdDQzdsjNkvZrQ7YTt2IyzGbcbmbfux79gl6Scs+ehT/42/mJsTy6948uSJdAr8zckV&#10;3ePHj58+V/9Nr+oZnQKfKUc/Cuq3iougH0Ldo1PheFVxq9/qmXpOqKt6rqDCELwyjOlv9dw0PMH/&#10;yil/Kk1TP/ytnHpmep9Q1+c25qKViVjslwLD66NQRAy1BqGOLAvahelLtsHOPRRjBG/6b8lCZNJh&#10;2YCJu04gb/ERMJSxRF/7gJxYgMuXL8vEJ06ciEePHsl7y5Ytk1eFGTNmyOuoUaPklWDGFe7fv4/5&#10;8+cjNjY25w5w6NAheR0/fjy8vLzw8OFDxMfHSxceHo7U1FQ4OTlJP0lJSXjw4IH8fe/evacVQ7i4&#10;uMjrnTt3ZL74PCsrS96jH8Z18+ZN+X/Xrl24e/euLBPBeBhu/fr18j+fEcyrqmDi6tWruHDBqL4t&#10;WLBAXvfs2SOvp06dklcFhvPw8MDo0aNz7gBTppC6jPmZPHkyFi5ciGnTpskyE6dPn5bX5zbmxuhf&#10;JbNlp9miUUdj0OgNSN9zCtt2HcfPLkEI2JqFMxduSj/RQm1R/ht0mJ0TC7B69WrZSMuXL5eNSjBT&#10;ixcvlr9NYdqYCuwA+/btkwXYtm3b0wIcOXJEXtmYLPjSpUvh7++P6OhoeZ8NwoahS05OlvdSUlKw&#10;ZcuWp43Jq7Ozs3zGBp81a5Zs9GvXrsl7xNatW+WVjcHnbDB2LiIjIwNLlix52phMS2HOnDk5v4Dr&#10;16//Jhzr4ezZs/L3mTNn5JX5oWPjrlmz5mmcxNSpU+X1ypUr2Lx5s+y8GzdufCocKo7nNuaPYrLD&#10;obXtl3MxYW6EbMxoMfEJCM3ErsxT+HrwalSqNQyHTlyWakuRkoNRr4lozIYjERS+LycWjb8Sz23M&#10;S1du450OM/H62+NEQ7rhnU+mSrXEwT3k11509joMNcVs9sQVdPhuEQxC72zSYkJODBp/NZ7bmMTm&#10;yL2yAfOUtID56GCEiQmQod5InL90C25Tt8JQwQYrA1JRr81U2LusR6zgzQ86GIcEjb8ev9uYYiRH&#10;h+7z4TlHDLNi+BwzNwqDrdegQSt35Klihw7fL0Jq1mkULGuJPI1GIXWvkQc0/h78i8bk7OoXrFyz&#10;E4GCKwNDduONdydhc9xB5Ctmjr7mvojZfkRw5mis8t+RE0Lj78K/bEyFbj29MG1+LMzKW8vFdtuR&#10;gTCUs0bc9qOYKe5r/P34w42p8ERMfG7euo9bt43TbI1/Dv50Yxr1M+NsVuOfhT/UmGw8N/dQVBHc&#10;WL3xaJjVH4lCRYdguKU/vvh2UY4vjb8b/7Ix23+zAIZiw6UawgX18G0HYKhsh9lL4qReWVb8fv3N&#10;cThw5GJOCI2/C7/bmB+290C+15zR7os5KCxmr4ZSI/DaexNRoJIVqgopPXH2On4eshrFKljDUHAw&#10;Tp7/dRlM46/Hcxvz7r2HMFS0QemKtihQeADKVXdA+eqOeLOrJ1ZuSINBDLUjbNfCUHIEDLUc8dUP&#10;S9CtN9dbNZf+XXhuY8bsOIqqtR3gtTIB9ZuOlis/o6ZuxYyl8XLyw12UwIhsGMqL4beyLUaP34Qv&#10;h/miZ78VOTFo/NV4bmPmLS6G1bLW6GnuizwlLOS9RQGpMJj9JBuzumjMW7cfoGO/5Vjhn4o1oZly&#10;x2Rz1F7pV+OvxzMb8/zlW1Ly2DgFyIfielzwo19IJtymh6L0m+Pxs8M63Ln7EOWq2cEghmBDI6P/&#10;fFXtc2IxwlSF4ZaT2ufjVW2Jqd90yg8dw5pum/Eeofzmfq6gfpvGp/4TpnErx/+m8fGqwhGm9xXU&#10;c9Or6W8Vr2kYwjQt5Qjln07FZerHNBxhmh7xzMYMSzgot7Xidx3DGzxlIBop6/BFrAvPwsSFsRgx&#10;fjMmecXJ/cyyVeyNDVnLuBFsKG0prwrco0xLS5O/uacZGRkpN46PHTsm9yLVJrPKIPclueE7cuRI&#10;eHp6YsKEX3dhzp8/n/MLT/coFdTGNff5WGCCm7YnT56U98aOHSvvjRs3Dq6urvD29pb/CdO9R+5r&#10;cq/RwcHh6YbyqlWr5DU0NBTBwcE4evSo/K82vxWYX19fX2RmZso9Rnt7e7mPyT3IAwcOyD3WW7du&#10;YdKkSdJ/TEyMvLKMPj4+T/dWVV0QqrHUJjrB+mEZue+p4iCe2ZhHT12V+5dsxMJiAsRrUsZJzFiR&#10;KGasN2A5ZQtGTAxBQFgWClcQz2s4PpXMvKJxc4ObqNxUXrFihaxYgg3DQnBDmTvrpo3JimBjsgHY&#10;+AoXL1582lA7dvy6FqwKfO7cOXldu3atvO7cuVM2JqE2mbnxzMZ0dHSU/4n09PSn8W7fvh3z5s2T&#10;jcn0COaPYDmYf+7yEwyjwhFsTHZYgh2BjUmEhITIMOwELBPzSac6IOuBDbly5cqn8TG/PDWhysbN&#10;ebUxzw7CDXvWnenpi+dyZp7iFnL4ZMPmKWmJxLSTCArbjZt37ovrHty7/0g08CnRmDZC59yGtN0n&#10;ZaOu22I8DvEqgNL2T8JzG3PX/vP46ufFGOEWhLc/mIyPv1+MY2eu4bZQWdh75i2LQ8MPpiCfaPDm&#10;742RDZ+3oRs69vj/h7k0/ho8tzHPX7oJQykLHD59FfkKDRbqyRiUEENu4ZoOQvSFaiL0zB6igeu8&#10;7gxDTUe0/3Iu2nQ0HszS+Hvw3MYkWrZxwfhZkRgrOPKHIathqCMaTjTotMXbUL7BSBSq7yKX9Fzd&#10;t8jT7ZGJxkNWGn8PfrcxibdauYmGskLevH1Qt6GY7AgJ5RIer/mKDYH1uE2oVd8VK/y254TQ+Lvw&#10;LxuTuHHrPhauiEeZqiPw/hezUf7NcTAUN0fHLjPwdS+vHF8afzf+UGOagmu2167fxYOHv+pCGv8M&#10;/OnG/CPgbDc+5TgsRm3EYNcgTBWqix/PEEVkY+HanbAXHNxtsDdmLU3CnXvGg7waGhq/4r8imBTE&#10;9aF74LEgCt/3XYZ85aww3jMahtrOSM88jVLlh8j1eENtJ8TuPAaXcQHIX81Bnq1u19MLpWs4YrMQ&#10;2s97Gl/D0NB41fEfCebDB/fRqesMDBjhixYfT5OCWLScNRb7JsMvZI8UxHc/nY6K1ayxISpbbm23&#10;7TIVyXtOy/exq73mjMZv2qPJm2Ow++B5FBdz5HwFBiMm8QC2JR/B48e/7gdoaLxK+LcFc8HyJCxb&#10;k4Lm7TywZE2y3C5p134mmnw4Ra4mFCxlgTad5iAt8xT8gzNgbu+ProNXYfrsSERvP4JJnjEoWnKY&#10;PJeSJFi0aAUbzFoYJwV2ypIEFCw8ECNs1/xmS0JD41XBnxZMCkrnfivR+J0JiNtxFB9+64UardxR&#10;rp4LrCaG4LMvZ6JXn6Uw1HOV758Y6rtJwZ26JA5nL940Hv4SQqxc/vLWyNh3FiXKmWNL9D580mWO&#10;DJevzGA0enM0QuL24ux541vLGhqvCv60YM733oneQl80q2yPXVlnpKBVqG6Fxi1GGu1ZNBqF5YFp&#10;OUz3C0ISDsFvUwa2xu6T98Z5RqFMQzcZl/JDtixYagSGWa3B2Wt3YCZ+S6HmQQfxbN6iOM2cGq8U&#10;/qRg/oIVQelGNlSsRwESuuRmwXa0ScIX/IiN4r9/2B6s35qN4xduYGviIUQIvTEy+TC2Z5xCbMox&#10;3L77AFmHzuObYd5y+lu0kh2+5Iv03DE1YdUu3RegR/+VMl4NjVcBf0ow43cdx/J1qUJYhAC+JoSn&#10;uqMUnLpiKluxlpNRkGo64YyYskbvOCIP2Dq6h+HzfivQutcifPajFw6fuIKajVwRHLNfCOZDZB++&#10;gJrNxxjDNnLDSVq7qONiFHgyZzPxrIwVOg5ZnZOL34LnDTds2JDzD9JADsFjfsrQEM8hqlNXPOam&#10;juHxvCWvPL7Hs488Cke7Mgzr5uYmrzxKR7sw/M2zovTP8460D0PDPPzPs6K0NcPfPNLHa1xc3NMz&#10;mgo85sezpTxSSKNA9Mc83L59+6kRJIK/lT2YhIQEaSuHYN75n5g7d+5To0Y8esg4Z8+eLeuDtmz2&#10;7t0r4+BxwBs3bsiwzDfTpc0Z5oNl4nFAXnlmlWdNmRfmi3XHK+3c8KgijwAeP35c3uNxQ14vXbqE&#10;iIgImQeCYViPNJjEtHiMkPHxKGNYWNhvTr7xaCHriHEwb7SRo44gEqxfHnNkOjwPq8610g/zzvt2&#10;dnYy7zTMRLs8PP7IumL7KqiztQRt7zBPtMvDK4808hzuwYMHZXxsR9rlYf3wP8/QMj3+nj59uryq&#10;87JMNygoSJ6b5W/2BV4ZN+uUful4npZXGn5i27BfEWw7npEl2D+V3R+FPyWYfO9k+dqdRsGkIHLL&#10;QwhUvTZT5IqrFC4x/UzNPotwwZAUzhofT5NviVX9aCq2pR5HaSFw9VuMRcT2w1ixIR2evskonRMP&#10;p8HHTl0zCn3T0chb2jJHMC3xxXMEk2dKWVE8V8tDyu7u7vI+O6U6u8rOw8qhMSY2ojpEzYZQyM7O&#10;fhqWFWxqWIpneBnf4cOHZTx8xs6i4uF5V2WoiVa5CDa66WFtBR72Nj24zY6zaNEi2SEINjwFi+eF&#10;CZaP4Fljdm4+I9hhVP4pmGxcdZ7W1KoXOwA7B/2rA+UUCgXTQ9UUTHYeQtUdBYQGuVR+CJ4lZj1w&#10;4KHlMoKCwQFMgdbL2CZMix39WYa6GDfPLTMuU+NVBMMxrwQPhhMUDpZf1SsHCLYLBxs6nilWB8gJ&#10;CiIP2jP/BNNhHGrAZJ2ZWkZjW5jWAeNSg4U60/2sctCPsp5GsE6ZFqGIQhngCggwWq1jW5kKprKu&#10;pvCndcwgmgRqMNIoSHR8MUwwW3CEuJ+jF5JZxy2IQT+3DRg7LwZbY/bh6/6L4D57K9aH7sYA1yB5&#10;pjowIksKbSG+vyviKlzeBt/2WY68plNl4Tp1nYeu3/1/q2wsPBuGV1YawSsdK4vPCOVHgb9Nwyq/&#10;yo/pf+VPOdNwpr/VcwX+ZuWr5wrMm7pnGl79VuVQeVBlUVC/Tf2axqmg7in/z0pLXU3jzx2X+q9+&#10;mz5Xv9VzQv3/vfAEn5MlnlUegvdVPKbxEfyd+75Kh//V79xxqyuhwuf+z6v6TfCqfiswDNv2WWFN&#10;/6tw6j/zY/pbheFVxaXwpwXTdUIYOnw1B75impqScQKfdp6NJoINC5UYJLdFKJjp+86i9dfzkSau&#10;ew+eR8U3xogMGDO1LfUY3vlyjhgtH6Fk9aG4fuseylaxg6GYOUZNCEHxmoJ5hWCWFnorw7ZoPQFL&#10;Vybi4ZPfZlxD42XGnxZMolkHD9Rq5Czf7ZOsVs0es1cmwX5yKHr3X4rW7acbXwWrK5ivgjVOXbwl&#10;hVK5H/uvNJqKbiKmqeUscfD4FRgM/eVrZQUL98d3A70xc9V25Klij61iynvgyKWclDU0Xg38W4Ip&#10;pAuD7fwwY2EsileyQfPOc2BoPg416jnis+4L0GHgSjE9tUZ3vi128jLmL03AZ1/x8MFkjLBbi4j4&#10;g1gZlIbi5azx3eBVKFHLEbsPXsjRLcdg+twI5Mn7LUZP2YSH+vSPxiuIf08wc/DkyQO0aT8aHb72&#10;hKESTbcL9ixvjbGTN2OEYM+ZyxLgtSpBCNtYVK/lhJ27Txl10kq2SN9/DvE7j6PTT4uRr6yVCDsK&#10;KwLTkKfwIGm3f5pnFJ7kmndraLwq+I8E0xRWdmuwbuMutP5oIvIIfbHx+xOx98A5KaiGkubwmBeO&#10;9z+dhoEW3LMcK1dadx84L7dG8hUahM1bs9H6k0k4f/VXM/UaGq8q/muCaYpHT37B6OkRaNxmKsZO&#10;3IxVm3YjSbDlzuwziEw5hkUrEtG21yJ06MKztL9dJtbQ0HhBgmkKLvbQgIVy/K+hofF8vBChpPm8&#10;Ocu345vhvnCZHo5F63ZhfUQ2fEIyMdkrDn0dAzHQOQjxgjk1NDR+i/+qUO49eAFf/7wcMYmHMJif&#10;Ry06FMVKDUezD6fCUN8V73aag6rcPskzELWajsbaTRlwHL8JbhP4STXBoJpFNTT+O0L56NETfN13&#10;KTZs2YOS5a3Q7uv5KNtyAhq8OxE2jqvR4pPpcvujSTsPlK80COui9sm9zXxCMIuVsUCfAaswbU44&#10;vAN25sSoofHq4j8SSuqH587dxKSZ4Wj4xhh06r0E343wQ+MWY1CI51or2uLYuatwnh4m3zSxcF2P&#10;2JSjqPvOBLmVUriSDXbQ1Mj7k5En/0DEJB9B+y9mar1T45XGvy2UPMe3e985hMfuR/6Cg/GpmLbS&#10;AumG8GwULjsENT6aJrc9uOpapeYQtPlyLhKFDtmynTvK1rCHoeEo7Dt+Gakijtffm4guvRejcHVH&#10;DLbyxwefjMG9O7dyUtLQeLXwbwklmYzf3lu/JROGIsPQ8LOZSEw/KZmRR+p8AnfB3DEAeeuNxGff&#10;e8kzr3mq2aFwyaHywIHF6GDMXByPKm+MxaZtB7Az67Q8Bzt/eQLe/HwW+pj7om2niUzJmKCGxiuE&#10;f0soyZKuY4ORv9AQeRInfxlz+Rmh5AwhmHVd5FS1RDkrTJ0fg4jEI5g2IwKdB62EhUMAAjamI3X3&#10;abQSembBqvaY5bcDRUqNgO/6NBQV+mi+Ctb4sNNsLPVLwfgZ4Xoqq/HK4U8LJV9H6TvcDx2/XSDY&#10;zRmGGg7YuFVMWUsNx+ipW2AoPUIazRph6y9fYDarYIHyrzvDe2MGJsyLlgLLdzUriqluqhDiMuUt&#10;Ue7NcXi79Vh5FC919ylUajQShiq2It4sXL1ufPdNQ+NVwZ8WysvX72LtFn75yRonz1wTwiP0w+oO&#10;GOIShIrVbZB18CLyV+C51jFSAJt+MhEzvaJx6OQVfCOmpYZmQvjkO5R8s8QFvfstQ9vPPbDYP0W+&#10;JE2LeIaGI+V+ZsN3J6LdN8aXijU0XhX8KaHkVPIn6wC0aD0FG+MOCMZzxpSl8UhOE9PWcpbYseeM&#10;mMbaooQQ0nm+yaj39kTkFfqk7dgNQjv8BY8Fy/IjjHkr28EvZDesXQLlVknXXotQ93U3FBJCXF6E&#10;Tc86g3c/noJ8lW0QmXQI127++ia9hsbLjj8llNzgX0xzIYLNBlv7481Wk+W3oeLFlNPOeR2KCH0w&#10;b1kruTxDAea1cNH+6NR9tvz/RDhDaSupe8rnwsnP2grWDI3ciwo1R6BTl1m/MbD18zBvOI0Pk+lr&#10;aLwK+FNCefr8DfgHpcnP8vN1rPriumTNTuQrOBhL/XbIdyNpRIsfn3n46DHOXbqJIlXt5acQKIC0&#10;lG7I218a1FoUsBN37j/EA+GPJifzl7eCjWDU1D2nUbih21OhLCKE/PNOs3NyoKHx8uNPCWW/kcFo&#10;/6XxK8NPXbMx8gv8hcoJPVII5bcWvjhw7BIeCQGM2H4EO7NPi2ntaYQlHkLotoPYfegiArdmwzc0&#10;Extj9uP+QyGU5ayl/hm746jxlS9aKVDx13JC1I4jcoFJQ+NVwJ8SyrZ9l6FodfvfCqVgtbVRe41f&#10;iBb/qzUYiWOnr8qp7paEQ/jZYiVsRgdg8aokTFkSj0kLY1FFTHsDI/YiZNsBpGQKPZSLPk1Go+03&#10;C1Gsas6L08o1cJN7oNlH/r/lOIIMbAo1Lea2jRJk5Ufdf9Zz0/umjn7Ubz5X/1VYXnP/No1PIXfc&#10;yq9pXAq5w6mraZwqnGm8uf3SKeROSz1XjmFUfMrvs+LmM+XP9D6h7qk0nhXeFOq+8mfqR6VDqPum&#10;/vhMxU2o/6ZxmP4mlH8Vj2kY9VulyeuzfhO54zF1zwpHp54rKL8qDtO8/imh7DbCT0w1jV8tlZ8r&#10;oEWBOi7S8JUULCFELbvNQw9r43dDogTzdRu0Gs07z0Ufx3X46HMPrAvJRMuv50uh3Bi9H6fElFja&#10;8BFhuU1Sr62HURhrOhmdiDdE6JvhiYdzcvFb0OygAs0T0hQk06a5SWWSkZ9oJ3hf2W6lacIjR47I&#10;37SpSr80A8kKoqlAXmkukmYSlV1P+uG39WnCcPHixdLsISuWvwmGoXlJxknzkLwq8BPrfM77yp/6&#10;1j9NLdKmKkFbqspMIUFboqrxaJ+VV2XakTZx+Z9+aP9VmUGkbVmmQdOcNLlI0FQkLarRJCLriHln&#10;GNrCZZpMg/XA+PibZhH529LSUoZTZi1ZR8qWKuPilWBcoaGhMt3g4GCZHp/RrCfDqzZQYJnpNyoq&#10;6mm+VFwE65T5IJR9VTqWjVfmn+1DO7T8T3OTjI/mMRVoepT1S7AuGIY2dGkLmH5VW9Du7JYtW+Tn&#10;/FmHbHPan+U9giYv6YfmPFkehmFfUHVKG7G80h4v21mZGGX/YliWgyYoaUeWdcT8KpOW/J27r/wp&#10;ofzReb3U//KWtZT/89CkhxCkKCEw0vSkEKayle3gvSlDWknnFNXdMwo/2AcIfXET3GZFYMbqJMz1&#10;SZZ2Y7eI6eyy9buMQihcgYq2UmD5e3VwOlZJq3mj4Be4C6FCgJ8FCh8N9RJsWFYMoQSNCAwMlPY8&#10;WQlKiNkwbFRWxpgxY6QxYgV2Kvol2IEZRv3fvXu3bGgaG2Zn5n1lD5WVrxqEtmKfBdP7iYmJ0i4p&#10;Ow87AkH7r6a2R2mfVQmmsp3KxlX2Zwn6ZzlYFzSubGoYmXZO2ZnYgZiGn5/fU0PPHAhMbdSyzhSi&#10;o6Pl1draaBmfgkHQwLKKX9k8JWbOnPm0vglltJidmNfc9bFy5cqnNmVZh6ZxEWqgI2grl+EZDwdV&#10;gnZn2X6qLBRKQsVDv7Tdy/ITtLuqDGwrKLu6BIWFcXLgY5wUKCWUbG/+9/X1fSrkpmC7qPbjoM02&#10;IGhH+Ny5c/I3hZLxst8QauAkctfNnxLKryRT2kimzEcL52TK15yxh+Y9coSyVCU7pGSdgs/mDPiH&#10;ZcF5UghGTtuKsISDeLPzHOSr64JgwXxcxb3/4JEQvPSnQlmhhgPqt5th/E8TlDkGoDdFZGOrmArn&#10;BiuYoxQN/rKjciRk5RKmQkmhZeVwtGblEEooCcYzceJEOeoSzxJKxWQUSjaC6qT/qVAy/4rNCLIy&#10;jfiyPAQ7AvPFTm5qLZ4W3VU4spiycE4r6+wYCrRsTpanALCTmQrz7wklmZKgpXJ2VGXF/HlCSWvt&#10;pkKpjDBTWJhvMlRucEZAq+f/SijZyWmQmuWkYWtCCeX+/cbBmnVB4eUMiOBshoau1YBGMA7VboSp&#10;ULJu2O5K6HMLJZmTbcFZQm78nlAqw9JkRlrMV/ivCeUH3y+RR+OUEEkndMqN8QeNFtXF/xKVbJC2&#10;VzDJzmMIjtmHMZND4bkwCnbTwtFp6GqM9YrDz67rsTggFQNGByMocp9RoIX7RLBkif8X/0gkpJ1A&#10;phD83GBl04w9OwmtbLMTqEplB+OUgveUoNLKt7IYrqavjIOdk8KmrJhz+spwBIVSdWROGVnprGjV&#10;SPSnpkzseJzGEaoBKDymMG0ATl+VaX3VoVS6KryyHs5GV2bxyQD0x4YlTJmV92ntnKMyy6/yTjbm&#10;PVqQ55SRYLk5fVVQlr852+AAR1hZWckrhY7TOzV9JZQgsYysEw4oBD/hoJhWsRMHQ1W/BJ+zTLQK&#10;/6+EUg0cjFf5Y15MBUQxJQdICqyyvs6+wbJT4AhlJZ/ILZQsM/uTslrPgZrgM+aRjm1AfyyTGgA4&#10;sCrGZp2rdlEW0gmWn2FopZ1X+lGDxX8klF9b+ePjDrN+IzR56rjiB6E3FiBziv/FxRT0wuVbcnEm&#10;ff95rFyzA4ePX8ZojxAMtl2D11qMw7RlCejtsA6LBFuupzX2HJaN2X4EBk6JqbOqNGo7IT79OB7l&#10;jCqmYKHUaMOC0ilB5JXP6fhbQflXlaz8qvuE6X8Vno5+VTiC9/ic98kS6r6K0zQewjRfhOlz5Z9+&#10;1H+VtrqnwjGMup87ToL3mB/eV+Dv3PlW8SiouJQ/07hNn9Gp/8oR9PesejANzyvB39SN+Z/PTZ+Z&#10;hsv9TMWt8kGY+le/6XI/M41H3Vf/+VvFp/yrMLyagvdYzmeFJXKHU//pn7/pVz3PnQ/iTwllWtY5&#10;rArYKYSIQjMKBYUAJW4/iKKlhsBjYawUruIVbXDk1FVsjjuAWs3s5H7l5KXb4C30wu27juPm7fsY&#10;NSMCmyKzsCl2P4L5VS8RLm85a4ydEYb9hy/A2mU98nCLpaYTCpW1RqcvZ+XkQONlgmIajd/iTwkl&#10;BcxvQzpatpmMsKh9WL81CwbDT4hKOYZJHluRr4wlyorpJ8+5ft1vBXZnncZ3Vn5YK/RLNRIUreOM&#10;k+euY0vSEXT5eTlS+dqWEPIAEW++4hZGW7JCQM2dAnH15j183dsLPYcYp3AaGq8C/pRQEt1+WIIG&#10;TVzxRpsJUhiX+KWgKPXJKrZI3nMaZZqMQn4xhW3w3iR5MMBhbJAUSOVI2V/2WSK/Q8JPHRSr7oBW&#10;n3rg7ffHYKNgzjc/n/l06lpUPIvfeVR+MVpD41XBnxbKIyevypM5fQeugFlpc3mip/47E+XqaJFS&#10;g3GYn7rLOd3DN0g++NxDhPpVKO8/yDnBw73J193wyecz0OPHxXCYFoYRjusQkXgI+SvYouuAlajW&#10;dDRafjrNmLCGxiuCPy2U/KrW59/MwwftPaRANv9gCr7qbfxK88Yte2AoOhw+69PQnV9u5mtYDUZi&#10;nIdxP+rM+RvIV1EIZD0XlKxkiygh3HUbuMJrTYr8Fmbx8tbYtvM43nhvPGo3ckB08hEcE4OAhsar&#10;hD8tlMRDMS2dPnsrDKXMEZt+wmgGREw1d+0/L/cx+9n4i2mpPVYHpSE8/hAs7dei4cdT0eGr2Viw&#10;ZBuOnhA6Z+8lyF/cHJVaTcY3fZeiel1n4yqsuDd6ZjhmLIrFt30Wi1HgtytfGhovO/4toeR0dFf2&#10;OcSmHEHBooMRvCVTvvlRuLIdDJVtsf/EJWkepGnrKagkmDKPEFRP7+2oSqETbMhpap4ylujRd6F4&#10;Jqa6jdywJjgdRUsOkdPejj3m4/22I+WrXxoarxr+TaE07s0s8U1GlhBGs0KD5RlYrqIOcQrE8HEb&#10;YVZwkHxLxKz0MHnAgF/cKlXJ+DXntwQ7LgrYhYaN7bEuPEueDCpV2xH9LHzx5bcL0aSFAx491B/8&#10;0Xg18W8LpUJQSAaWrU5CVaEnVnxnAsLiDsDLJxkbI7OxM/OUtFJXvKwV3n3PCas25LyLWcEaAVv3&#10;oOnb43Hl+h2YceFHMCy/EP3WB87SQoGGxquK/1goiRu37+ODttOwbmM68uUbiC8HrMQHXWfDeUyQ&#10;FEIntyB82GkmgrbshqGYYE4xjfVen46W/PisYNl2neciaHM6+gxZlhOjhsari/+KUCos80lBl++9&#10;ELHtEDp3nYuSVYSOWdQcrmM3omBdV3kgoGWHmdJOT+lq1nCfHSnCJKJ951m4eOV2TiwaGq82/qtC&#10;qXDo6GV067EQn/RajIVL4xGWfAQpWaexPfMMvEP2YJJ7COoIvdJq7CY8ePjr2UsNDY0XJJSm4NG8&#10;W3ce4PqNu7h56x7u3HsodEa9rqqh8Ty8cKF8UeA3MM+ev4HDx69gi5guz1yWCPtpWzFkzEb0dQnC&#10;z8INGRMMh6lh8BDPwhOO4KDwe+b8TRn2V+gBQkNDQ0Pj9/GPJ8tfBJcdO30dC1Ym4+t+K/HjCD8s&#10;9kmWx203R+3DwuUJGOoYiI+/8cIbbaaiWSt3NHl3Epq8NwlN356ANz6ehrbfeWHEyEAsWZmEkOi9&#10;IuwBzBXhvhm0Cp16L8WcJUk4fOwK5LdrNTQ0NDQ0cuGfRZbyfRLg4uXbGD8zAj8N88ai1YlYG5yB&#10;EQ7r0KCRKwoUGwozfsWkgg0++3k5lq1JQdCWLKxYlyrf0LQZGSSPI5i95iw/vMc3PH027ILfpky8&#10;98UcGGo7Cucs397k69QNX3eBtVMgAjZmYP6ybejZZxlcxofg5Jnrmjw1NDQ0NCT+MWRJYrJ2DsLA&#10;4d6ISjgIa9cglCozHHkFOb4mNMSKb0/Eqg0Z2BS9D/lKmMPwxljkK2uJZd7bYeu6DtUbOaOx0CrN&#10;qjnIw7iGqvb4brgvVgXvhsHwPZzGrsOazZnIz9Pz/C6fcGaVrTFrZYI0GlSIB3QFAZcqawUbt2CE&#10;x+5D3wFL8NOQ1bh171EOkWvy1NDQ0HgV8beRpbJKkLX/PDp0mY0VfjswdXYkivGjs3SN3PBlv5XY&#10;LMhx5pJ4FCw1AhVrOyE29TiK8QtdJDxBiF8OXIX1UftQTJBdvuqOKNl8LPKLsIYqdvALTIONqx9W&#10;r0/BYDsfGGg1gXZrSaYVbWDusg5+YdmISj6Mug3dUKGhKyIEUc9ZmYRStZxQorw1pntGYZX/DrTv&#10;7I6UjFN49PD+b6yYaWhoaGi8/PjLyZIE+fDhA5y/egdtO05F3PbD+KbPUhgKD0XL9jNw/uINWLis&#10;h6HIcBiaC1KrPxL5iptjQ0QWZiyMg6t7KLr2X2m0PFLbGd/1XSxP9kXG7Ed8yjEkpZ9Agw8mo6f1&#10;WqTsOYMla1NRqtwwBEVkw3PxNkG0LjCY9cX0BTGYLf4XLN4fO/edQ7PmozFnRQJGT98KQ8EhyFfJ&#10;Fg5TQvH5jyJvZv3QW5ByWtYpvPPhSOzed0EQ5q9mQDU0NDQ0Xm78pWT56NFD3Lh5E98P9cH8VUlw&#10;GLsJeQsORodeizB49EYYSloI7W8EPm7ngbR9Z/Bxx9lSe5S28oTmV0xoevNXJMkDPYZiw5FHPCtd&#10;1Q4t2kyEhc0azPbahkVCm/Rat0s443WWIMUR9uvQoq0HSpYbIbRWS7T8YCJmLY5Hq6/mw1DcAss2&#10;pGPP0Uv4adhqGMTz0tUcsGJNCuYs2YbXBYlWft8dRWiPr8BgOE3cjPnL4/F9v2W4d++hYH/9iraG&#10;hobGy46/kCx/wa6ss+jSexEiko+gNPcI67iiSmt3NBGEtFFojlPnRSNfSe5HjoehxHAMtvWHuyAs&#10;s+oORuOxJUfgo89nIzRqL9IyT2OSRzhafzQNeSvbwyzPYBiKCrI19EKPQUvRra+X+P2jIENBkIIQ&#10;uSf5UbvpmDIrAhl7TiM4fC/a8C3sQsPw5hez8XYXT6nBzlu1HYt8klGA+cgxaNtAaLgJQmONSz2O&#10;Mq+JPNdyQGLGCXzUcTJin/MxTQ0NDQ2NlwcvnCzVUmXQlj2wcAmC54oEFCg+HNVbTMDbgqzycVlU&#10;kpIdqtRxxtpNuxEYtAu+PknYEL0PFarb4N0PJiMi7iDmLY5DdZJmeaPxZ7n3+Joz2n+7EJnZZzF5&#10;ZiiWr0/FkPGbMHxiCOYI7bWIOtCjvu5F85cMK+Ko2WgUFiyJQ3jcAbzTejLyFx8Kn40ZmDA9DMVL&#10;DUOnLrORLuL96rvF0mQml4QZR8GaTiggNOBla3dihLM/FqxMxBO9JKuhoaHx0uLFk6Vw60L3YrDd&#10;WniuTkKhggMweWEcxgoNr3wdRxQShNXh63k4dvoqKlcTxMZlV0FGhvxD8NGn03HoxBW8/4kHDGUt&#10;jaRHQ+38vCU/ZcJXQBqOQt6qttiacBAXLt9G+t6zOHj8skx73+GLqMJXReq5/kqWtPNVWoQtIxxJ&#10;t6EgXxFXO6FdHj17DW+/PxF5Cw5BtTbTUIz5oGO6pS1F/uwxetImXL95Bw7uW5A3z8+Y57MDVoIw&#10;Z69I0nuYGhoaGi8pXjhZJqSfQi/rAPgJjc1MaGMVaznJb3o1bCEISJCjmdAqizUbg7z5B2GCRziG&#10;uKxHwcIDsDFmPyxHBsIs53NB1QRhRScexv2H/Cau8VWTQ8cuo82XcwWxDoKrRyTebOWAYaPWy3RJ&#10;XKQu9wWxkgzzCA2zn/UaaeJL4dHjJ9iVdQa1W4yXny8ylLOEzegg+G/JRMESw9BjmA+W+m5HUupx&#10;LPNORoOWgkhJ0nUE+ZJEG49BfkHiy9elomO/5YhKPJITs4aGhobGy4QXSpZ37j5AZ3Mf+IbukUuX&#10;chmTS64lLDDUag3OXbyJ9aGZsBkbjOQ9Z2Dpug7V6togKfsc3mrtbiSkBq54rfk4XLnJj48YNbfH&#10;guTOX74ljcqmZJ9F0Zr2+LjLLAx2XS9tXEqiFO7R48eCRMOlVli26Wj5JVuGvXLtDh49Mn7Yn2A+&#10;X/9oKgx1XaS22rLtdMRlnET5SsPhOCYIHku2oXh1W5hx2Vdowk+1VDpRpqqCyDfEHECtj6fj5u1f&#10;yVhDQ0ND4+XACyVLr4BdsBi/GQOdAmGoYGvcLzQlGi6PVrRFPi6LVrJFmYajsD39JD76bIb80Kwk&#10;1nLW6D7cR8Z34NglBEftkxrhyg0Zctn17r0HWBWQih8GLMHO7DOCQB/j7n2j7VfuI6btPYv+Q5Yh&#10;ctsBSZCXBFEuXrcLtwRBhsYfRPbhi/LVk2+Hecu0ZJoi7c+6eiIp4xSKCE3yrfYz0IjkXc+4Z/lb&#10;Z1waHjF2IwaN3ggr9zCZtoaGhobGy4MXRJZCq3v0EF9Z+skvqdcjoUiXm2iUE88q22HywlhMmh4O&#10;s1IjBGnlPGvghlrNx+L0hRs4fOoKNsUekEuwa7fswZLAXUhMOyFfEdkYlY2M7FPYmnhIandVm47F&#10;O1/NR+veS/Dhj0vRuK0Hmnw+C2tEuKCIvdKYeogg0H2CgLMOnkc1GjIQZC3TFIRpJrTRKXOjMNYz&#10;CoaquQ4J5XaC9GuJMuw/egltO3sKEr+ZUw8aGhoaGi8DXphmufvAeXw6YAW8N2ZIrfGZJKNcg5Go&#10;XMdZfsy9wVsTBGmZaHDiWb23J+Dy9TuY55ciDaiTLP1CMhGVchSzF8eiWOkRKNtsDIoI0spfyQZW&#10;4zbh7e7z5Ssm/PzQLUGekz2j0ajjLHnCdn0OWXLv9NCJy9gltM8KtWgVyCRP9V3RTKR75tJNVOfy&#10;a85J2Gc6Emk5G4QlHMS73y+Rr5n8UTx58gTR0dG4evVqzp1fcefOHYSFheHBA+PSLi0HHTp0CHPn&#10;zsWyZctw+PCvr60kJCQgKysr558R9L9nzx7MmzcPW7duxd27d6ULDg7G7NmzZbo3btyQfh8+fIjt&#10;27cjMDAQa9euxapVq6Tf0NBQeY9hmObMmTPlb7qFCxfi1KlT2Lt3L5YsWYL58+dj48aN8Pf3x7p1&#10;62Sc169fl3HMmDFDxrt69Wrpd//+/XIZ/P79+0hPT8esWbOwdOlSHDhwQOaH3xRneZjGpk2bcOXK&#10;Fdy+fVvmhXlnefn/WTh79qzMq8oL/Xt7e8s8r1y5Uubn8uXL2LBhg0w3ICBAlpdhWJ7cYD7j4+Nl&#10;nnMjJSUFsbGxsq4V2KbHjh2T5WR+Vdveu3cPkZGRCAoKgp+fH3x8jCsmfB4XFwcPDw/4+vpixYoV&#10;si4Yh9oqIPifdbF582ZZLvqJioqSdaxw5swZWc9sp/Xr18sysc7Pnz8vnzMOps264XOmyXzwP+uI&#10;944cOQJPT09Z9+w/bAvV9xYtWiTri3V88+ZNJCcnY+rUqTIO5n3x4sXynqoP5o31Qz8sO/sbn7He&#10;5syZgzVr1sg6Ny0nwbZlG7ONWObly5fL+Jk39ivlh32H7cs6Y76Yv23btsk8Pw8XLlyQ/ZPtwHh3&#10;7Ngh02c+WAfMF/uekjsF+mH/ZBlZNwcPHnxaTvYt/jctB/t2Zmam7GOsA+bp0qVLiImJkfXBdmK9&#10;M+8sB5+z7ijfzBfLQ5mif1VmU7BNGZ79zRSMh/XLMrL/MX72d/Zh1fa8x3qjH9Yx02HZzp07J9uE&#10;zxiW+aBsMDzBMYl9bvr06bIPnjx5UpaZ9cD4OdZwXFH55ZV1oMYQOsZHx7BKHnif8sKyMz90rGfW&#10;S3h4OKZNmybzrfqxygfzmZSUJNuK/XPBggWybZge+wLLx3GMYL1Qhtm+TP/EiRMy7ywb65rtxD73&#10;rLomXhhZRmw/jN6O67DYZ7u0uSpJpbYz6n04BYt8dqDll54wkKCoVdZ0xOtfzEZi6jEU56sepsu1&#10;IkzTT6Zj75GLCI0/gGBBdvfuP4RfqNAQI7MlMe0+dAEuEzfAZuRaZB6+iI0x+/C9XQC6DfOG+7Jt&#10;+NE5EF3NfdGswywECQINDN+L23ceYPbq7bCcHIpMoVlWolZZX2iXKl2haRYRJL9rz2k078K8Ohnz&#10;VccFzUU881YloWk7j1/vC010XXA6etmsRZjQfv8oOHiw8SZMmCA7qgIFgAPWmDFjpHArsMHZQdiJ&#10;TRuVHXTcuHHSPwcUU6Fl50lLS8v5B+zcuRPjx4+XnYugXw5I7u7uuHXrlrzHuJmWEkQKAzv0qFGj&#10;ng4QBJ9zUODAzXQIxsfwvNLt3r0bI0eOlAMsQaFiXiksBONj+SksjEuBcVOIOYAocNChXyU0z4Jp&#10;2VlG+jeNQ+U/MTFR1oMiSNYh/ZJwTMGBc/LkyZg0adL/m9RQuCZOnIjRo0fLcqn6Yh4ogLynwMGe&#10;JKbiMC0r64J1S8EnOIg4OjrK9mBZmT4JNTc4ELm4uDwlXqbPwcXV1VWSM/PBQZl5JLnxuaofxs2w&#10;z6ob9kn2Mw5KpiD5sp4UmIa1tfXTfO/bt0/GmZ2dLf8TJAgHBwc5GKu02adZJubVFHy+ZcsWORib&#10;TgII5s3Ly0uW7eLFi9IvB0L2W/ZN/qc88blpvZuC6bLv8bnKi6onxs/JAvP1PDA9DuKUTVOwbRkv&#10;+8jx48efxs36Zj0ePXpU/ic4ONvb2z+dGNKvkmX2DRIpJ0QE645txzoxBduSZEC54uRApUfs2rVL&#10;jgNK3lguU1kmSMCmfZ/P1HNOJikHiiBJOFOmTHnabzm+ODs7yzyZxsn0OPlS4w8n0ZQL0/6lcPr0&#10;aSlXpvXEumc6bA+Cz3hf9XFO5k3LSWWBbWU6bnIMYh9hv2W5OUknMbL8BOuZ9zghUH2dYH2wzMzX&#10;8/DCyJLLob0dA7B4dZLxFQ0SkCDFd7+ci42Re9Gl30oYaGwghywbd56DbTuPCrK0/y1ZCq2tbDV7&#10;ZApNldok9yy5Dxm+/RBWCa2181BvOE0JxbSl2xAtNM2Krdzxg32AmGk8wipBXmPmRsFlZgTmrEhE&#10;tiDcwIhsLArYiQX+O+QBodPnr2Hk7EiUrO7423RzyDKVZNnVhCxFXj/ptQjrw7LwcY+FxjI8JcsM&#10;fG/jjy0x/18DeR44MJP4OAixsSgcbFjO0CIiIv7fIPk8sqRfdnLOtjlDohCpwZsdyJRccpMlwY7D&#10;zsjOTaE31VoJPn8WWRKKLCnkJF2SBOMi2LlJluzsFCIKFPNOQVIdn/Gx7P8tsjTFs8hSgWQ5duxY&#10;qREwX2wD04GOoEZL4eIgzHxzEDctP+uYAyUFnELp5OQk64DtxBlzRkZGjk8jSDRubm6yrkzLoMiS&#10;+WSemZYadBiGg5/pgKvAGTX9sn4ZH+uMBESi5eDGAZn1ajqgKDyLLBX+DFna2NjI/sfBlZo742M+&#10;FP4MWZIESTjUWp4Flol1zMGOcSmy5ISA5MqBnfnL3UcVGIb5pAai4lGaB8P8u2TJyQrLzf7C/LC9&#10;SFrPkj+mz/ZhGPYV1inDEYosqRmxz1HDIimZyjr7FsOSRChHJC5OUlTdMk1FmOzfKh+myE2WpuA4&#10;wnB8xnGAss02VPhXZMkwzCPLzbFEle33wHhyk6XCnyVLjp3sX5xEsJ5M4/tHkmVq1hm0/XmFJKw/&#10;sgxbtf5I7Dt6EfWaj5VE9fTZ66NRsrINkjNPyz3BFUFp8Nm8G/5bsiR5Lly7E0HhWfAV9/iJroVr&#10;UmA+YTM6DV6Nhp1moc1Py1BTaKZt+y7DV0K73Jp4GAuEH/rfJDTQzdsOYnPcARQioZuSZX1XNHlz&#10;PM5duY2azf7IMqy1XIZt+d1iaennj4AdhAMqCYCg0HCg4JUdlcLCzseGVfg9sgwJCXnamThwcIal&#10;BOb3yJL5MO0k1ELZyU2XHdmx/hVZsqMSjI/5ZF7olGZJgWPH5VILO7TSYumfgzNJ3rRjK7+m+chN&#10;loyf4U2FyBT/iixZD4yL9cW65kCoysf8MX0SHkmUAxIHQi5lMU1CkaUC64LtReGmXy5jKqg6Zl65&#10;9EcNSM3Wc2uWpuByEduD8bJeTUEyYzokCYL5Upolf3MgYfkZ1rS/EL9HliQ9DkSqjQjmm9qM6SoF&#10;24iaJcujBnEOeKYD2B8lS+aXjoMmy/usgZztr/oz41JkSdLhfy7VsU2fNTkgVB+kX7YV+yEnOUz3&#10;PyVL07Yj6bM/U/7Yr1hehdyaJdNVfU6RJWWZoIbJfqHqjo6rDpyQsl+wX7LsbGOWmeVg2mrSSULh&#10;5IwEZ4p/RZaMj+MP+yw1W05eGDfBuNlveM+0TzEvlGOWgfmk3DNt9k0VVoH/qR0r8P/zyJL+mB7z&#10;ZRoPZSv3hI5jEPso42A/5bjD/s38EP9Isrx7/xE69VkhtMVjqEGLOb93QIZ7hYJQpy5NgNO4TdJ+&#10;69MDPuJZ8Yo2SEg7iWNnrmHA6GDsyj6DIWM3CXI6BM/lieg1aBWyjl3CcOcAvPX5dKwJSoFPUCre&#10;6zEfPYeuxqffeaGr0EC7W/kJIjsGl1mRQrMUhLEwFifP3sB6oekW4lKxIkse8BF5GDMtHBMXbYMZ&#10;DRmY7mfmdvVcUaPRKOw9dhGt2s3AmYu/XT56Ftjo7Oxci6dgcKChlsCB2FSIOBCzU3O5j52GnZ6D&#10;AxtcaX/UOCj07CimM0CCJMD7ilwo7Oy81CA5UHEwZF7UngEHG+5xkSBUByOoAfM5Oz8HRrVfSD/M&#10;L5cXKVTs8BRekjnjpj/GyU7L9K5duybDcAmG5WKnZZnY4TlTpSbJ/HGQ4NVUmBkf95SYd8bPemN9&#10;MV7TvCpQMPiMAxYHM858lbCxHhiW5aGgqPJwIsGBmgMBtQ/Wv6kwUgA5q2ZYaqQcaDkosi1MBZnx&#10;U9sx1SwZhvlWdawmK/RLbYh1RD8cWHOXh2Xh/g0HAhIZy859aNY1B1/lnwMl80SyZDsxbvYjrk5w&#10;MKB/1gPj4+DO8rNOcw8S7I8kJvYrloPhOECb7qMybg5ErA/WkyIE9ms18aBWwHiYH8bBPsy4qSUw&#10;P/THvkdH/wTjZzmoVbG87COsH/YHDsBqL5HxMH6SJyeGikB5Zb45kKampkp/CpQVygPjYl+lU32S&#10;dcA+zvZnvIpwFOiHbc725qDO36xH1gkJjn2MWpSqH4JtwzIo+SMBcWLL+mA/MNW62E7sf5Qj1gUn&#10;UIyLcVAu6BiG8k9iUmD/VPLH/kY54uSVdcr+xLFD1QHjY5rsf5QLtY+s8sy6YFgl52xjgm1IeWX6&#10;LAsJkTLCumQdUl7pTPsiwbZiXbJ96Ng3mTbLwn6owHGLcVG2qQmbEinj4/jDcKxL9guWjf1fTebU&#10;eMp24ZiqVq6Yf/ZNtg81TW4PcDLEyY6qX9YH2471wX7GNn0WXhhZEs6zo2DlvgU/WK2BIffyKh1f&#10;06hojY7femKw83qUq26F5N2n0aL1FLncKf3kkGV82gmcPHcdy4VmGSA0yY2xB/GTxXIMdVqDVKF1&#10;LvVJwtxFMdL4+da4gwiPP4jV63chUhBq5oFzOHzyKlp18IDdqPVYtSkTfqGZ8qDP4ZNXEBS5T5Cl&#10;yastNRzR+rMZ2L7nDIqWHQrLccFo12U2zGjonRZ/eOBHlaGJmARUtsOwURswfGIo+o3ckFN6DQ2N&#10;fyq4WkGCed7AqKGRGy+ULG/evo8PflgiyGgvClaxR0FBjvkFEdEowTffL0ZI+F6ERO/HN30XwGNp&#10;HMyd1qJeExek7D2DRrSqQ3N2gpBKVrLBjt1Cszx9FRsisxEcsw8pGSfRvf9yTBPkePmG0BI2pOKD&#10;r+bg5i1+b5JLKk9wQ/xu13UmPOZH4uyVOxhkvQYNWoyWh4OmC400Vmi9B49fkqbyipMsqc3WcUHT&#10;9ycjac9pqRFXbjkR3Yd7o33HWZizPAkHDl+ET0Aq2nWcg5adZuONrp6oUtsJoYKUa7Vyx5Wrv93j&#10;0dDQ+OeBKy6my3AaGv8KL5QsiXVb96GX9VosX7sT+Qv2xaaovViwahvM8nyDRauTkSqI0XWkH+JS&#10;jmLKwlhpTq5IVTu57yc/mSX+131zHK7dugv3edEoUMkWjd6dhItXjctmKeknkbdIX4xw8MX9B7/u&#10;k5m6FWtTUKLCQARH7JE2gGiEoA2Noxe3QOceC6RpvbqCIPmJsB+GrkJY0hEUKzMYvQQZZwsybf3F&#10;bGmwXWqS1CwF2dcWJLpgzQ7kLTwQi32T0aX/CgSF/vbVDQ0NDQ2NlwMvnCwfP3mCCZ5xcB4XjMkL&#10;YmFWaIj8usiR09fQvvsCaf0mD/coK9lJTdJM/C9cTWif+Qajx/de8uTr62+MhaHQUKH5iSv3PkX4&#10;5h9OQW9bf9R5dwIihFYHQYPPIkrl+ApInXcno3HLCajIA0SvuRjJTy4F26Bla3dkHb6AL772RKny&#10;w+Whn2695shvWFZuPgbN+KpL/ZEoXFeQZo51IbMyIzDJMwaO49bDfhI3n39dq9fQ0NDQeHnwwslS&#10;YSpf4Zi0CVPmRaFSbXv0tPRDHhok58EZQVYdu8/H/mOXMGFSCD5uNR7T50bCJyQTxcsMReevPJGc&#10;cRKuo4NRikQlD9wI0uQpVe4f1nBCl+6zcfkal0B/S5Jciu398xIUqG6fs8coHO27VrZFmeoOGD1+&#10;E5KFdvr5lzNRsNhgFBVabL2PpqK5IFW/danYkXUG42ZvFVroEBgqWGLctFAEhmUhf9GBmLl4G0ZP&#10;DoLb5M14+Pi3p700NDQ0NF4e/EVkadS4Ajdl4Lu+8+X+XpEKVpLw8gnSWhqYhumL42AoLAiJml6z&#10;sUIDHYalKxLhLu6bcZ9TEFvBwgPx7Q+LEZd8BBEx+zHcNgCNBblJm64lRyBfwf544/0x8AlIwdyF&#10;MWj0ppu4N0B+jiuv8NP4rXEwt1+LqNgDiE48hG+E5pq/0ADkr2KPWauTcfbSTXzw0TSjEQWRB+aP&#10;h3rad56L5NRj2LnnDNp9ORulyw2XH7Du9O00LPLmsWRZPA0NDQ2NlxR/mWapcP78DXzUfhpCIrPx&#10;s4U3zARBWowKRljcPhQrbyG/W1mv8UhEbz+MKXOiJZny0E25N8biwpXbcJ4eDgNtx9Z2Qd4ylvJ7&#10;lR0F6XnMi8HG8GxsjtyHKEFkW+MPIVQQ6sat2fJZp96LUeU1R5gVN5ffw3y9nQdSdp9BlEincGVB&#10;jjTqXmYE3KaEwC84HUV5T31hRFxLtBiPPCWHo6+5N9aH7cZHndxx5jL3TTVTamhoaLzs+MvJkkuj&#10;jx89xGZBZK0/dZN7kh91nIm8+fuj+Rdz0M9mLWq1mow85YW2SLJqMgYVqtkiOP4grKZske9IGgRJ&#10;lq/riLgdR3H1+l1M9tqGQtyDFBrou196Ys7KJMxYGo/6bfjZLUGCtZ3wzmezkLDzGO7ce4BZC+JQ&#10;QmiPZkUGI+vQBfTsuxyGajmvttQfiUp1nRG5/YjQYA/jdWqaJYajvYiXH6Ju3NIBi3yS8eSXXz/x&#10;paGhoaHxcuMvJ8unEETDAzGLVifiw09HIybpEMzt1qIAP/ZMguNrHA1GClKzxs49Z9GkhRM8V8Zj&#10;4JBVsHMNxOzlsRgzOxI/WfvLQ0Jy+baqPSzcgtHPPgD+YXvQ+ftFMNTKeV+zkRvyCIJcF5aFjt/M&#10;Rt8Bi5Gy5zT6DFyKjAPn8fpb459a6cnXfCxKNXRDwaJDYWm/DtFJB/Huh66Y6hkp9UhNkhoaGhqv&#10;Fv4+ssyBPIgjrvuOXkbrdtPh7OaPOKHVfddnGUpUshEa3SxMXrQNVRrYYVVgqjR6XrzsIHTpMx+r&#10;N2XKV0mkebw6LqguSO74uRvwW5+GLZF7cfzsNZTkfqf8DqXQUhuOQvkaDkjffx4ftJuCPCJs4dIj&#10;MNYjHFNEGnmKDUfB8lb4YeBKJAit1d7FH81ajEJCyrGck66aJDU0NDReRfztZJkb/HhzROwBdOjm&#10;iR8GLMMmoSGuXLMT3X9YhgpVrGBWaDCafjQVnkvj4b4gFkXrushXSZq0noKMfWdhPW4D8pSzRPHq&#10;tvAO3IG0rDNo1GqyJFN++qtki/GwnRomXxEpITTSCrWc0L33Evis24WwyGz89PMSfNLRA4Gb98j3&#10;NjU0NDQ0NP5xZGkKap1Xb9zDhpA96PzDErzzgTv6DPNGaPR+JKefQFBoJqbMiMDXA1egwYdTULG2&#10;gyBUO5QXxFi+thPKV7YV9xxRr7U7vu63QvgNx8atWUjZfRLh8YfQ38IXLT8Yjw+6eMJvXRouXL6l&#10;l1g1NDQ0NP4f/tFk+Tzcu/8Y+45eQkTcQcxdGIufbdbiQ0GmTbvOw5ud5qDl57PQssMsvNlxDl7v&#10;Mhfv9vRCL3M/TJsdidDIvdhz4AJu3vrth101NDQ0NDSeh/9JstTQ0NDQ0Pgr8VKQJZdOn9A9eYbj&#10;ASK9tKqhoaGh8R/gf5IsHwsSpGm7E2euY1fWWawISsfYudEYMSEEA9w2oI9LEPqP3ACLCZsxRtxf&#10;tSEdadnncPzMNRnu8WNNnhoaGhoafxz/M2RJg+z8ULPvhgyMmx2D3pZr8IONP6wnhmCcZzTmeCdj&#10;5cYMBIRlYX1ENvzFdVlwBmatSsKo2ZEwH7MR31r4oftQH4ycHgFvQbCnRHwm3+vV0NDQ0NB4Jv7x&#10;ZHnr9gMkpZ7CUIdAfNVvBRwnhWBT5F5siTuIgOB0jJkahq8HrkKLDrPRrJU7mgrX5N1JaCpcM+He&#10;7jQH3w5djYkzwrF+UwbCth3E+i1Z0nhBx16L8bPVWsQlHZXf3tTQ0NDQ0HgW/rFkefvOAwRs3oO+&#10;I9agv5UfVvqnIHb7YUyaHo6POsxC/ip2yJP3Z+Qr0A/lq9uh4fuT8do7E43Wf+q5oqz4/f5nM1Gj&#10;+TiUrWoLszz9YCgyHPmrOeKzL+ZiytwoxO84isU+2/HDkNXo3X81fAMz5CnZp4u0eq9TQ0NDQ0Pg&#10;n0WWgpxoCCAy/jD6WvjCbswGoQVmYuGSbWgnNMQSZYejQBkr+Ymu0k1GY8ycSPgGpSNwazbWCi0z&#10;ac9plK5mJ8my2nuTESvIMDr5MNaGZMJ5chiK1nMRZJrzPcoKNihTyRqfdpqFhUsTEBiyGyPsA/BN&#10;n+XYvHUf7t57qA8GaWhoaGhI/IPI8hecOnMD1m4bMNDaBxu27Ma0eTFo1HwMCpQcgRqNR8HcZT1+&#10;dFwnP9eVv44LnN2CkJZ9Gg3fdECZiiPwo+1alKDx9ddHIW9lOyxdtwtdfl6MRk2ssX33CXzx83IY&#10;qgqipMH0eiNR9/OZaNJyAgoUG443Wk3BTK84BAty/mnISgywWYPjJ67k5E1DQ0ND41XGP4Ys45OP&#10;ouNX87BkVSICNu1Gy9aTYZa3Dyo3GYWiNZ3wtbkfDp28gi7fLjR+/Lm2E95uNQk7s06jVmNntPh4&#10;GkrxyyP8KPTrbihVywmhiYdR6e3xqFJ7BHbuOYV2PRYIos0xrF7fFW9+NBm7DpxD626eQtO0Rp4i&#10;w/DOh9PgvzEDS1fF4/1PpiAkar/Mn9YyNTQ0NF5d/G1kSfKh42sgy/x24v2Os5CSdgKWTutQsJQ5&#10;ygkNceb8GATH7ENxQXyGsiOw1DsJ1vZCs6xoI78QUq6uKxIyTiJJhNsQno3mbafBUNNZEmal15yR&#10;lHkKieknESri+GnYKuRTRNlkDAyVbfFVv2V4/PgJBlitgaG8Nep3noOy1e1RQJCmjdBwUzJO4L22&#10;QuOcH4X7Dx/n5FxDQ0ND41XD36hZ/iKNpk+ctgU/9FuO8Lj9+OizWTDkHyy0RmfUbusB50kh2Ln3&#10;LN5sMwWGgoNhOTpYLpVSC+SXRgrWcMS66H3o9sNSFChnhUINhUbJT3XVdUGzD6dgR/oJtO8yGQm7&#10;T6JsDSv5yS+5BNvADSVr2CNSaLMBEXvhPisCBkGQfYetlobXO3y/GIZCw/DR57MQvu0A+g1dAge3&#10;tXIf885tbT9WQ0ND41XDX06WJJqHDx/g0ePHGDVpExxcArA5IhvV6jmjaGlLfDPMB6X5bck6rjAr&#10;bYVO3Rfg+PnrePvDCXi38yysCs6Qh3NIenkEaS5bkwJrJ38UKzkQX//kiejtR2BWeBh6/rwcYfEH&#10;ULDYD1izdS+G26+FoaQFDM3GwiCIddzUMHitiMUQOx/5VZM8+Qdg0oIYrBDx1RdES+LNU8oCNeo4&#10;S8PtDi4+GGS5Gnfu3MH9+/c0YWpoaGi8QvjLyfLJkyfSjZ8WAiv7NQgWml3R8lbIV94GC1Yk4NCJ&#10;K8hXxlKeaDU0F8RWegTadJyNgyev4OMuc+G7JRNFq9hK7bBsPRdExWTjhHgWFnsAu4RWOHdlIorU&#10;H4n1UfuQlHEa7bvPR8eus7Dn0EW07Sg0V0G01Wo5Yb9Ip0pdGwyy9YH/ulTUeH0kso9fQSV+LFr4&#10;eb3VZHj6p6BAKUuUrWSN6KSjgpS9YePqLzTiR/jliV6W1dDQ0HhV8JeS5S8kyl+eCO1tJ77tswSb&#10;ovehVGVbmAnyK9p0DD7t6YVZXrFYGZCKAuWsjR9tJmGK320FYR47dRXRyUdQsZq93LOs+u5k9LLw&#10;wRsdZqByw5EoUcYCeUoMRd6ajihUehiKlRmBgrWdpYb61YAVMv4PO82RhOwyMwJm+QaiW/8VWLch&#10;HQtXb4fz6GAYSo2Q+5mfdJyJA8cuY+7qZOSvZINSIo8JaSfRb9gSzFgQLi0KcSlZQ0NDQ+Plx19G&#10;lvIwz8P7CN+2H22/WoiIpMOo2cAVJSrbwM0zCnVaTpDLo4UFWS1ZlYRFq5NQTJCWoaEbDE0FYVaw&#10;Rodu87BuazYqCAI0VLVD4cp2qNbABd2+n4/xk0OxwHcHFgWlw0uQ7aL16ZjvvR1j3UPx1U/LUK2+&#10;KwoWH45igmiHjfCB25xIqTW2+GK2XObdKIi7cAUrGMpYoXOPBZIYP+7ogQbvTULx5uOQX2ibleo4&#10;ynx3+mo2wkQ+RKFySqehoaGh8TLjLyNLLr2eOncd3X9YjNjtR9Cm/TTkKz0CHkvise/YJbTuMF0Q&#10;oNAYG49G4RIj4L12JyYKQssnSFGeYOVeo3herORw1Hh9FPpbrkFIRDZ2Zp7Gxsi9WLIyCS5jNuKH&#10;4avx2cCV+MnCGyPHbcLSVdvF833Ytec0gsOz0dfCD9Vq2aNI6eHSOEHl9yfj+q376Nybh3qGosu3&#10;i5CccRIftGV+RNpCq3yry1zMWLQNhUtb4JNOs7A1Zj/afO4hNV29d6mhoaHx8uMvIkvj57IsXTZg&#10;kc92WDgFwFDaEvmbjEaT1u7o9s187D56Cc3fEdol36FsNg6lhZYXs/MY6n80FYYGo2CoaIsyNRzh&#10;NjEEqYL4QoRm90P/FahefyTMilnALN9geZK2UpXBsPWIQIUqQ+R/M0G8eYS2WrPBSPw0aBXCo/Zi&#10;hyBYl/GbUZIm88pZ4itBoMUEEb8lCDLj0AW898k044lbQdB5Cg+D44TNOCG0z340iGDoDztBwst8&#10;t6F3/yV48FhbYtfQ0NB42fHCyZKaF11M4jH0GeKNZf47UaC8FQyC+AyNRsrXPAxlLdG7zzJsFxpd&#10;03fGI2/xIWjY1A0RyUdRveUE5C1mjs+7zUNK+gms9N2Olm2momBZQWZVhCZawx6V33BDg89moGPP&#10;efBakwL/LXuwwCcZn/RaBEMdvnfpBgNN3VW2Q8FyVoIMp2OV3w4R30l8+sUc5C0wSJK0zeQwBG3a&#10;BbNSgmiFNluguDmmzYrA+tBMVBfxVG01WRozKF7VBoEhe9D1h4VYF5KZo11qDVNDQ0PjZcVfQpa3&#10;bt/HVz+vQOCWLHzQ3gP5hFb5QY8FqNhIkBgt7gjtME8Jc/w0cBXidx7HQs9IJIrrT+beKFJsECZN&#10;DUNUwiF8/f1io23YmoJo+b6kCFdMXJetSsTW+P1YuCIO1lO3wHLKFjjMjMC3g1Ya/XIZ96kT6Qmi&#10;5gGiHj8sRtz2IxjnHopCRYehTec52J55Cm+9Mw4VKlli0YpE+G9IRxkaM6jtJNPL12gU8pS1wked&#10;ZiFh51F06DEXZy/ezCmthoaGhsbLiL+ELBf7p2KYSyCmLNqGPPkGoK+5D85dvAX/TbtRQBBX8aZj&#10;UaL5WOSpbIsPBWE5z45C+6/no0TZwfAOTIWfIKwaDYRmyD1EkiQdia+BGwo1ccMQm1VYuyUTTpM2&#10;YWvCQZy9dBOxO4+hGI2qNxTk+BuyzHEkaRFftbrO0rzdMqFpFirSHz37L0No7AHEJR/B7OWJKMpD&#10;RtR+aexAxNeuqwfsJoYif8G+mLVqO6zcAjFzUbxcZtbQ0NDQeDnxwsnyyvW7+HH4GsTsOoFGb4xG&#10;7WZuSN5zGk3fHY8KLSciXwUrhCUewehRQTAT2iWt9xgq2iF/gYFYE5SG1QG7YFZsuPFUbC3xjK+U&#10;CM3OUEmQGEmvgo18feTUhRu4fO0ONkbtk691PHr8BDYuQdJwgTRvR4LlqygMW1o4XrkULOItVMZS&#10;apCrBTEbDH1QRmi8Vd6dZEyrmQhLf8XN8cnns5C44xAOHLuE1+o7o34jV0QJUv2itxcuXbubU2IN&#10;DQ0NjZcNL5Qsf/nlCWKSjmLoqGAsWpkEQ94BsB8djHEeW43WdKrY482OsxEWsx8hEVnyxGkRocWZ&#10;lbLAZI9w+G3cjWLc3xQaZB5Bjm98NBXjZ0XA0zsZ3/RdjkI8PStcu+4LhPaaArdpW0w+rfULDp64&#10;hFJc6q0vSPI1F1RsNEqG3yg0xwWrE/G+IL885QUh1ndDMRH/hoi9mCDi4B5p3oYjZV4KlbDAh+1n&#10;YPPWLOxMP4mvey9Cu16L8EaXuTDkH4RFq7djsJ0fNoTtlWlqaGhoaLx8eKFkSePjQ8duxpKAVLTq&#10;NAsGQUIWjuswZ3k8DCWGSq2uwBvjULiyLWrWc0ZkyjGUqWKJ9j3mIXbXcdRo7CqIUjih4fW3X4fL&#10;V+/I5U6S4d37j+C5PFG+l9ny42lwnRaC0nWH4+wlo+1WujMXb6JMjmZYWZBmXMrRHCI1Lg/fuH0f&#10;jpNCpHbKA0A1XndF/O5T+LTbXJSsYoNlQelYE7gTcclH0d/cFyWpzVZ3kBqumSBwQy0nfPjlXCxd&#10;l4r2Py2T8WpoaGhovHx4oWR5/tJtfCtIhodzinE5VJBj+dpO8tQrD9UUJUnxwE6hQXCdvAkLVyWg&#10;fBULZB+6gC7fLDDuUQpyaiQ0yts5GqNyxB1BmJ99uwDtO0zDyqBU9PzZS5BojmYp3Ilz11GaZFnW&#10;Cv3s1uZ8OeTXOOh475Ov5xtJUJD2Vz29kJx2AuUrDIfzlE2IjtuHkuUt5Ulaear26Z6ncE1Ho7TQ&#10;bCOTDqP9F3Ox5+BFmS8NDQ0NjZcLL5QslwWlYej4zXCYHCoIK2fvsLYzKr/mhK1R+3H81FWMmRmO&#10;2cvisT3zNCrUsITLlM1Y7LsDhlIWRlIqPQKLfJJzYjQS3O27D3Dp2m25N9nHfi2qNnFDx57zERp/&#10;yOhL+KHfgycuG79CIshy6OgNePjoMa7euIs7dx7k+DFi9fpd8j1OppenxAh4+aXAYcJGFCs+CHEi&#10;X2+0Go8iXM7lSVpFlspVtIHb1DAMHLsJkxbE5sSooaGhofEy4YWRJcnIdUYk1kdko33H2b++wiG0&#10;McNrzshXxhqdey2WFnwmL4xDbfGsRn1nxGecQqN3J8JQwwmGRoKcKtkiOfMUnoj4Ll6+Jb8/mXnw&#10;PPxCMuWS7E+2/jAz64+aDZxyXuH4VWs8Ksi4WC0n5C00GLYTNstDP74iXIogQD6/efu+zGvszuMo&#10;SHuzPARUwwHvtfNAbNpJlBNarrntGmSI9L4d4SvKIPJkSpR01R3R4UtPhMfsw48DveWeqYaGhobG&#10;y4UXRpbXb95DV3M/rNuahRIkSh6y+Q3RGN93zFPGCmY8ZFPOGoMd1iEgOF1od/yUltAIRZiC1RyQ&#10;deiCNJc3f02KJLjsIxcRKEiYmuKRk1cx3NIb42dH4Na9B4KsHsnPfxEPHj0R97dizPgNuHztriTI&#10;NVsysTPrjNROF4j4SLhcFi7OZViSs9B+i5S3QfDWbHw/3BdFK1jjs55eKMbXR/j8N2UQjkYK6rgg&#10;JO4gXuswC8fPXpNpa2hoaGi8PHhBZPkLTp69gS7D18jXPwrwVY1nLWFSk6OmKa6FKtpgg9DOvvpx&#10;iXH/kEu2giyL1nLEruxzkiwX+qfg1p37OHjsElZv3o1N0fsRk3wYe49fxtEz1xCx/TDCkw4hXFy3&#10;JhxCWMJBJKSfwO6DF+S+YqggNB8RLmP/WdwSZDnbe7sky9jUY0ZCzyFLntL9fsBKGV8+Lh9z75Tv&#10;ZebOf04Z8pe1wpboffhUaMq7s89KUtbQ0NDQeHnwQsjy8eNH2L3/PIaO34TxU7dK26zypf5nkQ3d&#10;a86o3nIidu87hzokJVMNThCRx8I4SUCLAlIFWT4Q2uQVzBFEtyEqG1HJx7A8OA3bthvJ8dLV2xjr&#10;sRVVhWb6niCvL4d6o3lXT1RvMQEWE0OwNiwLew5cEJrlQ8z32yH3PW3HBMvDPU/TrOsql4X3C1Ku&#10;/DY/RC20SvUstyO5lrbElHkxsLJbi5UBafJTZBoaGhoaLw9e2DLsIkEarrMi0VOQlaEiD/c8g2iU&#10;E5obvzfJ/cQ8PCFrqsWVscak2ZGSLJcE7sJNQZaHBVlSy9yx5wws7Lzl8mynHjPhFZCC3n2XYpBr&#10;EN7uNg8zViZhtMjDRK84VHl3Iiwnhcjl28wcspyXQ5YDrNbIgzpP0yRZl7dG6LaD+FZomPw6ydNn&#10;uR3JspItvhvhB6fpWwUhhwq9+o+TJctFrflZ4DNTLVX5ffz4sbyaPntWHMq/cgSvKjxd7jj4jI73&#10;6dT/ZzkVXsVl+kzF+3vPCBWe93lVz0zjVfef5e9ZUP6Uy/3fNK7c958F3lfOFCqe3FD3GWfu56bp&#10;qjj/aF54z9RP7rhVXLnjM43rWWmZOtPwvKqwKm7T+6Z+TcObwvS5evasuJ4F07B0uf3lfk6n0vg9&#10;MB5T//z/R/L0PD/qfm6o+6Z+Vfjcjs+Vf9P7z4pXQYV5FkzjUXGYxvss96z01X0FPld+eFXPVFjl&#10;TKH8mzrlJ/d9U6fiMv2voJ7RMe1n5d3UP0E/uZ+ZhlNxPQ8vjCwtJoXCY0Ui3hGkJQ/rPItolBNa&#10;3az50ViwJN5oNcf0WRlLrFibgj0Hz2Os0N7u3DWS5eJ1qUjKPIXWbaeiZE1HFK43EiUauqFi41Ho&#10;MzII/e38ceXqHVy/cVdokufQqvt8DBea7rocsrwjyHKhiPfxk18w1H6dIDy736YrtMVl3smYuSBW&#10;kDnJ8vnLsDz406bHQniJPHW18PvdCs+NS5cuYevWrc9s2MzMTOzdS2MHRly/fh2hoaGYMWMGIiIi&#10;cPfur1aD/Pz8cO/evZx/RjDuzZs3Y+HChTh8+LC8t3//fsybNw/Lly/HkSNHnnaQc+fOYf369QgO&#10;DsaSJUuQlpaGy5cvY/Xq1fLeunXrMGvWLKxatQobN26Ej48P1q5dizt37mDLli0yT/xPv4sXL8a+&#10;fftkenv27JHxMQ+M38vLC5s2bZJ5ZbqnT5/Ghg0bMH36dFkPt2/fluGYn/DwcCxYsABZWVnSL+Ni&#10;3pmHkydP/r86Ix49evS0HHRMj2GYBu8zbydOnEB2djbmz58v/7Ns9Mf0KDS5wXpnGe/fNx4IU2DZ&#10;/f39cfHib18ZunXrFqKjozFnzhzZfswT88r6DgwMlPlatGiRbAumx/usI+aHdchrSEjIb9JjW8fF&#10;xcm6CwoKknXg6+uLQ4cOPc0z09m+fTvmzp2LFStWyLyx3hmOfh4+fCj7D8vLNly6dKnMI3+zflgH&#10;Bw8elGVle/A++xBx5coVxMTEyD6QkZEh24/59vb2lnEwTyzTmjVrcPXqVRmGZWa/Y7xMS/WJ8+fP&#10;y3J6eHjIfsZ6NAXDHT9+XNYT+y/LwfJERUXJtlA4deoUAgICMHv2bNm2TIP99cKFC8+VQdZBUlKS&#10;DMc8MP+Mk3UXHx+PmTNnynTZ/3KDfZN9dNq0aYiMjJR1QrD9WVem8qhkinW9bNkynDlzRrYB64D1&#10;xHZhOuwPzDPr8+zZs9I/ZYn3KaMrV66UMpIbjIt5YF82BdNlm7E96VhvsbGxsoxKdllXbEfGzzyw&#10;flkPN27cwM6dO2V7Mhzrh22XkJCQEztk/+Az5nHHjh1Pxxzmg/2R+WXbKXAMCQsLk2kybY5TLC9l&#10;jc9YN7zP9mC6Ko/MD/NPmaeMenp6Ij09/el4xX7PsIyP9cy2YP9gv2UfZBoMRxlT4wT7JeNk2Vkn&#10;SiY4zrLdmf9n1bXCCyPLHjaigwdn4I12Hr9dxqSWWdbyV+2R16r2CNi8G3ZCI5QGAqitqWdlrZC8&#10;+5TUAvu7bcC9+49w6MRlLBZaZtSOI/iw+0IMdAtCnY898K31WlR+dxIGjdmIdp2nYcy0rfJAUJee&#10;C1Dr7fGwFZrfuvCsp2Q5e1UiHjx6jIlzon81n0fH9EW6tiM3wHtjhjzx+pv8lrMyfsJLacuifO+1&#10;n4kt8Yfw4U9LReP8cbLctWsXJk2a9FTwFB48eCAbNTlZvTZjFAR2ntGjR0uhMx0QXF1dJYExnAKf&#10;sxNzMFGdmoMCOyUFhb/ph4M7SYkdiPfYYSgg7Mzs+OxU7JBjx46VAwr/cyDn4MnwJDMXF5enAwI7&#10;MgcygulycKDjM5KHs7Oz7NgEw3PA5D2WTZWJVxIiB1QOQiqf7NQUEOUvNyjwHMyZFstCoWEc/M17&#10;fMbyceBjPfA576empsLBwUHmJTfYRqxfhjNNl3FQOFm/rCsF+qFfPlPCTUGdMmWKjF/VEdPkM/rh&#10;AMR4SBwkvJEjR0qSI1huthcHnJs3b8rwTJtEwnxx0GQ8dOxH7u7ukvBYZraRo6OjbCMODBxwVF2Q&#10;OKdOnSrbkv9Z/6w/9q1Ro0bJfDBOglf2hYkTJz4tE68c2Jge8802d3Nzk3WqwHjZ9hy4VN9kOA6W&#10;LCOfqzQIPmN9s++TjPmc+WV9MW3WqRrQGI7lmzx5siQs5p3l4WSD4XKD/lXcrEfGyzIy33zGK/u4&#10;apfc4D3Wo729PY4e/dXACdNmuUl0rGMFPiehkED4m47lY31wcsT6YD4pa6w/Pucki3Fdu3ZNEhzr&#10;lv5NiZhg+9Mfyc60rCwT61pN/BgPJ9Ysm5JPxjVhwgTZn/ifYdjXKKvsx6xDxsv7zI+dnZ2sf4Ll&#10;I6mwf7CvqTpgPIrk+Jv3OfawvZgO88v7dKw79hHKIicIvMcJFNuRfZn/2T4c+5gHlp/xmE6qmA8S&#10;K8lP1S3jZZ2wj/M5iZ7tyTog6IeTAZadfVmFY944BnOCwv/Pwwsjy88GrkJQVDaatnLPOQk7CvmE&#10;BjjEZT3Gz4lEQZ4upb1Xko8go3XR+9Fr4Arjy/+KhHKIyTsoTRDmSQQIoss+fAFHT1/DvDU7kLDr&#10;OBIzTiLtwHm0+nQCElKPY+v2wxg+YTNGzY7Ex4K41os8vNNrEdr1XoJ+ToHi/16ppfK1km4WvkjL&#10;OgNrQa5Ss6ShAUmWwlW0xTciP35hWchTK4csG41CgbqucBJas+WYYFkeeV+Ur8UH7ohPP4E2Pb2k&#10;QPxRbNu2TRINBz7ThqLAcjChJsHOo7B7926MGTPmNxonMW7cOEmi7ITsYArsjByElbBRQKl5KLIk&#10;OBOnUFLAmAfmn/54VXniAMU0mF8FFZ4zMw7aiiAZTj2jAFJ46Qh2TA5WHEAUWFbWAeMxBYWNM1hF&#10;9CosZ47PA/Or8sw8KLJUgxjzRkfBU2RJkJCUwJiCcVHoWOdKMBWYH2qtHDh4NdV6ODAx7wr8z/bh&#10;oKTq1XRiw/pgfpgPEisHLDWYkfiYN1P/BP9Tm2K8auWAWgXbkpopwXRJMpzdM02mrcA+x3RU31D5&#10;otbNOKmBmYIDDPNhWgeKLFkXrGP2K9Ny0y/bnuRg2gbU0DiwmfZVQrUDJ1Om6RAcsCkTppMlDuYc&#10;ZDmZ4z2Wk+GZn9xgupwgsB+rumT9qnxxcsbBNSUlRf5/FthHOakikSuQLFkHzJtqMwXGZdrXidz1&#10;wasqD8vN/qQGePZHTrLUfwW2DcvBtjUlUpaL5TclUU6GTNudfZ/hmFd1n36ZB0WW7OsEy8a+wPYi&#10;mFeSJe+pVQeC4dkXOGFnnMwH5YZ9WpVTgc8p8yREVW72U9YhiV2BcTIeRZbsGwqMk7LLFQ0Ftgnr&#10;jhMi9d/W1hbHjh2T/wlOXkiWJFYF9hXW2d9Glh//vBybYvajyXuTjKRYzxXNPp6Gy9eFliCef/7V&#10;PBhqG8nGrIYj1gu/X/649LdkyWsZSwx3DpQk6Su0zy0JQms5fx1L1+/CAv8UTF8QgzlCQxzstgED&#10;Rm2Am3sohowOhsu0MDhMD8eidTvhNjca8313iN+pWCU0xR2ZpzBjRRIOHr+E0PiD6Ml9SabLNFW6&#10;gjw79l4K/4i9yF/LyUiKgig/aDcDV27dk3unjag15xhjf/O9yUjKOIWPvvWS+6B/FOyUXNbhYKw6&#10;Hzs/OwgHAQqa6YDyPLKkxsUOzU7M5Qml6bAT8r+Kg50vN1nyHmeEJDwOzLk7N/EsslRQZMm0CAqj&#10;EtTcZMkOz7yaasz/TbI0xbPIUiE3WVJwWd/UrkyhlhGZJtuJ/hRUfjhwUdA5KVF1wIkD21CBfjlA&#10;Upg5IOYmCVOyVJMXzoLZFzh4UfN8FuiHg7TS1HOTJfPB/6aDu0JuslT4d8mSgzLrynQAo98/Q5bs&#10;X6wjNfM3BfPJvkvy4CBOmJIl4yVJsE1V/8sNDpyUH/Yr/jZN498lS7YXl1WVtkwyp5ZLcHBWxKNg&#10;Wh9Mn22uSCs3WXKJlOWhjCqwninTnBhQJk2XSVmfrH/KEzVdlQ9TPIssFXKTJcvGNNgeBPP8R8iS&#10;csP2Ne0Lv4dnkSXxn5Al24pxmk5i/5Fk2bbfCmwQWlzT9/nBZKFZCrIpUtcZY2dFYon/TpTmIRra&#10;fSUJ5WiWPfsvfwZZWsn3L7MPX8SGyGwEiziPnr4K780ZMBca5ADXIAwVJEmiGj5xM8q8NR7bdh7H&#10;uUs34eIRjglecbCbHCLfpYzacRQbo/dh7IJo+e4mjRQwj+2/WySXgn9DlhVs0L2/0Cy3mmiWDUeh&#10;hHAzl8bDfUEsinB5mROBHM0yIe0kPhRkmbsDPg9sGHYuDmzskBR03uNSDzsCB1ASC4VD4XlkSUJg&#10;52VnoDBT02HHp2bJzq3y9CyyJKjNcCmWS3YkBlPhJP4VWbKTcpCgwDDfFEhCkSX3HCi4XOrlXogi&#10;QOLvJEtqZswXBzrm3bROWGcccKgNHjhwQJaR9a/A/DBuDtwkGLYLB3IKPuuLdWwKLluRUDmxyJ2W&#10;Ikv6YT/gc7YB88l02YbPAtPlc+75ML/sAyQPCj4HXA4mLNuz+uR/iyx5j/2MS8wkAdPBiX7/DFky&#10;v7yfe1uCYFxcehs/fvzTpViSJQd+DpQcAJkW28M0j6bgoE5yYRocNE23M/4TsuTSL/sD65p9mWTG&#10;iRXjUhMXBdYFJ15sZ7YrtzZU+5As2T9YPu4PcvKhyqrAtFlOthvTJZmYjhHsz5xccWuDfZD/Tevj&#10;j5AlSVr1Hy6NKvwrsuSkm3GSsDhxoCb/R/DfJEu2L/PGCUzu7ap/JFl+McwHviF70PyT6VIjkwQk&#10;CCdPRRvkLWsFgzQfJ+6RNKs5YN2WLIxwCPztnmUOWf5s5Y/rN+4hMDwbIXH7kZp1Gr6hmRgmyLLe&#10;R1MRu/0IMvefxZud56KbuS9Onr2GMZ7RKN94FPKKdErWsMNA27XYte8sgiL3YuryBBw+cUXEcwaB&#10;goC/FsT+W82Se5bWsHJeL9/LlNojyVLm1w15ylkZv1aiDv2I8r3b3gNbEw+hde/ForM8v8JNwUGF&#10;BEUhZadWM2YKAomCWh47tSmx/Cuy5ODDDseOSsLkBvcfIUuCwkcicnJykh3OVJD+FVkqzZJxMk0l&#10;vMw7Bwd2djUTZrlM4/49suRk4UWRJeuBBMXBjIMkByrTfLE+2SYkeAoZBwi2jYpLkSX3WyhkHCBY&#10;PoZhmUiAucF0eZ/1xb0VBd5je7Fd2S9UPuif5Md+8ixBVsSm9o9VnjnIcjDm4MG9oWfh3yFLDmim&#10;+eAAybpTS8UkM9Pn/P1nyJJ9l/2Pg1nu8vI/64lEow4RkSxZ58wH+wYnZWyX3wPT5+SH+WVcSvv6&#10;T8mSbcW4qZVR/phX9p3chKHqgzLCMMyL0oRZHtYLy8M4ObkyLQ/j59YM5Zf9h/Ewz7kJlfGxX1Ou&#10;2A9UfyKY5u+RJetErRBwrGFfVjAlS7V6RSiy5ISZcSriInn+Efy7ZMk0FVSazB/rx3RSpfCPJMu+&#10;rsGY7ZOMt/kpq2eZiTN1lW2xYMk2zFkYJ1/ZeHqfZFnWEj8IAiQmLd6GxLQTgoR3wz90D+aK+IOj&#10;9sHLd4dcWg2K2Av3JfH4WWibDT6fhY/6LkPtT2eg5Tde+PjHpVLLjN91HKM9o7D/6CWMXxiLq7fu&#10;oe03C6Uhgt/kqbQlFq9KgqdI06h15hBjbsc8ivJ92H0+lq5Pw2eDvX+3wk3B2TgHSHZeDpJsaM4I&#10;qW2y83HGyYHDVFj+FVkSTJ/Lc4yPncBUKJ5FlhwsVEfkPT7noGdKMH+ELNWeJeNQ6ZHo1OBAsLNy&#10;MDAdkDg4857p0ixBIWV9MM8E6yE3WTKd59X3vyJLtQzL8CRKDnBq74/xcsJAYSdJ0HHQ42EHDo4E&#10;86PIUoEDHwcitlHuZVg1KDNtEppaSSA4sKplWFOwDBRi0/pVYFjm0XRQYB/goMOJCcvAwYQDm+ng&#10;rvA8suRAwrZWS7sK1HTYX03B+Jke25l1xMGZ9aTan3n8I2RJf7zPAZhpm07wFKipcaWB2r4puXAy&#10;wXB07O9cuVDPTcG01N4mwf7GgZP5Jv4bmiXBtEmSlD81kTCFaX0wL8yXypNahmVfYbzMH+tCTT7Z&#10;VpRPygzzzf7K9iUxMg7mQWnWrD/2K+bNtD7+FVmyT7BdGYaESblQfZ7xsmzsj6aEwzKw3tVhM+aX&#10;EzyWRU1sFNRz1fbE88iSfjn5YLuayhn7G+XLtK0UWXJyyPg5ceJ4wfIq/CPJcpJXAkbNiUTX/twP&#10;tDWSyrPIhq6KHX4c7oPVwRkwM33PUpKlFXoNNc5OfnRahy3xB+X7k/5he7B99yn4rd2JTRHZ2Lbj&#10;CDZuTsdMnxQ4zozAt3YB6DRoFSYKsrN03yLfsbSZGoak9BOYtixeaqYjxL1Hj57g4+78wokJWfLr&#10;IkJ7DIk9gB+Hrs55dSTnWW5HLVSUr6cgdFePCAxwCxY5fX6Fm4KaE2dwbFh2TC4JsrGVILJzcFnU&#10;dOmPe2ociLm8oMDG5szLdKZHIWBHYkc3FQoKKIWNJKQEiAM8Bw52FN7j8gWF1lTA2Jk5iJHAc4PL&#10;xlzyIfkTTEOdnmPZTMmSxMf8mA7gzDdnsyy/Grh5ZT6YL5V3lpOdn4OHAuMw3Uc0BfNPsuMAayqY&#10;BAWI9aBmvswnZ8UsIwcblb5pPbM9mG8ueRLMDwdq+ldgHTIMByNTYmF9kNgIxk2NITExUf4nODkh&#10;WTLO3GD8LDcHPTVoESRIDghKqyRYlxx0lDZD8mU5OACa9g+CAyzrnWU3BfPHeJkfVbccnDixIDmZ&#10;gloO02N9Mg8cSEmCPGXKduM9tj2dagPeV8uVKt/Upjnws8044LKPs37URIlhOVFjnkwHTXUalvXC&#10;uEhmbCP2XxW3AsvJtmNafEbNjCsXql44GSG5mWpSuUH5I1maHhphfpgv00GZZWRdUS5ya5aqPnJP&#10;4AiG4RiglrJZHsowSYRxUv7Y/1VdMg72HQ727DskARId/dJxYqGW6BXYvuyfpkuYClz+Zl/hRI5g&#10;nJRfTu7UPiplju1DP6oMnKSxj5pO6Dj5YDiOTez/yi/TYL8xlVuOHexHpku+CiQ/tinbWoH1z4mq&#10;moASLDvrTp1oJ0mznKwftTrFMdF0gkSw3diHOC79Hl4YWUZuPwqbcZvhOjEEZkJLe7q0+ixX2xmv&#10;tZ4itMPTqFrf1bg0y/skS0Fa3w42HsKYLLTPlYJQqREu8N+J9ZF7Ye64Tp6W9Rfa5nfmPni91Whc&#10;u3kXb38xAz+KZ+26zUVXEb7DwJWYtjwRG6L2w1mQ6ezV27FKxEWybPN1LrKs54qqDdyw59BFVOcB&#10;pdecf32W27Fcpa0wcU4UrARBz13Opat/TZbshJz9syOxU1F4OXPnXoHqVLzPwZszKA6M7BjsZOw4&#10;vLLTs6HZiahdcHAxJTgKCJfSODNTwkJipDAwXZI10yURciDmzJACxBmWaUdmfiikHEg4UzU9GMH0&#10;mRcOkNyn4cBAYVadnkuyJCumx/Ixfyw7OzAHahII06IwkSyp8VLjYR448KqBnOlx4GCnpgCyYzNd&#10;+lcDS26wzkhKFGyGVYMZ4+LMnHExbxRU1g/rl/HxHuuM6Zhq8Mw3Jzesa85QKcQsN8tqWl+Mn4Rp&#10;eiiHgwjzwnLRMX4KMNPlMw7azA/jVIJtCg7oLDPTZztx8ORgpY7JExxAObngAMEBjvEyLxycOJiT&#10;vDmQkID4jH44cJDYck8mWCesC7YpB1/2C5bTtD0YB/sm0+NKBuNg3MyX0hJYDxxEWaesc4LExn5E&#10;EmBfYZ8hESuSYnlYLuaPfYLPKStsb7V6QrBcjIcyok4ZMw8kSpaLdWw6kWG8zBvLxIkC02aa7JMM&#10;xzjYVyiDpoSswPZnOEWAJA/2PYbjIE0iVW1BMF7WAfOu/rOfUxZYH5wEsx4VWDZO3tinKLfsrywT&#10;ZYR1zLyzn7BcKh2GV5NirkhR3thHSJBsN5ZRaZoEwzGfHEM4WSRpqLZnWoyL/Zt9heF4j/nif06g&#10;VP9kvVFzZH4pr0yPbWbaj5gmwzLfDMv+RP+cKLD+TNPl+MJ25DP2K95TYJ/jRIl54KoS24DpsW8p&#10;f5wUcrWC9UD5YlsRnMhzvON4w7GPMsQ2pl+2B+uDYwPT5hjIsfB5eGFkydc7vhTa1prANOQvOcJI&#10;fM8im6ZjpNWewuWtEZV8BB17COJSy7aSLK3RQ2iIxBqhDa7YkA6vtamYKogvKPoApnnFwj8oFdkH&#10;zsF3cyY+6jgRm+MO4LMvPRAqNMPOPRfio+7z4eQRju0Zp+QyLQ/4bIjehzUhmaLBFFmaaI/VHNDj&#10;hyVIyjgpbcPm5xItSfFZZRD5z1/GEqFRe/FFTy/s2HVS5PRfkyU7khJS1eC8x9+qY/PK58qPaRhe&#10;+f9Z90yhnqv7jCd3nHT8z46j7ptCxZE7XO5nKrxpHM9Kj3hWnvnbNA51n+Bv07hMnak/U5j6N00n&#10;d1zPypfpMwX6Mc236e/ceVB+Ffj/WfHy/vPymRvKn6qj3H5VmiquZ5VLhflXaeb2Q8f/Cr8Xh+n9&#10;3L9zP39WnyEYF+N83nOCftQz0/RN76t7BH8zDsbJCaaaLKpnjEOFy50WYepHpWd6j2FUfAq8x+cE&#10;n/G/SkPFocDfz3pmev9Z4UzjVOn9O33k956p+yo+5fd56ZjCNE/KP+8p/F66Cv8qvdxxqGe8msar&#10;/KjwdLxv6ud5eGFkeeHKLbwvCCdgaxaKUGtrkOurIyQecS9fmWGYsSIRVWvbYbjreixfk4I8JXO+&#10;OqLIcrCRLKlV8kBOwq4TmLAgBh91nozwpCMIDsuE16oETPOMxJqNuxErSDcwLAtrgtORtvcMjgni&#10;XuydjObvj4enT7Ig3DTszBQz64BUUUFP8NHXC3/VLAX5FRRprhFp9bXxR82GDpgt8le45OBfDbw/&#10;LYfQgEUZignNmK+gVPlourRbq6Gh8c8FB0RqreoVAw2NP4IXRpZk6eFOG7B12wG8//E0GPiuojRO&#10;IEiGBgnKW6F6fVeMcd+My1duY4CFN+o0dUZc2klUayb8CAKSxtdzlmE5A1gelI6swxeQmn0WPfrM&#10;Q4/+Xjhz8ZZ8FpN6HMvX70JiyjHMX5mEjOwzcJi4GWs2GU9Y8uRr8w/G4oeBXkjOPI0jp65Km7J8&#10;feRTHvAhWZIIazuh6XuTEJd+AlVfs4OFYwDOXbgBv7UpaN3VE6Wr2BntyNYWZaBRAuE++nw2IuL2&#10;o9N3Xrh+6/8voWloaPxzQK2Cy3C5D55oaPweXhhZEu6L42E/IxxWbhvkKyFFmo6FoeQIVGvkBneP&#10;cCQLDXGaVxy6fOOBzQmHUbaKBaYuiMYMr1gYSgntkuTF07AWPpIQl61Pk6dewxIPYZlvMroOWCn3&#10;OW/ce4hPus3E8sCcPY9HxmUPv40ZaP62C/afuY5tqSdQoYYNFq9Ogr1Ie/f+c1gRnCbJsovQgI2v&#10;jowRWu0IzFqyDRNmR8JQdBg6W63B+22nwdw2AFGJh5GacRIuojx13hwnv2iSt5ItnMdthvWULRg5&#10;davIp0xaQ0PjHwpqls96j1ND4/fwQsly974L+KbPcoQLkslfqD8mLoiDj9D+9h48j6W+27FuU4a4&#10;PwiGQoMRFJ6NTr0XoUYtOxw/cxUffErrOA7yNOxg+3UyPhtBSG2+nItxsyJw5cZdJCYfkRZ9GrV1&#10;l69u3LjJk5TGdWi6Bw8f4VtzXxSqZC2XX+8JUn0syPGLPl6o2dQJXv6pkiz7j/AzntgV2uXH7Wdg&#10;z/6zqNHADcWFNpynvNAiaXyghiPyl7bEW+09sE6QMD9uvVpoukVLDkFY/CF80sEDEdt/PSGnoaGh&#10;ofHy4AWS5S/SWPln/VZJm65N3xuPtl/MwOGz19H4DXu80WIkTl+8idkLozBrTgR2H7qARh+4w1Bs&#10;GL4ZsFwe9in3miDLYuZY5rcD+w5fwJsdZgliHY6la1PkERq+/P/dgKWoWGUQUnfzyPKvRKnclWt3&#10;8P6nE9Gu61Twg88Ev4GZr7w1ytd3hceCGEyYGyPf7yxT0x4xqcfw9c9LUar8UIQnHca8FQkoyiVh&#10;ntDlHioNFAiN005okW27z8NbbSZhTdgevNNpjtz/1NDQ0NB4+fBCNUsud6wKSIPD+I2YvWgbipWz&#10;wNdDVqNUNQskZZzAN4NXou/Q1Vjim4xmbYUmyT1AQUh5S1pgoSCp2csSULC0BT7rswRVm48zHrCp&#10;Yg+Pxdvw4MEjaZHn02/nISn1uPyCZG6iVO7kmWuC2OZKrfb85VsYOzMCeXjitsFImFW0RYl6rigk&#10;yJLGDbxWJaFIiZ9FGnFwmLAZbb9bhOKvCb/K6DtJU1wLi7B5igzDnMXxsHVdg9lLf7XPqKGhoaHx&#10;cuGFkiVx5ORVdPjOS34dpFbzMTDkGQDnyWHYFHdQnjrlXqEZzd+RvAQZFqhoh/yCwEqVHo7NNE3n&#10;GQ2DYaDxXUce+BGkVUhoet8NWoV3u8zBd4J8b9y6/0ySVO7uvYewnxCC0rWc0LyVO/JRO5SaojG+&#10;/KVHCA03TqZXrEQ/aYhgTfAuFK1gDrPi5mjXaxEKvTFOms7Lr072CgKt1tAVEdsP44MvZ+HY6We/&#10;66ehoaGh8b+PF06WXCq1n7RFEOQmuHmEo1Dhgdh34jK+6bVAEo4kLEFC+SrZSLN2G2P2Y1VwOt5t&#10;Nw1lyg9BzPYjmLMsEcUqCkLliVoSJjU8apmCYAtVGCE0wmT5EednESURk3QE5bgnWU+QnDTqPtoY&#10;Ty1HFC1vKbTJ7QiLO4AixYeg7jvjkbznNCITDqF6PWd0/94L0TuOoWg5G7zdbR68/HagArVcof2O&#10;nh0JV1EuxzH8jJZegtXQ0NB4WfHCyZI4deYaPug4A1HJh9H8nTFo9+1CNGw/UxCXm9DsRqJYJTv4&#10;BO5CfPJRfN11LroJTS0m9QQ691qIkqWHYrUgqI1b9+D9ttORp7QgTR64IdlxD1FoiKUqW8FfaILP&#10;IsrQyGzUaCC0UpIk/ZOchZaat6wlPmw/A1ui9kobsMVKDUWpOs6o8NFU1HtzLAab+yBOEPW23afw&#10;WnMRvpItytayQfaxy2jdaSaavT0aafvOoU0nd/k6i4aGhobGy4sXTpYkrSe/PIHX6u0YZO2Dhd7J&#10;yF9osDQpx3cu81SwxezlCdgYlY1yVYT2V81evoPZqfNspO49hzL1XVGw5Aj0H+YjvzYyaWoYXhNE&#10;mZ9LuOprIFVt0arjLMTvOIr7D42vjdy9/wixQqNswVO1FYVfob3ydG3+slao/8Y4TJkRjvSsM+g7&#10;aJUgyuHoZ+mL0XOjjIbcScZlrfFOq8lyaXbu0nhUrGIFz5UJcJq4GcVLD8Sq9en4efhyTJkbLbVn&#10;DQ0NDY2XF3+JZslTqvcEeX3700IEhKajN42Tc59SaHJN2nrgxIWbqN1YaH78biQ1P6EFNnljLI6f&#10;uorq/B4m9wgFwb5W3wlzF21DctoJLF6RiPZd5qJcDUGuZURchYagZLnhGGLljc1hWej182KULDMM&#10;hoLCCeIrV90R7b+ci2VCi0xOO45ZC2NQ7TWRXp6BeL/HQuzaexabt2QhX4GhRgKmBaGaDihZ2Q4z&#10;50UhU2iR3ht3I3/BPuhj7o3AkFS07jgFl2/81gi1hoaGhsbLh7+ILKlhPsGO9BNo03Ea0rPPosmb&#10;oyVhdh+4EjE7j8lXQozm5sbCUHQIxk4Lg78gr8KVbGH2mjOcZmxF01bu0qhB4xYTMHJSCFJ2n0LW&#10;wfPw3ZCO8e5b0KvfUrzb3h31W0/Bu59OFoS5FBPFfT9a/jlwXhowcBXhXn97PPLkHYQmH0xG+5+X&#10;o1A9F1QSxE2bss6jg2EoTVu2Ocu8QsusIUiV+5jlqtigWcvR8jNhTT8Yh+TUE6Jgeq9SQ0ND42XH&#10;X0aWCvMWxqJH73kITzyEctXsUKquMzIOnEP3XvOk1Z4CgqiGW69B2v6zaE6tUpCYobwNRntG49jp&#10;q6jUXJApDZtXsUPxMiMk4Zm7rMfqgJ3YEnsAGyL2YpvQHDeK69Zth+C9dicsxPOmrSejaClzaUko&#10;X2VbjPSIwMXrd9G150Ljcm5NR9RtPgrbs8/gs6/nivhzPiv2+mjkaToGJRuORInKlggRcX7Xbx6m&#10;C22TGrOGhoaGxsuPv5gsf8HDR09g4bQGDqPXwFtohEUEgb3V2l1a+fGcG4HNoZlITj+JFh9OMe5f&#10;8r3LUpbYFLsfB45fQqW3xkttr2ANB/w4zAcffTEH+WirtbId8pSzgblbEFYEp8tXSmh4gMTK+227&#10;ecJaaI2V+G5ldQdUa+yI4Oh9+GrAChiqi3R4YEhojp93nSttxzZoNgoFqwrC5H0RpkgZC0HE2XCd&#10;GICfhi3B7Xu//aSRhoaGhsbLi79cs+Ry7I079/Hldx6YOX8LlgekIl+hQSghNLvvzH3x+U/LjF8p&#10;Ua+JlBoB61HBmLQsAZuF5liK90oMRz+L1dIiz849Z/COIExDdUeUaDwag9w2YKmI80cLX+TnISKh&#10;ERau64JR7ltw7eY9HDl+GZ90mg1D/sHSvF7mofPyPUt1utZMaLcDbdfiyInLcJsZLj8fVrSsJQI2&#10;78Esr3C83248zl66hcePNVlqaGhovCr4G8hSaJcP7+PyjXv45IvJmL/E+FmtwqUtjAd1qjnkGAwY&#10;LYmuuCDOw4Lg6reahOjU4yhWyQotP56C6J3HEZ92HK3bu4swdjDkvPto7hqEu/cfoteAlTBUEJpl&#10;zt6jWaGhWO6bDE+fHUjbfx6OgoCLlh4grQA1l3ZoHaUhddqH7frTEqzemIE6DV1RTJD1+tA98FwU&#10;gbrNHHH2/HU8evjg6aspGhoaGhovP/5ysjTF6fM30Kn7VIydHIRNEXvR6C1BePwEFk+jNuVrJdYY&#10;YeOPub470KSFI5LTT6DGa07iehzfDFmOlRsyULSaIDmelhXEWkAQXkLKMXwhiDIm6RDylRfk+7qb&#10;kXir2ePz77ywTqTzWkMbrAtOx+JVCZjpFYOl3tvliVn5fUqRdokW41GgtCUaiP+h0fsxxn093mkz&#10;Rn6qi0vJmig1NDQ0Xi38rWRJ4rl45Tb6DFmEr773RNLOY/j2x6XIV85S7kH2tVqDE4Kg3ms3FW++&#10;Nwk7s05jzebd+Ob7ebB3XYMFSxORt4zwy9c8qjvgmx+XYO2mNBQu8qN8J/PdT6bBUNf4PifN2pUQ&#10;WiM/zfVe55koXHQI7EcH48CJy8g+fBFVpe1X4eq6IL+I84f+K7Bzzyl8+9NcdOs1E2eERqmhoaGh&#10;8WribyVLpaE9ePgY46eFo1WbCQgJz4DXiiTUFppizcausHNbj5+c1+PtD8fiwtU7MHcJQN78PeG9&#10;NRuf9FhgNHvXbCwM5Wyk8fPt6aeweHkCzly4CbsJm41GBqhZ0pW1hKMgSJ/AVBSpYgOzEhZCY5yC&#10;gPBsNPtkOgzFzVG3+RgsWZ2MrdFZaPbmKEHKgbh5x/i1EpK7hoaGhsarh79Zs/wVpKHwmH1o9Yk7&#10;rJ3WIiHlCOxd1qF0WXOYFRmGys3GofcIXxSrZovJc8KRJTTE6g2djVrj66NQrZqNPAD0acep+Pir&#10;BejxoxfiUo+jQJFBOWQptM9q9mj60VRcvn4Pk+bHIH89Fxgq2MIsXz9Uru0k391MzTgBO0d/vPHu&#10;KARtyTJmTkNDQ0PjlcY/hiwVTp+7gTGCtFp/5oEpM7ciIu4AxkwIQeN3J6Jw0YEoVNEOA2zWwDso&#10;DR9/IzTLGo7IX8sZI923ICnzNOq85SZP0H7+1UycvnQLdmOCUYCWgUiqNZ3QbbgPhjgGoNEbY1C0&#10;jCUavTdJpBeKmIRD8JgTgffaTISN63ocPXFV701qaGhoaEj848iSIEftzj6H4XaB+PiLWRg1MRgB&#10;mzKxXmh6g23WoskbriheyRKFKtvBUNwCBarYwdxxHUaO24Q3u8yFWXlr+QqKjct6DLVfi0I0MMDX&#10;Q8pYI09FKxF+JAaYeyNYxBccno2xk4LRpv10/DxoNRJ2HMND/QURDQ0NDQ0T/CPJUuGRIK2s/ecx&#10;eUY4mrSeik5dZmOiZzR27TmN8G0HscInGRaOgfjgK09UbTIKFavaoXw1B5Sv54rygkAriP+VG7uh&#10;VTdPmDuswyrfHYhIOIyM7DOYvngbOnWeidfeHg8Htw3YmXEKDx8ZjbBraGhoaGiY4h9NlgpcDOUH&#10;noPCsvHTcF+0+dQDjdvPQj8rP8zxjMRivx1YH7MPcWknkLznFFKzziBFuG2CAINjD2Cp/07MXxiD&#10;oTb+qPPpDLzzkTu+6b8SK/xTcfnqbWMiGhoaGhoaz8H/BFnmxvlLt7BDEKH/+jQ4j9uEzoNW4a0e&#10;C9G0y1y06Dgb73w+G293mIWmX8xBs27z8Fmf5bAeuQGr/VKQuOsETp69oT/WrKGhoaHxh/E/SZam&#10;4FLt/QePcPvuA9y8fR83bt7Dtet3cf3mXfn/1p0H8vNgtEmrD+xoaGhoaPw7+J8nSw0NDQ0NjRcN&#10;TZZ/M6jtUju+fe8hLl+9I1+dOXziCvYduYg9By8gff85pO09i51ZZ6Tjfuyu7LPI2HdOPD+P/cIf&#10;jb6fOncdl6/dxl0RD+NjvH9Mj9batoaGhoaGhoaGhobGfwatWL5APH7yi9wu5UHey9fu4diZ69i2&#10;4xhWrNuFSfNi4Dx1K6zGh2CIWzB+sl+HnlZr8K2lcFb++M4uAD84rkNflyD0HxmEAaOCMWB0MPq7&#10;bUBf1yD86LQevewD0NPaHz0s/PD1cF/0GOGHH2wDMNB1A8zHboa9exgmeMZg6dpdiEs+JhTQayIf&#10;d2V+7t1/iCcif3obV0NDQ0NDQ0NDQ0PjP4VWLP+LuHf/MU6cuYbkXSewIWwvPJcnwXrMJnw3zAfd&#10;B65CL6EADnQKhMPkUMxYGg/fjRkIidmPqMTDiEo6gi1xBxEUsRf+IXvgF5wBn/Vp8A7YiVVrUrDS&#10;d8evzm8HVq/dKZ/7bdwN/9BMbIjchy3bDiAy6RAiEg5ho/i/MnAXJi+IhcWYYPxo44+vB3uj88/L&#10;0X3QaliMDMbsxYlYH7oP21NP4sTp67hz16hsamhoaGhoaGhoaGho/BloxfI/wP0HT3D4+HUEbN4D&#10;p0lb8JO5H7r1WYbeQ73hPDEEC723IyBkN8LiDkgr7UGbMzFz8TZYjQ5Gr5+X4bPPp+PNFqNQtbYt&#10;CpU2h1mBQTAzGwCDWT/h+gr3MwwFhsBQ0hKGEiOMrqQFDEWHw5B3IAwG+ukjXH8RbhDyFB6CYuVH&#10;oHZ9Z7zXyh2dv56PH4VSaz8+BPOWJ2Bj6B5EC+U1JGo/1gildq64Z+UWjK59lqNjzyXo2X8VbEZt&#10;xJrA3Th4+AoePOSR2pzCamhoaGhoaGhoaGhoPAdasXweqFHl0qr4/iJ39rZEHcC46RH4fshqfDto&#10;Bcxd1mHu4jiERe1FWPR+eK9NxWSPrejdbxneeG8SKtdyRqlKtihYxkoohiOQr7IdKjQehdffm4iW&#10;H07GJx1nome/FRjsFAjbiZsxcX4s5gql1GlmJFoJ5bBgDUcYajnBUNcVeeq5ou5ns2DtvgXzfZLh&#10;7hUHlxkRsJwQgv52a9HxmwWo3Xys8WssIk1DVXsYKtrAUMYShcpao3Q1B1RvMhrvfOqBfoNXYerM&#10;CPkh7LCYAwgOy4KHZzSGWK3Bl7280LX3EriOC0VQSDYOHr2C23ce/LqjyXc4tdapoaGhoaGhoaGh&#10;oSGgFctcMCpLRoWJP2/cfoCU9FOYuzQeA2398e3A5bBxW48FKxKwbnMGAjakY/q8GPww1Bvvfjwd&#10;FWo6Ik+R4chXZAgqv2aPFu2moVmXOSj6zkQYhFJoqO6AUs3GoGPf5ViyJgX7j17C3iMXsXbDToye&#10;sgk/DVmFfkJhnb88AVsSDsFFKJrlagulsopQFBuOhKG2Mwq/5oyPhcK5QSiCpy/cwDK/JAyzXIlx&#10;kzcgJDob0TuOYNT0rWj80VTkEekZ6rrA0HSM0b0+Gob6Ih8izgJVbVGojAXyFhqCCpVt8L7w//MI&#10;X8xcGIvAjRkI3LQbC5bFw9zOH199vwh9qIjOjUZc8lFcuX5XK5YaGhoaGhoaGhoaGhJascwFKks0&#10;uJO9/wLmLU7E9wNWousPi+A2JQShkdmISjiIeUvi8EP/5WjYYhxKlB2BvAV5DHUoDGWtUEYob92F&#10;krlifRqSd59CcNQ+9LH0Q1GhcErlsNEoGMTvEpWs0eXL2QgOyUTSruPoM2gBipf+GQZDbxlfkfLW&#10;KPf6KJQRaeRrIpRBKoTiv6GGIwoL17bXYvgJxdJncyaqthwnwnVF0eI90bPvHGxNPIBNCYfRfZgP&#10;ClYX6Va2F0qpGwyMp5G4UqkUSm6bXoswZWkCJi+IwWffeqGMUFgNpS2Rr5w1SopwTYQy3Kf/Sixc&#10;nojwbQcQGLobdmOC0KH7XHTtOQ9TZ0Uic+853Ln7IKf2NDQ0NDQ0NDQ0NDReRbzSiiWVyF+ePJFb&#10;k/x97fZ9bNiyB9/0W46Pv5gFp1FBCI/ei23bD2O2UL6+6D4PZbgDWGgICpQYivpNXPDVT0swYsJm&#10;9DD3RXmh+BWt54LX3p+EH4euQkT8AYTE7cfXQoHLV3SYUPBsYXhDKIFCqTOrYIs6zcdhgkc4du09&#10;i1ChgLp7xmLGkngsC9wFB/ctaP7RNOTnkVbuMDbOUQrF/7I1ndDXag3iM04i4+AFOIs4mMZQu7Xw&#10;FgptSPR+WLkEoWazMTCrIpTKeiONSiXjoOPOafFhqPeGG5as2YFbdx/KT5n0HuaNUlR+q9ohT1Ph&#10;j7/NBsn3PUtXtMaX3Rdg3qJt2JF2HFHb9sHCbg0avTseHXrMlwaFzpy/YaxTE6ehoaGhoaGhoaGh&#10;8fLjlVQsTRWfhw8f49CxK5gxJxptO83GZ93nY9biOMQmHcFK/1R0/2kZqtZxQZ4SFtJwTp5KNniz&#10;0xxM9IzBrszT8tMdkTuOotNPS5G/jKV8h9Ig/Nas74JJsyLkruXEaVtRlEpaBWsYqLA1EIpeJTsU&#10;q+WEXsN9ESYU1+17TmGSyMO3Py/H598uxFsdZqGM8GvG9yOpXPIYbONRUtmr+8ZYTJsXjUShWPpt&#10;SMNMrxikZp9BUtpRDBixAtXq2yJvJSsY6lAhFWGUQsmjsHWcka+0BVp+PAVevsk4d+WWPNaakHYC&#10;tm4bUJU7q8VF/j+Ygp8c12HKojgMdwhAk/cno3h5axQsZo6qdV3wXb8V8BYKcGLqMcxdFIuuPT3R&#10;rtMUjJ2yCRnZZ+Wur7GOn+Dx48fyt4aGhoaGhoaGhobGy4lXSrF88uQJHj18yF94IBTK3XvPYszk&#10;TejcfTaGW3kjODQTW6L3wWH0BjR5axwK8V3JYsNRRiiWFVpMQOHmY6WiVkAoaUWE0lahriu++M4L&#10;vsEZyDpyCQu9k/Fuu+nIX2ggilcYgR7DvbE54ZA0slNaKINSseTuozzS6oR8Ve3xaa/F8N2SJd+n&#10;7PHjIuQvPhiG/D8L5XQAKrcYhW7mPuhtF4AaQrEzlBXhheL6ZptpCBZhYrYfwpc9p6NS9f4Y6uSH&#10;yLRTUll879NpKFBBKJZUErlT2UQolM2Eq+GAQmUt0abzHARFZCEy/gC+HbIcdpM2I1YoiDzy+jrL&#10;WHAwSlS3Q68By5EslNeT56/De2MGelr4oULLCTCUF8pugSEoUHgoXn9jDBzGBEtLs5u2ZsLSfpVQ&#10;MCdihIMfEnYeE4r3bdy5fQP37t7Fo0ePjA2hoaGhoaGhoaGhofFS4ZVQLKlQ3r9/Hw8e3MOjx49w&#10;+NRVjJ68GR06T4ejW4D8FEhwWDa++XkZygiFyqzQYBQsa4UPP5sJz2XxWBeejQGO61CU7yCWF8od&#10;j5K+7iattPJ/0TJWaN9tHoIjsnHs7DURJg5NWo1HvbfGwnOpCC/ut/xqHswqCIWMVlqp7Ik48pa3&#10;xFvvj8PCJbE4fPIKlqxMRLfvFqLzt/NhbuuNtetTcOHyLew7dAGffDkXBYVC1+G7RUKRTceZizex&#10;c89pDLP3l58rqfyaHSbN3Irdwu9C3x1o8eEUFCxpLt+nNDQRimxFG+QvbYmPZT73IjLlGLr2WYBy&#10;lftjuN1qEe4i/NbvQtM3R6NE6WEYZOWLZKF4RyUdxdffLERRETa/SD+/ULKrfTAFLbsvQNNOs1G8&#10;hiPM8gxCxWr2+GHwKmyJOYDktGNwcPVDi/ddMczOF6kin3eEYnn//h3RBvf17qWGhoaGhoaGhobG&#10;S4aXW7HMOe5KPYZXKmlzF8Wj1SeTMGDYCkQnHUZI7H581WcJipQRSliBwXI3rnB9N3T6eTmWC0Vr&#10;R+Yp7Mo+Cy+fHfigw0wU5idDyglXn+8tcidwrHEHUihehnxD0LbjTKzbnIk9By9ixbpdwqXCV/zv&#10;M8IPZYXyxc9+UCHNW8sZdVq5w2rcJmyJP4DE9BMISzyENaGZWLpmB2bNixHKWSC++WkRmrSehPw1&#10;HZDvNSe8/tFUfNXbCz/2Xw5z+3UwdwtG6x4LULCyFUrXsEc/2wBEJx9DXOpxDHcJQpXGo1Gxjive&#10;bTUBzq7rkbb7JLYKRbrb94tRqMgA5C82HN8P90HsruNYsyYF73/gju79VmJr8lEEbdmDdz+dLo/2&#10;ys+dUEkV/usKpXr2wlh5jDYkZj+6/LgMpWgkKN9gFCtriV4DViJ+1wlkHjyPYVaL8f4nozHKfaO0&#10;gPv4yS9S0dfKpYaGhoaGhoaGhsbLg5dSsaTSQuXl8cOHePjgLq5ev4W1Qeno/N0SfPb1fKwMSMWW&#10;bQcxyNYflWoKZS/fIBSt4YCabaej0RezUf6diSj0mjOKVrCWVl9bCWWOn93IPHQBK/xT8HGn2eKZ&#10;rfE7kVQwecyUR0hpebWsFQoJ5fGzL+Zg7fo0nLt4E1kinNukEFSt7SyUNKHAcsez3kgUqO2CkkJh&#10;LF3FCkXKDRNK2TCUrWCJSpVtUU34rdHYDbVajkM9kX6zL+aieZe5eL29B+p8MAk1W4xFDaHgVavr&#10;gkp1nFFWxFW8oh0KlLRAsfIijlr2KM3PiVS1QzNRrglzorBn/zmp3I1dEIu6H05FnkJDkbfECLTt&#10;6QVfodDGpBzFUlE34ULBXSrKSeNB8t3SCjYwq2SHUiKujl/Ng9eq7UKh3IcFKxMxxysW1qJsb381&#10;H0W4g0sFWyjoFUW5hjgECAX3BPyDU9HjB0906TELPoEpuHLtjmijJ2ypHKehoaGhoaGhoaGh8b+M&#10;l1KxlO9SPnoglMoH8j1KhzGb0OFbL4yfGYmk9BOYMjcSjd8ag/xFhqJ0NQd80WuxUH4ysPvQeUz3&#10;ikP9pqNgKDIEhjouxs98VLRF0VIj8JFQ0Fb4JCNlzyl5xPX99jNQkEdb+S4jLbbyiGtToWA2EL9F&#10;vMVrOeLdz2ag249L0OzDKSgklFEa+CknlNGmrd3R9btFsHBYhzEzIzDPezuCIvciKe0EMvedRbZQ&#10;Apn3nZlnELvzODZG78O6rVnYFHsQcTtPIDXrDHbn+MvYewaJu44jMDwbniKe0R7hGGqzFl+IMjdq&#10;NRmlq9ujYJFBKFN+OJq+OwGffO2JBm2nIR8NCglFsO4n07BYKMH37j/EibPXMXleDJq0HI+8BQfD&#10;UNxchHdAN6F8+qxLFemcwJzF29Cmg4dQri2Qt/gw5BNxFKQi/IkH2oi6fFPUS6HSI2CWrz+atBiD&#10;KfOjEZl0GGPcQ9HmUw8MGu4jDfw8ekyLvMbdS72DqaGhoaGhoaGhofG/i5d2x/L2vYcI2pqNH4as&#10;xhAbX4REZWNLzD58+c0CoRBZwVDMXO5Ktvx6HhyFwuO5JB6rA4XilH4c07xi0PzDychXZoT89Ia0&#10;pkoFs7wNipYwR49vFmLDliyh8B3DILu1KEeLrTUcYGgoFFL6pQVWWmSlkZuiw1Gusi0+6jADjmM3&#10;ymOy24Vytj39JKITDmFt4C5Mmh6O3sN9hcI3H+98PF0oY+NRRyiqVWs5oGwlofxWHYqarSegUVdP&#10;1Go1HmWrDUO5isPFcyfUFWk1bTkR77abgU+/XYi+I/zgPjMc6zakITrxELZnnMSOjFMI2LgbdqM2&#10;oM1nHihXzQ55hKJs4LHeslYo0WwMbKZtRcSOo3D3jEa95uNglncgilS2w8dfzsUqkcfkPWcwc1Ec&#10;3hMKaeFyljBUEmVjOd8cL40S5StpjvdF/jZE78eJ09ewfE0K3hKKOA0BlRL1+N1PS+T7l5sj9qDv&#10;4MVo380DK/x34Op14zuXWrHU0NDQ0NDQ0NDQ+N/FS6FYKsXE6J7g2o37mLUwHl2/WyqUuc3YKJSd&#10;CXMjUecNofSVFgpVDSfj8VU6HmWlQR6hAJUsb4nu3y8SSuheuSM4ccZWNG45HvlKWcDA9yNp0bWM&#10;OQoWHYpOvRdhfWQ23Jcn4PUOs2BWTSiWVYQTyiR3Jl9vOQFDLddgtf9O7NpzGln7zsI3IBVWtuvw&#10;cYfZKM9PmJQR6RY3fsbEIJQ1M34/srYz8giF16y2I0o1dsMbbdzRd9AyLPHZjtBthzBv+Tb07r8E&#10;TcX9ElRimSeWgcdra4r0KxotxzLePEJprFjPBe06zoSN4zr4rt+FjOwzSMk4gdVC8Rto7oc6b45D&#10;QSqZPKLL72yybqrao4QI97ONP/YcuYi45MPo9v18FCkn/FGhVJZmq9ghb6HhaCaUy/FTwxC7/Qh8&#10;gtPgJhR1y9HB+EaUv/q7k2AQ8ecpOwKNW0/CzCXbEJl0CE6j16P1Z+7C7yYcP3PNRLHUx2M1NDQ0&#10;NDQ0NDQ0/tfwEimWT/D4yRPsP3oRblPC8fVPy+E+JwqbovfCyjkQ1RqNhBmPZwrlKb9QEvNVtoEZ&#10;j4LWdTHuMvIdSf4uYyktnP40YAWCt2YhPvU4ps6JRIfPPfB6Iye0ajUOYyduRlTiYfhs3o2OPRei&#10;cDkL+emNBo1HYfBwH/gHpSFl9ylsjtwHZ6FgfdhuOirUcjS+f8hdwipCSX1NpMV3MoWClqeBKyqI&#10;uLv/5IWJ86JhM2kzvuw5B1M9NiM4KhvjFm2DrcdWOM4Ih+OsCExftR0bovdhiChXMSq0dDQgZPpp&#10;EZaJx3PrOBt3XYWSmVekXamWMz5uPxMjx2/Cltj92LH7JNZuSMfAYd5oKBTZgkWHy13WUkJZHey6&#10;AftPXEGoyEO7zh5CAR0ilNZhoh7NUbSUOd5rPQVz5sVIq6+BmzPRs+9ylK4hyllUKKm0gEsrunK3&#10;V+RDKKRmxYejZkNXuE4MQdyu4/BYGIX2PeZiiONaJO06gfv3+TkSrVhqaGhoaGhoaGho/K/hf16x&#10;VDuVDx89we695zDSfSs6916KeUL5Co7ah5+Grka5KrbIk28Aagvly3LkBgRG7IX3+nQMsFqDmu9N&#10;Rh4aneH7lLRsSmWzqj3yCAW0slD4vum7DEt8d8jjpHv2nZM7fmtDM9HH0hdV69igROnB+OSz6fBa&#10;kYh08WyLSNPaaR1atJqEEiIOM+6GUtnie5c8OiqVP+GoCDJd8axMi/HoZe6DdRvTsffgeSSlHce8&#10;5XFwnRKCCQuisdB/B1ZtyoBPyG6s2piBGSuT0NtmLWq/NQ55GD/jpkLJ+J/l+IwKHh39ijQZroRQ&#10;9t4W+bQV+eUx4ZTMU5i7eJtQhKehSPFBKFFhBL7uswQBYVmISDiESdPD0PvHRRhu4SOU0TSk7zsL&#10;78Bd+KLHApQUyrIZj/5SOVe7wUJx5s5r5bfH480v5qCOUESLVLBCuarW+NnCF4miTleu3Y6vvp+P&#10;IfZrEZdyDPce6G9damhoaGhoaGhoaPyv4aXYsXz8+AkOHrkCpwlh6PTTUqwSSs/GyL3o1X8lSpYf&#10;gbxFB6PtV/PkDmNi5mmsXJ0IjzkRsPfYiqZd5iKvUHbK13PFl8N9YT9lC1p8Mg2GIkNhKG0BM6Fk&#10;FqjphDJNRqHyu5NRvtlY5C82FEWKDcRnXWZgbXA69h2/jFVrd6G9UJ5KVrKGGd9B5A5lU6HUNRcK&#10;FncOqXDRSSM/4h6VSyp9jYSr4YAC1Uag3dczMGfFNkQlH0FswkFEbTuA9eFZ0mjP0dNX8ER+quMX&#10;nLt0E3OWJ6HpO5OQt+AQo0JMRU7FqRzTp+NRWRoYoqGh6g7GY7PymQhTywlmZUagdBUbdO4xH35B&#10;u7Dv6CX4BKbiw/ZTYDD0QakKw/Fpt3mwnRiCKcsTMXVpPMxd1qPFpx7Iz93QikKhFEq44Y2xxrKp&#10;XUtah61lhbET1uPAsUuIEspph+7zUaBIXxQuPRzf9VuOMFFOb5Fm194LYG7vL98/vf/gcU7Lamho&#10;aGhoaGhoaGj8L+B/VrE0vpP3i7Qsys952E/Zii8Hr4bH4m1yR7KXhQ8KCOWlZOmh+KbPEmyKPYAN&#10;YXvwcYfpyFeG7zRawVCJSpEtKgqFzG3aFly4fBtXr99FnFCAHMcEo9lHU1C4rrNxZ5HKWUU75BOK&#10;3DutJmGhULCyDl3EyrWp+OTz2ShYSsRHBYvHW+mEApdXpFG0sh3Kvj4KFd6ZKNwElBFKXeFKtsjD&#10;z5W85mQ8qir+FxJp9Hdcj4jtR5G+9yy2xh9CZOIRZB64gNMXbuD2vQd4krM7y3LfuH0fwUJ57tp3&#10;OYpSieVOK9OlwkgFUyix/ERIQRF32cajUOeT6Wj6xVw06jAL1VpOQEmhzOYrm3Msl+G4kynqolh5&#10;a3zadR7WbtqNgycuY/7SBLzRYizy5B9kPMorlGypOPJTK3Q87sr6EennLz0CZarZ4x2R1shxmxAd&#10;fxDZBy8gKnY/1gTulDu905clivg9kb/QQOQtPAQ9zX0RIBTnmcvj8dF3C/CzfQB27z8vFwuMR2L1&#10;sVgNDQ0NDQ0NDQ2Nfzr+pxVLvlN56tw1LPRJwTdDfDFhXjQS0k7A3CkQ5WilNe8g1BSK3Gj3UKyP&#10;2gerUUEoV81aKJVCseTOoVAWCwil6LVPZ6CTUEo7fb8Yb7w7Hn37LcUWoexsSz2BYU7rUaGOUKTy&#10;/IyyNe0xzCEA0SlHERy9D9/2X45SNYRiVoHHUYXiKeLicdDKQpH8ftAqLFq9XX4GhJ/wuHrzLq4I&#10;d/TUVUQlHMbEGRH4uPNclOQuJhW24uZ4s80U2E8Khev0UHzcZTJafeGO2Svice3GPZZYllk54uzF&#10;G3CfH4PSVCSpJFLBE4peXqEsvvb2BAx2WIfNIp+nRPr3HzySiulDobBduXEbe/afhW9wOgbYBaBW&#10;87HGI7v8zibjEOUpVd0evYeskmWNST2GQdZrULGWqNNS5igplNd3vluEzqLO3vt0Gtq1nw57lyAE&#10;bEhHetZpJAj/85bGo/9gbzR5b6L8lqahvBUK1HZC6TfGoUTLiTBjfYlyVxRKsYWrUKiTDmHizK3o&#10;8J0XbCeHYc/hC7LMWrHU0NDQ0NDQ0NDQ+Ofjf/oo7O27D7E2bB+6mftJwzZbtx3CZI9w1GhkVFp4&#10;9JO7g58IBc5HKD0J6SeFEhOI2q+7In9poVzSCiqVKTpafS0xHIZCg/FG2+mY7ZOMwMhstP9uAQoW&#10;H4xmb47GnOWJ2HP8MjyXbcMbrSYif0WhzAllSSqplWxQoIIN+pj7Ii71OG6JvEmYKINGhdCoKD18&#10;9FgeOR07KxJ1mo5Cnnz90LrtVMxYngSPpbFo9cko1GhmD+dpobhw5ZYMYxoPo+JO5qSFsSgrlDVD&#10;OaEYivQLV3PAJ109sTJwl1Ag7z5N87dhjY548FDk49glmI8MQmm5yynqhJZmhcKXt7wlmr0zHgtX&#10;JmJH9llMEYr7681Ho0ChgWjVYQYCwvbg0rXbOCiUwGU+2/H9kNVo/O4klBH1Lt+35LFbvrvKHVF+&#10;roVX7vzyyqO6r7vBrIwl6jYbA/eZEYgRSqzd2I1oK9rLL3A3bt/R71tqaGhoaGhoaGho/C/gf1ax&#10;fPjokfxGo83kLeht7S/fn1y8NhX1W02GGT+3weOazWjp1VUoL1ao1XAkHEYFI2v/ORw8dhn+gWmw&#10;tl2Ljz6dgepCySktFKn6b47BUCtvbN91TCo53/dfjApVh6F1hylYu2UPsoUCZe26HmX4WQ+hEEkF&#10;jLuF4jeVqYFO65B+8PwzlTjlTHfg+D/90AX0tfNH8YoW+KCtO2YsisUUrzh8N9wHs5bE4eLlm3jy&#10;5Mn/i4O7jyfOXcf4+dEozXcbWWahTFd4axys3bcg+8hFPHrE46RGmIbP7Rj/kVNX4SrCVeX7l7To&#10;yncluXsp4q1Y0xH2ou5S9pyR37TkZ0IKFumDd9pMxta4/dgYkY12X8xEwcIDYCgyWL63+Zv3SJ/l&#10;+IzveIp2yiuU4rfbe2CJfwpWrUtFh95L0arnYniH7MH9h1q51NDQ0NDQ0NDQ0Pin439Wsbx+6z4m&#10;L45Hh0GrMMs7GZsj9qH/MG/kp8JX2e63Cgwd30MUileZqg5CCZqLWQtikbTzODIPXsAeodztPXoR&#10;+45fQkL6CTiN34w6jV1QpMRgfNZtDkJi9iMt6wwGW/iiDHc5eexU7bpxx7KsNZp2mIWwbQelcR2h&#10;qwn3RCpsxv+/CCXvMY6duYqwhEOI23kMV2/clUd5t4k89Bi6GgWqOSCvUOIKlxyK2vXt4TI+CFmH&#10;z8udTSqSv1UGgQfi/u79Z2HptgFFaZinhFAsS1mi9GvO6Gu9BimZJ2XYW3fuY/vuU4gTivKRk1dw&#10;775xJ9U0PoJHZUNF/t/7ZiHMWH/cwaXiRwWxrCUqvuYAS8cAEe9pqWS3/nQK8hXsgzc/nADvjRnY&#10;tus43KaG4jvRBi27L0B+1jmP+ap6ep6jvyp2KCsU8yEWaxAv6mPp2p1o+fF0OI/djLMXbz/No4aG&#10;hoaGhoaGhobGPxP/k4oldysT005isNtG9HMMxKbofZjkGY06zcbCrKRQLGkQh9ZYcyswVJSo6NA6&#10;qlBA81SwQal6rqjz9gQ0bTUFNd6agII0TlPcAgWEEtqumycChBIVs+MoBlv5oSCN8wgl0tBw1NPP&#10;adDgTR6hiHXsvwLpQtEjqEyevXhTWndNyz4jlTkqeZkHz8MrYCd8QzKlZVfitPC32H8n2nb1RKUq&#10;QjGsOAJtus3D2rAsaaDntyoV/ykH8fwBVgdnoPmn01G63DDUaeCIH4SSGhy1Vx6D5a7mhSu3sWJD&#10;OuZ670BS+kkZRh5/FYp0UsZJnL90SypuzB/fT/1aKOpFeYSVR1n5SRSWk+9DiroqX9sZFqK+40Xd&#10;U7l8+6MpyJP3J7z53gRM94rDRtEOPC77Qbe58t1V+a1OHhM2bYfcjm0i4s0jlPU6LSbAY1k8wuIO&#10;4Os+y/Be13mY57cTF6/eluXV0NDQ0NDQ0NDQ0Phn4n9SsTwnlCHHGZHoMNgb4xfGYm3IHnzVbyUK&#10;/l97ZwFnVbW3f1JKpENAQSwsLFQQKRVFBBOLEEHpGhi6pLsZujtnqAmGnCEGBhhqGBiG7gYlBfU+&#10;//Xdw/Ld77kziHH/7+Xe/XzYnDnnrPjV+q31nLWDUzjZveOB/EmRGHvYO6dCnLjmj+sAIUHssD3S&#10;VqlzN9dTpfqppyFLKwypbNMzRHk47dW5QY4pAxnioK757H7TZ9Xmc7X7wDlHPnYqIW7Dpm9U0PI4&#10;XTYEkbvXck3l9OCdClwWp/1HLzg39dl/+LyOnfpBB09c0ubtRxQZtU/RhvDtNmUPm+85OHWXx3Wc&#10;OPujfrhyQ5eu/KTzl645hIvPdu8/rZgdR5xrHc//cM3ZzT1lCOs58/2Rkxc1Z2msIZdbFbP7pK5e&#10;v6kr124qcMVu9Z+0VtvjTztEmOeARu88pq+azlQWTiOGQD9l7GN15fpLQzYferaLvh+wTJGGpPYw&#10;tn/s1Z5K8YAh4oZgp8/XUqm4UQ93isXO7Hb62v6fDtMH/jJkNp0h6DUaTteydfs0dFa0nqo0XFVb&#10;zNFeYwsPHjx48ODBgwcPHjz8++KeIpb/+Mcv5vhVB49d0pct56t620Dn9M1xk9br1df7KA3XGbKL&#10;CGlMksTc4aAOO3MFWiurIZmtOy1QXMJpzQmMUcmy/ZXWkCfn+Y+2bUgTfRlClDZfK5X6eIQWhMc5&#10;xA1iue/IeY2Zu1lLVsc7RI7TXvebz3i0xug5mzUhaKvGzdui2YZoLloVr0kLtml2eKyidx1XwrGL&#10;io49plmhOzXHfLbFEEKubxw2NUrftZmnr/1mq17HRWrSM1h+vUPVesBSdQxYZV7D1aDDAtVuNU+1&#10;2gTq+xGrnGtPOSC4O/ee1rXrt5ybHoVE7tVIQ952Hzjr7GxCUicaeUp+OFzpIJbsWkK8LTlE70Jt&#10;dV82P5UrP0ghhqwePn5Bfu0ClZnTgSH0zjM6TR23Xe/mgLg+2k6pszXVa6X6aMb8LYo7cEa16k/T&#10;R5+P0+q1B3Ttxk+O7z148ODBgwcPHjx48PDvh3uMWP6qq9duaOna/apYd6pa9gvTig37nceL5OaZ&#10;kDmbGaJye5ctKQJzpwMSxU15cjfXi+8PU4Ahf0vX79dXDaYrc/7Ez50dPF/SymfZ/ZTv0fbqPmiZ&#10;Dp34wTm1dL8hh2MNUVt8m1iyK8g1jrNDYxUwY6Pm8jiTmMOKiN6vmUFbNHJalELW7tPkORvUrVeg&#10;AhdvUtT2w1q8co/CDCncy42DuixS2gKtlNv0W77WJJWuOUnFqoxWlSazVKr6eL386Ui9WGGIMj/W&#10;Qflf62WIZ4gWrd6j+aY+z/bkmZi/Ecs1icQy/tA5h/Ry7eR3zWYpR36eT8nNe3z0hGA6z7psoXRG&#10;hmrNZmvttiMaFRSjl98fqjRcl+mQyz9BLGnb2f1trqyF2qnp94udndSWnRep2HvD1HNkpA4eu+AR&#10;Sw8ePHjw4MGDBw8e/k1xz50Ku//oRXU1RKNszYnOabDzlu7S29XGKXU+Q2y4djIp4nI3B7uVef2V&#10;1bTTsvNCrdtxVJPmblbRMv2Vgmc8cgpscvUMISpoyOygsZE6cfayrt+4pR3xp5wdS3YGL98mlpz+&#10;Oitkp8bN36IV0Ye0IfaEAiZE6K33+qngU2311hdjVO6rMXq0eHcVe3+wyn89QU8W76VCT3dSi+8X&#10;6ev2QXrmgwDVar/AkM5jOnziklYbYr1iXYKz87jbkMSh0zboxY9HqOBbA9So+5I7EsuAmRudmxb9&#10;YmTbEndS9VrOUy7IYR5DLiHa/6Sv+YzrV7M3U/G3ByqIO+WaPtsY2XLzyBYIuHOznj9ILiGx7HYW&#10;MPVN3xWMb1duPKhe49fquU9GqXqbICPf8X8Zsbx586bOnj2r06dP65dfuFnSncEPB+xKX7582anz&#10;ww8//FM9vr9x44YuXLigw4cPa/fu3c6RkJCgo0eP6uLFi06/vjhz5ozz/fXr129/kjRo/9q1a075&#10;Q4cOac+ePdq7d+9vbd+6lXiTJl7Pnz+vgwcPOmU49u3bp2PHjjnlfvrpJ6ctN9AFnZAbeWkX2Xft&#10;2qX9+/fr0qVLThnqHj9+/Ld2KWeP+Pj43z7nb/d3cXFxTlu0j57Y4dy5czpy5IjTX1Lt2f4PHDjw&#10;W/8AG2MDK6u7P/6mDv0hN+Uob28GxevPP/+sH3/80fEjNqIfyls/4T+3n7DVlStXnLaQ18pH/8QQ&#10;+tCujSlfu2MvbMv3Vo67AeXpA31snxx3sjPvKY9O9Hv16lUnZrA1McP3fGfr8XdsbKzzip0ph33u&#10;BlZnYg3bYKPfG0u0TXkbs3cqj92JN3xPeeRFZ+yLnNjdN46Rx+pqbYJu2IR6jF9APeojA+OCcsSA&#10;tQv92DiiHn6l7TsB3Ygd2iP2iCfrD+tD4ocydqz6Ansg48mTJx1/UN/6mcPqwme05R4XAL3wNzLY&#10;utYOVi/a4BX5OPicsujKQcxhFw7+piyfUw67Ygv6sP1aW1rdrZzYgDGGPtgGX9LmiRMnnHFBm1YO&#10;2kYvYpH3xC71fMcL722OJSas3NThPb7ne4BcxP+pU6ccW1rdkYvPyAH44W7GJPLbOKQ+8iMzfVuZ&#10;fy+miR+bd5AHWThoh/r8vXPnTkcn64M7jY/fA/ojM21ZH9s+6Z9xaPWnLLJZ31AGe9nYZ2z/Xl6w&#10;+QDf2Lxu48bGve+YxVfEDP5w52lf8Dn9I4fbfvRBfWIFW9G2zXc2V/vGGQfviTc+s3amrh176G3t&#10;xauNM+rwGeOAesmNY18gP/GPXLSPHe4GyIVf0BG/IAey25gn72JzyuEnK7PV0+pq/en+3OpEzBHT&#10;9IOMbhtTx12P8sQ7dYkr6vj6DJvY8WljiYP27LjDl7Yedmd+ZMwjB21TD51985sbyIr++MLtWw53&#10;LuF7ylGetrA/etCPuw7v0TWpzymPDjbHYGvf+KIf7Ib9rG68uu2BPJTFFshhx5XNn5Sx/fFKeV7R&#10;hc+wD2MUXXyBHRlDdu1n7W5tiY0pg0zYgT6xC7JY/Wz7+Cg5uyeHe45Yboo95hCs9+pP06g5mzU5&#10;aKterDA0kQxBbnxJi/P8REP+OI2V6yST21Hje0MqCxbtqqmzo53r+nr1D1dBiJJzIxtO8/StZ9qC&#10;cGZrpudK99fS1fHONZDTl2zXB41mqFrr+Vq2fr9DNCGWnB5rieXK6IPOHWj7jVitchWHqUixnnqy&#10;VF89XLKPMj/TRfeb9h9+va9yGXkeeqWHWvcNU71uS1Tkzb567tXOqllrgpau2G2CJzGZ7U04o559&#10;Q/R6uX56+MVuer7SMLUw8i+GWC7b9b+IJUcYu6MLtjo3GYJYxiacVvOOi5SXa015lmVSxBL9saXR&#10;t/CTndR3yHKdvnBFE+dsUuHivQ0xNKQUOyZFLGmPus5zLM3h2z7v8V/25nq90nCFRcY7pw2Xqz1Z&#10;b9eZ6jz+xTdp/R0gETNgp02bptGjRzuJ1S5GkgMDkgEXFBSkUaNGKTo6+p8Gt3tgR0ZGqnfv3mrf&#10;vr1GjBihqKgoJyElNTkvX75c3bt316RJk5xEldwClvZJBrRDe/369XMO+iLR2bZ55T3t9u3bV506&#10;ddLIkSO1efNmJ3khN20BkgfJkLITJ07UnDlznHIkGBLN0qVLNX78eK1evdpJNkwMCxYscD7HhpTj&#10;dePGjZo8ebI6duyodu3aKTAw0PmcpEWZLVu2aP78+Y7NSZQkW/pds2aNhg8frjZt2mjgwIHasGHD&#10;b3V27NihxYsXKzg42EmOdhJHfpIyeg8dOtSpO2TIEG3atMnpE/lnzZqlPn36qFevXo5OJH07maEz&#10;Cwh0WbZsmWOfVq1aadiwYY48drK2wFYsULE7egwYMMDxbXh4uCOHXRAhH5PjokWLnO87d+6sCRMm&#10;OHakP76/23jG1uiPrVeuXOnYA7sQH8hITCE3+mEjPud79F+7dq1mzJjh1OUzYgY5Q0NDnXjAR8QD&#10;tqYe9sJ3tNW/f38tWbLEWTT9nqx8T7vTp0/XoEGDHH9gpzuBiZRylMfvq1atcuxq49ENPsMPTIjb&#10;tm3TmDFjnHGCfIwx7G7rERNMpsQdtmGcbt++3bEbdXnPWCdOAfWoT9uUo07btm0d+xBv2B474j/6&#10;5HPsaePIDdohhxBnjGHKbd261embuGUhsW7dOscnxCu60y5jyld3/iZW8AvjpVu3bk58Y2PaYQFA&#10;PKALcjFmaIcFGP7AXpQhJpCfsUYMcLA4Yfy1bt36NzvaRQ5yEtuMm3nz5v22EKENdMc25JqwsDAn&#10;xokpu/CwtiRm0Bu/fv/9944dGEt28WR9yYIMWzRt2lRdu3Z1ZEVmbIhMgwcPdurjb/yFbhboiK/5&#10;jHGFPVu0aOGMXcraBSRALvrGlujUpUsXRw/+Jm5/b0xSn3FI/FAH2yEfeQZ7YTdkYDzOnj3byUHY&#10;iDxKXNOHe3FGX/SJbbENuiPT1KlTnTGInIwNfNujRw/HjvianP17Y9EN5HbndHzKfEFuwM7kbj4n&#10;f1GOtq2uxP2UKVPUoUMHRzbyIzHKuPaNe1/QDjravG59Q75EP+LDPWYBZdEfuxHv2NX6zw3apn/k&#10;YG4LCQlxxgZ5LCYmxvEz7XJALLEZsY0MzZs3d3wTERHxv/IkYxK/YRvqUJf2kQH/MEaYy/A7OYK6&#10;jDXmf75DrxUrVjj2+b1FOHYhvskzjH9ilTGUHGiPHIcdySnYiL9tPiG+8NPChQud8QghIb9zEK92&#10;zONvYpe5goO26Jt2yE/EL3YnHiBj6I8t+Z58hp7MY/RFu/RNjGIDYpSxil3xqwW6YhN8Pm7cOGdu&#10;xY60h93JAXYuBtidz+ifvNCzZ0+NHTvWqc/nbtuSQ9CVGGacUI75lhhAZnRGL/Ie+Yy8j4zot379&#10;eie+yWF2/UJ56rGeowxjkrhCVnduZMzzGbbEj8QtcUN8oR8y0yayYUOrmx0T2IM2kJncRkxhe8qi&#10;n82f6Ex8kKeQmzaxC3mVvllXME9jJ+Rz2x07MnYYH4xt/IPPmWuwD7akDDLRJ/FHLiKGkImyxBnz&#10;BHnq92LaF/ccsVy9+ZAqN56pz/znOjelgdQ8b0id8+xF7kQKqYEAcRiSk/rhNsr+ZAcVfqm78pvP&#10;0nDtIDfrcZNEyCakpkBrPfH2QEPC4rR113HVaTrLeTwJp38mtuk6xZb31HvIkClDPF/7fLTWxBxx&#10;brITtCLOuY5y2MyNWhV9QJcuX3du3rPvSOKO5VhDLJdF7dOKjQfUb8JaNegerIFTN2hq8E7Vbz9f&#10;L5Xvr6+aGKJj2ug+Zo0qNpiuut8vUp3Oi9S8T4gGT4hQdb9ZqtZijkMcdx84qy7DV+mtquP0brXx&#10;KvPFGBX7aKTqmToLV+1x9Alctls74k87u5Wcmjt18TbV6mAWWHM36fT5KzpjCGK/MZEqVKyHIZYt&#10;je0M+bO2/E1noz8652yurPlbqVazWdq9/6xmGJ2KVBiS+OxQTkl2k0ZulGT8kLZgG+V9qpMeebGr&#10;chpimRq74S/3acu8z+anV8sO0KKwWK0yZPLjpjP1htEr3BBhyPnfDRInScEuzgMCAn4jO8mBBQsJ&#10;jAFI8iG5MhnZBOIGSZMERtJhciaZk0SSa5/JiuTNApL2WUSSHO80kbNoIUkxYZI0fCcpEjBJisUJ&#10;kwMykCDdbSI7SYjFEhM7diAZU5fvONCRxTSLdhITiYwJDxtakIAg3diHpIwuTIIkMQvbFpOgXSiS&#10;BEnSJD4WMuhDorPAXiwQ+Aw5rf1oCzmwMRMXdXnFJvZ7ZGWSJeEjEzZ1tw2QG31JwPwAAIFGnqQW&#10;NgB9WBSzmLGLA3diB0wUTLT4hXZZuDAJ/VHgAxZ66OGWB/8RG0xMtA+xQA63X7ETNoY4M0EAbM/E&#10;ygKceKC+tQd64VMmYUgn7TLZUP9OwOcsSqz9sAsTNLGID5KCWw76op4l9Eys7pixoC36YmLF7pAd&#10;X+B7FtDEHn50jx/qE69MxEz8vuAzFk7URRZyA+WpR7y6dcQu2JTvsDOLTeLXLhYYJ/Trqz/v0Q2b&#10;0gaLA8Y7RJ4Fm3v8Uo6FCIt6fhwhvllI21ijLfpBT/qlDCQCmYlp5GPcIJ9bDr6HNKMH4903fpEb&#10;HxCvNuZYmGIT+iGf2UV4cmAXgwUa+rH49bUDoE/IpJ+fnyM7bTJuAG3bBRt684rffEG72IhxD1HG&#10;FvjCV2dsSe5mocWijHyPXd3jJSnQDjmbvInvWXAxXmjPVyfec9gcSHkW0oxNcoE7VwJ8jW3QHZmo&#10;Q1zQBnKhB7FEG3yPn8gHdwMbOyyeyX3kIXzolpm/yQ/YFV9TBxA7jAXyAHMcfbMY/qNAP/Ko9Q3z&#10;Cgv0pICsLJLpj7jEdvTPnJPcwhZ5kQvdGLeMhaRATrPExh0fFvxNP/jVbV/GAISeMUJOYMzYOQvb&#10;UZ4xTywxfokn8nRyQA/qzJw50yEM1GOugzAkF4fIA5ngRx0O5ilbFhmwAWMcndCTMc+rr83wBesL&#10;YoG8j22RxcYDr8wzxAE6WvvQFvMnNsAn5Cz6A/SB3bAB+mADCDZ2s6AdfI7OxDH5g5jE3zbe3KBN&#10;cjh5gXFDTFDfluUVmRjH9Icuc+fO/e2HPquPL/iOcQxB44cExii2IgfZOrRN39iGMYm9yae+8y71&#10;yCW84h/8B7ElbvmRgR9q7bzhC+xh523GFT9cJDW/ojOxQdzxwxprO5tvsT95g9xKTGMj9PG1J30x&#10;DzNX4jvWIIyRpMYTeZf4oE3K8sMsc15y9rwT7jliGb5+n96sPdm5cc8iQ5rGTo3Ss+yWQSw5LRWC&#10;YohLSkMGH3qhq5oacrV+62Gd++Ga9h+/qMGT16toqX5K6RBRQyYhQRycAmqI0XMfBChwdbxWbdiv&#10;j2tOUCauHeRwiOVtAuQ+2NHM3kwFDHnq3DdMcYbkxR00C3TTBo8MmbZ4uyIMGb52wySuE5c0KzRW&#10;I2dHa3bYTkeXTTuPac++M9qz/4xTd/ikSH3xnVkg9w5WWORexR8+pyMnLirGEN1GhoC++NEIlflq&#10;rF77dKRKmNe6XRapy8hV+tCQ4GJfjtG7303V+99NUQVjo1b9lypwRZzpK1ZhaxJ08NhFJZj2phqZ&#10;OGV25KyNGj4jSpGbDhl596h6w+nKAfFGX3Z6fXW1ZNoQz3R5/FWpxgRt2HpEc8Lj9PLHI5SGZ4UW&#10;chHLJ4wfDAl94tVeamdkidlzSmcuXdPmXSfUpk+Y8hmy7+wGQ/QhsVzDma2ZXjT+nB0Yo/Xbj6pG&#10;q3kq8/kYhRl7JpWE/ipIoCQakgFJnkHM5Mevkr5Jiv4Z0Aw4CAoJklc7WG2yd4PP/gixtJMYiYRF&#10;HDJRjyTEooDJwdcOlliymCfB+RIcEt/dEEsmRLuDxEKf8iyGmCSS0i0pkLBIRr7EMqlE5sbvEUuA&#10;jPaw4G/0tcQSud3EEpAwWaCij03kvgQP+f5diWVywCf4kdigfUssk4stizsRS4DcxAGTKrHIYsku&#10;JHyB/ZlcKYOeTK78umr9ALlIzvf0wwTPeGN8UJ7+iHk+w3a+CyT6swQPfzKB+8L+QIKvaYtf1OmH&#10;hQxtuePHF8kRS0CuYOJlMcPYJ2+gA+OLsYn8LIqRnV96fw82n7BAYrGHzeyOjpWRMsh9J2JJrJOT&#10;WBAQi/gWue6EpIilm9AmhX8lsWQnyZdYEsfEN/6wC3De+4J2sRH2/7uJpZUBPewCj1yDrZLSxw3y&#10;JrrRF4tu4oIfDtDP1qWd5IglB98zJ9A344rY8M0zyQF96YuFJWMZXyMDP8YwrtA7OR0YJ/+/iSW+&#10;4QchYowxSz5Db8aG3cFEd/Sy4G/kog51ibmkgL7IkByxtPa2h8WdiCUg7uyPQ+Q/bEs+TAq0a0kL&#10;scxB3qZddsAgRm5Sa4Gc5BPyHTFLjiC/oSvl3fa4ExirSRHL36ufFLHkMwtswJzKfE9eICe7bYD8&#10;fxex5KBvyB56YDvmr6Tygi+wPzYg57LWSWrc0z4EzZdY3mnM4QNi/P8nsaRd5kFyArmF8cF737mW&#10;vjxieRdYui5BZWtNUo12gc5u3dgp6w2x7HWbWBpi8kwX55TXVLn89OirJvAGLXNO87xy/aZOX7yq&#10;KQu26rW3Bykl103a3TUXsSwKsVwVr5VR+/Xh1xOU8U7EkvfUNcQyR/6WamjI7i5DEnfsPaVJC2I0&#10;x5DHGUt2KNgQRHYEj5/5QUsi9ji7hdODd6iNke2L5rP1VeMZ+rTuFH1Qd6oadl+irqMjzWuwSlYb&#10;r/wleiuXIXmPl+2vbsNXapfRhceTbN1zUnOWxWlGyA6tij7oHCFrExS145gOn7zkPDMzODJBs0N3&#10;OXeXnW/KjgvcokFTorRw5W4jy4+6fOWGtpt2eD9w0np9bOyanesc0detp1tfh1j6O8Ty/eoTFAWx&#10;NG0XS4pYGrKdKpuf84zQ3qMjFH/kvPNszr2HzqvXyAgVxG85/ZxHvDh1fIgl15F+bYhlaUMsQ41P&#10;uMnQ3w0WoQxKBi6nADLQWbzxnl8J3QsnJj7KMjkyOZHoGYQMfkiJe6KyIHn9EWJJEiMJkMhJACQT&#10;Epbd0WHCZfIiKdvkQCJEBhIwCdk3Wd8NsQTUY0IgEdEnCY0+mTD4RZBEl9TE5wYy/VViaUkturO4&#10;4UBe3mMTtwwkPZK+e8cS2fEVQCeSNhMxfiOJJ5WAef/fSCzxEfUtEccOLDaYWPEB5InFVXL+Q2f8&#10;i46MDWxCfDK50ja7O3yWFLAPZZGbRSF+IcaINeKUOGA8spjDh3YhjHz4kcU+C3VfIKttG98QE7QF&#10;IaQt6ienjy+xtAsE2qMv+kRX4tu2gz3xM+ObgwUUetwN7KKE2EVGZGXhxuIVXYkzxjoECFuwMINY&#10;2rFLfLLoZEyTG/Ar8vrmAF/cC8QSG/ADB3FIO/zYZ79zg3ax0b+CWLKIxU7IRkwwhukrKV18QWwQ&#10;T+Q0/MYYJbbJ17Z+UsSSOYnvkZ/YIB6Zj/hxhAXx3fRtQVnqEMfMEcQYC1F8gizsVOJD3zat7P+/&#10;iSVzGHFMPJKT8D+xhv3IJ8Q58wDzFP7koCx1bJ5ICm5iSc4mzphL0BF5GEPEjG+ucxNL4oU+7I4k&#10;Y5ezm5CJM56QlfJJjT0+QwZij/6JO3I37UFe0A1bW9+7QV18xI/GxAI5BnvYuZx1irXHnUAbf5VY&#10;Us/mJ2BtwNoJG2BXxrS7TeIYG/8dxJKx6v4RmdhEtuR++PyjoI9/V2KJn22OZh1B7DAX8aMEZd3r&#10;Igv68ojlXWCFIXzvGAL2hf8c56Y0E2dtcnYgnZ0ve32fQ4AMSXm0vTI+1l6Pl+ijMpUDVOytQcpi&#10;yEtK++B+S4AgSxCih9royXcHaf6K3dpsCNo3jaYrW75Widcc0qb7VFhLtNjZy+5nyrXUt/5ztS3+&#10;lA6f+MHZIWRHFSK8cNVuh1zyCI2V0QccMsjOZaMewSr6YYDerjFBQyesc8jsHlOG50+u2XJITXuG&#10;qPC7g/XyZ6OdXcer1xKfQbl83X59VG+q0au3Xnh3qJ7/ZIQee2uAHn6us14vP0B9A1Zq/bYjzqNL&#10;lph+F63co5GzN6n7mNXODurh4yTPX53rQbkpzpylO9V91Gq9Z4hsVk5R5SZI6ObW1eqL3Qwpz2L0&#10;rWkIcVyCmQyMbE9VHJpIzi1JpLyz62nKP9ZBmYt0UtEy/VTq/WF66o0+up/TXvGDLcuB/wyxfMWQ&#10;6IWGDEdsOqRPm8zSG1+O1dI1e383Af4RMFhIFkwoLERY2DJhkfhJZky+DGYmXgYsyZVkyMKKBSvn&#10;5HM6HoOQ5MPpH0klH5sI/wixpH8Wj/QJeGUiImEhFxMckxMLDU5dISmR1EjcJBxfOyH/3RBLC+oz&#10;cUC0IAZMeiwK3MkmqcQE+PzvIJb8EsdEjX/4nMUDExqLG/di1vrRTjbYhgmQZI0vITvojd+QA3sl&#10;lSiR788SS/zFROLrfxL1vzOxxC5MzMiHX4lvFpu8J/axNTokN7HQDv5h8rOLeWRikid+8T0xT7t8&#10;5hsDtG2JpY1d+mJChsThT9pgMYJPaZMFBwfxRRxDNpIDPmLsoAfyoaslUhBmS6bdcBNLFsHEIOOV&#10;3ICP0Zf4dscFdoAcoCuLJsYM+SE5u7nB2KR9FmbU5UA35EZ+DkssWeggP4tobIo9kBX7Uf9OY9oX&#10;/27EsmXLlo5/8Cl68RlxxcLLLrixRVKg3X8VsaRdZKE8tmKRa/Py74G+yTeMT0vm7CLSymWJpSUX&#10;5BPyHP6lHjkfHxMjyeWiuwG6MwaJY+ITWyMTJIN5DF+57cVY/b8iltiAsUZsITcLfcYE9sMHlmDa&#10;HxrQiVghbpLLr/jMykAMM8+SYxjPjHHyHjnRlxjyHv/woxTzErLxI6X1D5/Trp3T3fHmBnGO/agP&#10;EbCEjnmW3McPSvgaEkufSbVDeQgkaxLmNXxHbsQ/+BQ7/16+/rPEEn3RlRyHDowJ7I0NIC3EKHIl&#10;NZawy18hlvZyIMrSPn5njDN+kQc9iJG/A/Tx70gssT12wObIRgxjG/IX8ZIc6MsjlneBKEOYqjSf&#10;q/fqTdf4wJjEm/e8Mzjx5j32wfzuA3LDKbLcZOdxCKWLyLgPSI0hS4Ve7qbp82Ocx3B06R2qAlxr&#10;6Ny8x9TzJVu/EctmypK3hb42JIjHdrCzlnD4vKYs3OaQy5UbDzh/82iUMEOQeOTIzJCdajkgXB82&#10;nK6qzWfJ35DMbsNWambwdgWvjldr8/61j0fotS/GqkG3YAXMjNbYeZudZ1a+8+0kvVJlpEpXH6/n&#10;KwconSF7mYt20YuVhuntmhP1hZGjhyGKXF/JNZ5haxM0Zs5m9Rgd6Tw/k+tADx2/oEkLtqq7+Wxz&#10;3EnntNxK1ScoU25jR2OHZInl7Zv3FHqio3oODNfpi1c0ed4WFTYk17mrq70207eusyNpvsPOvLoJ&#10;pf3euXmPn16vNNS5eQ+n8bI7XcYc3CX2zwR4ciCBkDAZmCRKFlkMUCZCEgnJ1y50IBwsRvhFjoFH&#10;wmDBwITE4CbBMQiTWpiRCP8ssSTxunVGPsgkC0uSM5MRkxqJicTB5PhniSX9kGzsYUEZTtFhMkR+&#10;DvdCxBfU/avEEr1IqEx6FvSFv5iI3W0ht5tYMvmT4KlLHbu4RW7IKosEfOdrI9pkwmIioX/a4H1y&#10;EwrlSfzEDgdlfRd+JOp75VRYSDK6sthCH2KaRSDtUd4dh/yN/dCfBQUTKUSURSE/0LCAwObIwxhC&#10;NhZMviQkKWLpBnqwWKFd5MS3kCAWFSykOLC7L5AN27jjBN/wiz910I228A3l3Lq5iSX2gTwlFS9u&#10;0La1G+OSBQl6Ib+77aRAXXSgLjFKn26d6NdNLIlNFrbkGhaZ1n7YGbtA/nx1Sgp/hliyM0HusWOJ&#10;XIQPkwMLGOKAssRbUjIRcywg7Y4l5dDLkgkWXtiUhTTxkVQeod1/FbFEPvISerMoxtbk/bvZOURW&#10;FpCMDUiczRPY2dblb3ISuiMTOrPIpH3ik7yOnORsfqy4m5iycI8Ddx3+ZuFOPsK2jE/mDvK2jXPq&#10;/F8SS/fONbAy4zvmUsYvOQFfE2PMF/xY9HvEMqlTYdGVeYUylsxaMOe6T4UlVinHuCVW8Rs2pG18&#10;61sfMP8yPzG34U/6J99xoC++Ja4Y24wV8hR10JmD9pCRg7+tLxknrBPwDbJhB+Y7yiUFZPurO5bE&#10;CusNfughRhkL5H9sYNc2vv3zHt/Rn/1hnNyDv5OSlc/s+Mce/NBCfWsPfEIcIAtxwLqG/PV7eljY&#10;dqwd3aCNP0osGWN2LrQ/gtof/ZOSCd8yb/NjIGXZlLA7wG64iSU5hB9QKEfsMmeju51bk8tHxLhH&#10;LO8CnGrq1ydcb9SYoF7j1jgkrfTnY5WK0zfZbXOTlT9yQHYe9Ff2h1qrc88QbYo7rgmGzD1Tso+z&#10;Q5dImHzqWGKZI5FYVm00wzkVFWzfc0oNui5R15GrtC7mkJZExDu7huMMaeXay/nhu5zrMDfHHtee&#10;g2cVvfOYNhjSHJtwypC+izp++gedPX9F+45e0NQl21WzXZAq1p+u983BzWxe/myk88iVKs1nq2qb&#10;QH3UdJYqNpimj7ixkd8sfdrMkNV+4Q6x3bjjiEMse42JdN5v2H7UuS6zmSHOB45x/dyvClqxR6U/&#10;HqX0kOjkdiwhjI8acm6I5Wvl+mt+8A4lmPqdDAnOw2NIqOecjpwEsbzTQV/shHJ9Z+4Wesf4lhsb&#10;9Z24Xs98OFKf+M1x7PNnAjw5MOBJqgw0JjIGnyUGDFIGq13IkYQtqbSLAsqSRKnLjTdIEjb5uUHS&#10;uVtiSV2SDJNMUsQSIDcJy+7CkHSYLJGThP9niSV17GmMJFbffklG1CPp2OSU1IKMhPWvIJYAmUjw&#10;LIpt3/YzN7HkFV8A9MKOTET86sekxvcswN0+oBw6QTzwE4sp6pBsfW3Be+zMIgPSyMSHzr72oK4l&#10;ltgdu/kufOiXBQITtV1M3C3o7+8iltbW+Im/8R/fYQcWncSEjSv6ZdHJDwzoxsLYl5QgA0SEccPd&#10;IFlQMjG6F4v8fSdiaUFsMJkiB/HH4gQ/M/ZYhPkCWVnwEM9ue/I37SALekHQ2MVxl0mKWBJvdwJ2&#10;QRdOVWKMQdZYkGAXfMv3vn7lPTZCRuyIPJAX4thtS+r6Ektyg81VxAyEAx+yuKMdS07uNOb+DLEk&#10;RqnDwpRxxMKDxaGNCwveozeLK+IDe0KwkoIvsXQTCnSzhB1/s4BlPOEzd5/Y8s8SSxaNvuMW29qF&#10;M0AOYhf/YH/ilZzG9766W/A5OQi/YC/yGTnY98cVbJ4UsURu5CInEffkJL5np4fvk+vXDfRgDOJb&#10;4sydX2gbG5HvaJfxR+zbdomd/ytiaU+pdOcKC+TC18QBY424oF3sh21oIynciVjeCb7Ekvi3JMD6&#10;B5nxDzmYOZi5ADmxtc2nVi+7E+sGfuHHa0vQIBHspOIL6pPPiB3GAuPK+pBXxjGkj/75MRRimVxs&#10;/F3EkvmOMQiIMZt/GE/kZ/zgO0YB8vM9Ywgdec/4t/oA/sYe5HX8xLiBsLvL0S4ysVZCJvyP7fAT&#10;4xa/UMbdLsCW+JMxgcxJxRf1/iixBMhM/3bOZHeROPfNLdZnzHvkRtY7/HCPbL5Iilja2CH3MIeT&#10;i8jh2Iq5A53cehPjHrG8C5y9eE2TFmxXuarj1a7fUq2IOqDvWs5VNq7vy2kIoLOz6HPK6t0c1CvY&#10;xrnpT8lPRmrsgm1abMhg5VqTlJ4dPOeGNrTtqmOJZU4/PWCI5ReG9K3flninwbj9Z5xTXbnJEESS&#10;x6T0Hr9GHYetcK6xDF6zV+u2HlGwIZgNDBl86fU+6jN8pWISzmjktChVqjJM9ZpNV4uewfrCb7Yh&#10;hpu0addxjZ2/WR82maH36k/VR4bIftlsttr0X6pOASvVeuAyNesVYkhooD41dfzN5wtW7HZuzjNs&#10;+kb1GBWh8fO2aPDUKOcazl5j1+jYqR9N8P9qyu1RmU8NsWTnNyliyd1bId9Gz7TGFp81mKHVm49o&#10;oiG9JT4I0H3Yp6DrNNg/cuAvHgWDHQu1VePOi5xrSFt9v1jPlTMDZ8Ay5466Zlg6tv0rYJAw2BlE&#10;DEQmOhaQTL7uRSCJi8UciYuDiYyEYAcZ5Vg48CshiY3ByEKVpMRkSh8MatpkMqENEgCLJCYJyKEd&#10;3JSlbcgOkx/JyV7MT+KmL1/wGcnFnl5D8mGB6rvooA/KuXdXKY/u9Enf6EQdFn8sAiHJJCMWFrRH&#10;gmPxh51ImCRl9yLFgjZIfHzPzhWTPiTATjR8Z/uz4G8+I+HjAyZfTouDBDLxYGMWC8iBfPiBRR12&#10;BdSlbRYiLDTwBa8sHNAPHyAXEwOEngkQwosdWLBBzKhPPOA3+sD2TL4sptAXW+FXiA9ysFAiQbPQ&#10;ZJFvSaXVy+qE3EzIdhfU2t2tE7ZlYWnvpOdr0+SATjaGWVCgD5OB/fUTfZOyNfFgiQoxiY+YtJhs&#10;bR3aJu7Qk+9Y7GAP4puFCzIz6TDxsmBK7ldy4g7d8KV91ACTI3riG/SnHWKEfvAFOvnKDXhP/LCD&#10;ie3pGz+jvy+IP2zN2GRRgu+wOeOLMcKPPOyA2UWYtQv+p30mc2TCPtgTv2MPyvjK5QaxxkKNhQhx&#10;jIy8EgP0TZzQFosfFvosRBjv/GDD+ERGdx82binLYo68wMIYHWgDeSnPgU1pg8UKPmWss0igT/xA&#10;O7THQT1sQju0R9wgCzHJd5RJCnxOXmQ8s5OAPMQeOYh+8Cc6MPYYF/jUXneLTy3c9kYP/NmkSROn&#10;PWxn7W3lpW1ij3FEnNMnOZX+yKPkAnIl8QBBtT9iMA5sv7SDDSjH4p+FuL+/vxO/+Iy27JhkUYu9&#10;aQMgL/kOORg3+JTcQIzhW0gAbVCfsUVcYXvij4MYoi7x4fYtbaI/urEY5cAW5CBkpSzl8C05j7gl&#10;z2N7yDH5GR2TmyPsGCafE2PkU/yOnIw1SBI6YAN0xh+2T8ahPVuAeEI2dMLeyfXnBu1ge2RnLsEn&#10;+IYcwJh052ZeGdvEDQtg8jN2xjbYiDLWbha0zffkF+ow1rAj/rOgDm2jC35n/nLHB3k/qXkM0Kf1&#10;Oe0yRsgJzBn42j2XoQs/otAu/mHsMU9Rl0U89kc+5lBsT+y7QV/owo4rY4Afqplb+KEKGYkH4oK8&#10;BJmw8Ur76M/nEAvs7CaegL+tLsQmPkdGxhFzIT5GF+sLN6z9GL+MY2xAXWKC2LM5kXrY2BId2iZG&#10;iRfijfxDWWKBeRp50ZN4Jk+Qr8kbjHteaYd45WCcE3NJ+Yg2mYvIR4xJ1mDEF2sY7IJuyIm98D+f&#10;YVfmdNYCjDE36IPPGBvoaMckuYC8x/jA5752AnyGT8hf6IWt6AsbWH+hH/Iydsn79MG8gG8skIE+&#10;8AlzG3Yk7miTHIAPbdxhe2KDtRZjBpuiG2OecsQl+YFYJF/hO2xKvsJfyEw7vCIDMYg/yI2UJT4Y&#10;k3eaE5LDPUcsfzWGiE04q4/qTde3bYMUGX1II8au1fPFeip1lqaJp7ryiIukCMydDq7541pKQ25y&#10;PtlJHXuHKW7fGU2esVHFXu+lNFmaJD6D0f14DBexzGwI6Wd1p2ptTOKNKk6du+ycasrprpMXblNM&#10;3An1NnJ+7j9XAyZHKXrXCQUa0sdjQroMWa5xs6IVvf2oTpz50bn5zrqYo+o2ao0eea2zsuWrox4D&#10;grUl7qR6DQpTgada67XKQ9Rn3Fp93zdUT7/UVVkNsX6q7ACVqTbeIZXtDUmN2HLYOSU3YEa0ahiC&#10;y82CuMYSeYYbvQKXxenoKe6OxY7lbpX+xBBLboLEI1b+iVh2VYpH2uu+bM1Uskx/zV+YeK2mf5cl&#10;yvKosV0Ov0TyDUH0rft7BzZ9rL1SZWuql4v30eQ5m51d3Dr1pqpC5eFaZIj5j1f5Nf2fk8sfBQOE&#10;gUKCZwAy6FiQ8TcDyyZ9BhwDk4FFoiE5ugcX5UiU1KM+SYvJhYRFOyQGBi+JkgRBGZIMr3aCJzEC&#10;khmJh74gV7YtFvskBt+JyA1kogxykEiR2S0nbZPYmEhJTCwg0Znkgg2QE105kJdExQRFGeQlyTMZ&#10;UJ9J0rd9N0h4JGDkYEKgPv3xN3ZBR7t4seBvPkNG7ITe6M/Bggx7UR85aI/vSc42Gdu6LFb4FZD+&#10;qENbTCpMtG6foi92pj3bPrbDHzbZMpliG2TGH7RJ39gBWVhI4xt0pW23PsD2w2TmtqVbJ9py64Td&#10;iQfftpIDtmbywI/obdumP+yDbPje7Sva5jMWCuiAXNThlQnOTp62Dq/YD38SO27ZkZnPiGUWOLTr&#10;C2tHYgcbIiM60xc+I574pZ7P0QE/0Ba2Sy7GrG2pS3nGly+IUWS29kU//sY2yIv+blvTF/IjK7K5&#10;xwl2oi/G+t36h/Yoi47IiL3Q0cYQPyyxaCS+KOOe5N0gthjbLLyQg/r4gDbQD3mR260HPqRt/GTH&#10;HvX5HH+4Y9stF3FucxexlRzoi+9Z8DKO0AU7WRvTJna2+YX+fPXivbU3fVLPykFd5MXeVg7KM96x&#10;Ff1RjoO4YtxA5OiPmERnYsn6GdsCm69p2z0msSeLQepiK175HJnICW4gBzZmjPCd9S1tID/1kYkD&#10;eey4SMq36MacQmzZnM9Bv8Qg9qUeoC52xDfkNWRHT8rig+TmCOozfskHxA91WNSyeIRgIC85Cjnc&#10;eYy/6YsYQzbsgWy0QVvIhjx3Am1hJ2yAnZDVjilyNbmZcYod7DxJLDD28Ad9Wdko42s/C3QkjrAL&#10;8zRtWvAdbdv5wY4J4oMxQuwkR1rs2KNN4gUbWJtjF0iCHXscNr6Qw+YPYom69Mtn2MGOCV+gI/Mj&#10;5alLTNEX9qYOtiCubNzaeCV/EgOM76TsxHs+R087H9E+bSATcUq/2MkdAwD7YU9sQJxTB99gPz6z&#10;OdHGKa/EBra29qIeY47Pad/6hDHLGEUPYgsboS864Rviw84Dvjq5wXeUwabEED+QEDs2joh3DjvG&#10;sRd9u/OmBe0Qb3buQC7rB/TFD8hOuaRgbW3jhlxlYw55sAXjydo8qfmEthk3xBfxgr+RgXaQnZzG&#10;97Ye5bETsYztrC2JQ8paO9MO39l5Fl2sv5EZvYkPZKYcB/bCnpbM/hHcc8QSHDt9WTXbL9Qb30zS&#10;4OkbNS8sVpUNoUrHjqX75jF3Oiz5ebqTUhoylP+1nnqu/CDlMiQnrSGoL5Tuq4FT1yssar/qGVL2&#10;wMOGbHFKLMSp6G1y+RuxbO4QyyouYnny7GXNDN6pgZPXO4/3CFu7z7nmcaAhlYPMZ9MNues5bKUh&#10;lSucaxTHTFmvTr2D1a7XEg0Zs1pT5kRr/MyNGj5hrfO6bG2Ctu09qRXr92n8jA2GfG3SCvPZ0jUJ&#10;GmjKtO0TqqGT1muW6XOQIZw1Gs9U+54hClkZr1GzN6lzwGrnjrBzl8Zq9aaDmhG8Q5MN8T1w7IIJ&#10;mtunwjrEMokdS4gf10bmaqGc5rV51yVaZYgvBPmZ17orbfameqR4L73y/jA9+GJ3pWL3mFNisQ3t&#10;3IloOjZMPA02vSH21QyZXGZ0HBsUo2cqDNGndac5Nwjy4MGDBw8ePPw5sIiEvLFLyQ4IC9XfI4ge&#10;PHjw8EdxTxLLy9duaPriHfqw7nTVaTVfwRHx6jAgXA/yTMlszRJv1FO06z+TGAgSB+SwgCFPOZob&#10;EtlETzzTVgMGhejIqR8VbshayXK9lDZDbb37aYDzLMlVhlzWqDNVaXKYtt038nFIkTlu71hWMaSI&#10;01v5MeHw8UuatCDx5j0Rmw9qjiF0W3ef1NJ1+1S3zSw983p7vVymk7oOCtb+4z/o1s+/6IfL13T0&#10;+AVt2XlUMxfGaJQhtpNmR2vK3M0aZUjhsInrDAndrIXhsZpjyOqgsZEaOyta+45e1K1fEn9F4c6x&#10;K0wftZvOUJFinVT87R5q0WW+Fq6Icx4/wqmxO+JPOdd8jjHt7j+SSCwXGmJZ7tPRyuDsWPoQS/TN&#10;4+88iqROkxlav+WwQiLj9ca7A5Qy9dd6u2J/Q3z3Os/bHB6wQm++1Ue5C7ZWKmMXbsbj7ARD+PEP&#10;9ufUV3aWua6Su8YWbu8875LnjvYaHeHc4OiT7yarSPnB6j5mjU4Yku7BgwcPHjx4+HNgd4NdCU7t&#10;49RGdks9ePDg4e/GPUks+eXt9Llr6thvud6rOVFTF21T2KrdqlpzgtJmNeSPu5NCYniECNf9ccOZ&#10;h9soZQ4/3W+OAo+3V9n3h6l9l8VaELpTW2KPaUVEnIIWx2jzruMaNX2DXinTQ1nz1NfH1UZrmSFq&#10;azcf0uem/QcgXhyQIsgrxNK0CbH8ssE0RW0/6sjHTXGmLNzuPDaEU1tXRh90Tk1dYkhhI/8ZerFs&#10;L1Xzm6UpRnYI59Xrieerc/Oe5r1DVKbGeGe38/S5K/rx8g0dPHJeu/ae0jHTFuTxoGm/Za9QFXq1&#10;h6rVnqiYrYcFt+RxJOHr9qtq45nKWaCxcuSup5ZtZyl09R4tNzJsNn2dOn/VeQzKCENa9x4+q59N&#10;xZCIvarw5djbd4W9TSw5/RVimbu5sj/USrUbTlPkpoMOWX7PkO50meupwLMd1SVgtUJWx2vi9CjN&#10;W7hV0TFHFL3tmJYs362AUZGq1WC6XihpyObDrZXeEP+U2fyU1vgosyGXGZ43fZi/s+dtqdr1p2uN&#10;sfMM00aJMn3UqPkc7dl3zpDupE898ODBgwcPHjz8PlhfcGolp1RyauIfPb3NgwcPHu4G9ySxBNdv&#10;3NTMkF36oP4MVW06W3NCYzVkSpQefK6zUtzfUI+W7qsKdaeq/Fdj9Wqpvnqv8nD1GrhM6zYdUsLR&#10;Czr3w3VtNASodpOZeujZzkr/QD1lzFVf71QdrcURCZo4b4ueK9HDENGGqvTlSOdGPhsNAf2m0Qxl&#10;ymuIJafFcjMbCFiOZsqW11+1DRHaYogpgFj2m7hOHQeFa8C4SPWfsEYzF+/QnoPntG3PSQ0YHSH/&#10;7xdpelCM8+zLsPUHNGlJrGo0m6nnS3WXX4d52hp7XDdvJp38f/31Hzpy/KL6DA3VU8U7qcQHQwwh&#10;Ddf4BTu0ZusRBS3Zrg7dl6jXsJWmv1OaYEhu8U9H6JUK/dSpf4gmLojRglXxzs2QIJbLovbpo69v&#10;E2euleR0X64pze6nrEa3Ok1nKdKQvsDwXar01Thl5HrWDI2VOn8bZXyuizIU6ai0pu59pnxmQ+aL&#10;vN5H1b+dqmGjIgzp36OtcScVt/eMFi+N03Bji/FzN2mUsfF71cYpbbYmerpYd40w/ptpiHaFmuP1&#10;WPkhGj4jWtdueKfqePDgwYMHD38F/ODNrmVy14h58ODBw9+Be5RYJl4wff7idY2ZukkVqo5X79GR&#10;itp5VB26LlSu3A2VJ7+fGnVYoChDzs7+eMO58U3focv01rv9VOTZdmrbbbEhbsc0ajI3/vlemTJV&#10;V86H/VXDEKj1O44pPGq/KlYfp/RZGypNmu/0xruDNWPxNsUdOq8+g8P12LOdlCoP13QmPnsxzyNt&#10;1bLbEsUfPuc8x3JXwmnVbhuovM98r4zZmulRQ0D9uizSVkMifzbf//TTz7p+/ZYSjl1St5Grlfe5&#10;9kqZ7gs99nx7dRuyXPsNMYU8OtoaXZM6wKWrNxW4bLderzxEqdNUV/a8DVS/9RzF7T/ryAEoe/rC&#10;FQ2duEZPFOti+qmrzAVa6eM6U7Uicq+zW3r87GVDUleoEDuxkMtHuMtuUz38RDuj7zJtNmR4/JzN&#10;etUQ9rT31VEhQyRrtpit+h0X6JW3Byo9N/zBFjxqBMLNqa+cUpvHXylzN1eO/P564ZUeqtd6nlbH&#10;HNaB45fUsVeokbeJHi7YTF37BBv/HVe3fqEq/VZ/DRkRoZOnr/wNt+vx4MGDBw8ePHjw4MHDvxr3&#10;7I4luHnrZ22KPaHG3UJUodp4DR6/RhFbj6h6w2m6//46erxIG7XvHapxC7apWoPxyvhADWXP10A9&#10;B4Zp464TzvWGQ8ZGaI4hjDx3ct/h84qJO24I2DqV/XiEMhYyRAmC9Kg5cjZTgafaq0OvYK3ZelRT&#10;F25T+U9Mmdx+SpGuvh5/o4+GT9+g0LUJatMjWM++0VfpuIlN3paGqPmr+PvDtHz9PueutoD/f7j6&#10;k2YGblEZQ3YLF/FX3WbTtGbTIed0Vl8SeafD/KczF65pzLR1Kl2xj4qW+l7fDww15O2iIZeJZW7c&#10;vKWQyASV+mKs0kIAOV04r7/S5GquwsV6qHLNiapQa7JyvdrTEOVmypCjqSpUGaV54XHaYGzVvucS&#10;FXyipTJl/U7vfDRYI6ZGaRWn9248qPHzNqtK/SnK6Vy7evs0ZHt9pnMYsslzQI0tsxXtolc/Gam3&#10;qo5TblM+q+n/60YzFBIRr74jV+i1D4bq40azFLX9fz/D0IMHDx48ePDgwYMHD/++uKeJJfjp5s9a&#10;s/Gwvmw8S5VqTdKMRduc0zUr15yg+/K0cG5Gk+OhVsqcy8/ZWZsbEqsj565o0OhIPfx0Z6W8v5Fy&#10;GcLzrCFUT5sjtyFAqdlpe9iQQu6Eyo2ACideo5kiSzNlNOXfqzxMs4K2arMhtf1GrNKLpQyJNGQs&#10;k+nDeZ4j5KqwIW/cGbWIIVUF2yqjaafkxwHqPzpC0Yb8bok7oUET1urjOlOcXT+ef3njJ057/Wfi&#10;eDcH9biGYve+Mw6Zfq3iUH1QY4IGjlytgClRpo+Feq78YCOH0Ql9nMeydEkkflyDyrM6szZVeqPH&#10;K2X6a/j4tdq1/4zmLtmhd94foAz311aBx1rKr/MCLYncq+GT1+jF0r2VLlszpc/VQpmNfR4whDX9&#10;Ex2VktODOSCY7HxCzjmt1pJM3pu+UmZurA++nqi5obGaOG+T3v1ihD7/dpLWbDiY7CnAHjx48ODB&#10;gwcPHjx4+PfDPU8sIVXXrt/U6nX7VbP+NH1UfYzCIuMVvHK3Kn85WpmyN1ba9HVVscpordlyRMfO&#10;XlaTDoHKZMimc8onhIe7lFrSU8S8N8QyZV5/ZTffvVhmgCp9Plaf1Zykt6qM0iMvdtd9GeoqW84G&#10;qlp7nFas2as4Q8D6B6zW86/11n3Zmia2C3njxj6QN+cOtabth1ordU4/pTPfp3uojdIYMpc6exM9&#10;UrST/DsFadvuE7JPo/IljndznDx9WQHj1ur1dwyBNH3xGJRUDzRVakPguHGRcyMjK5MllciZy5DD&#10;HM1UvJwhlOMitfvAWS2N2Ksq1cYqXbp6ypjlO73zyQgtWrFHxy9c1dRZUSr2eheluu9bpUj5jfI8&#10;01ENuizShEXbVdV/vh4wdktlyHX+Uv2cncnXKw5RNkNkU0JgOU32QX9jAz+9/9lI56Y/C8N3qkr1&#10;Efqs1jjNC9uly7d3bD148ODBgwcPHjx48HBv4J4nlhbXf7qlhct26+PakwyhHKHZS7Zp0eq9qvx5&#10;gLJka6Cy7w7UFEN85i6Lc0hSqjyG/LF75xBKczxpSA87nOYoV2m48/zIjduOauPWI1oYvE1Tpq3T&#10;7MDNznMkubEPBDZbrvrKnquBvvh6nCGye7Tn0DnNDIzRFzXG6aHH2ikNd6jN45+4Iwix5IY4kFh2&#10;8iBY7GaacikMyc32ZAdV+GK0xkxdr/2mnZu3fqOY/0Qg7eF8a17PnL+i0FV71LB1oB5/pYdSs2sK&#10;iWTXkD4hthzc5ZVHhzxq+jTkNk3WJnr48Xaq+vV4zVu4TbH7ziowNFaffDVaD2RtqBSpajnlihh7&#10;fNM+UJ36hmnwqNUKNWRwlSHy3fuF6euGUzRk/Bpj+12GsM8zxLurUuf2V0pjR/4eNDZCOw1RnbZo&#10;m974KMD02cgQ1Yb6oPo4rdx8RAuWblOVmgF6v9pozVy0Qz9e+QmVPXjw4MGDBw8ePHjwcA/hP4JY&#10;WqLFnWLD1yTo0+8mq5IhKqOnr3ee1/ht05nK9VBLpc/ZTNmf7qQMz3f7H0IJubv9cP7SFYdqetBW&#10;7T1yXouWxuqbOlNU2BDATNma6r4H6itD5gZ65uWu6jd8lTbsOKbRszer+DuDlPb+err/gcYqWaa/&#10;uvYOVXjEXq3bcljjpm9QtdqT9aQhdZlN++wgOje0cU6TNcQSkgfh45EbhnymzFRPBYu0UYuOQYre&#10;flRXr//Pzp3V0f3++o1bDvlt3iFIDz3aSikz1lWKh1snklfapX2ue+TU03zme9N/5rwt9cxL3VWz&#10;3lRNmbPZIc7LI/eqU/dgvfZGTz2QrZ5yFWihUsYW5WtO1MNvDlCaxzs4pwfzXMo0DzRRHmOvih8E&#10;KGB0hHbFn9JuY69hk9aoZPk+ypS7iVIYO92Xp6nKVDZk3pDxYGOP+i3nKH/hlsr+YDPV85+tldGH&#10;NC1woypUGaLKVUdpYchOh1R6nNKDBw8ePHjw4MGDh3sP/0HE8lfn9ZdfflX8wfNq1m6eKn4yVP2H&#10;hSssMkFtewQr/+OG0BkC6Dzfkp08dg4NSXrg0Q6q3yZQuw6e09bdJ1S70TRlfbCFUmS5XRYC+mJ3&#10;hwymTF9fzxbtrLHj1yjh8AX1GLtGBUr0UYoHDWE05DFV1qbKWaCV3qo8TD0HLdPiZXGKMiRz2ap4&#10;9Rm4TJ9VG6/ni/dSFtNvyux+SsGuZm5DOE0dTktNWbCdkaedipbsq28aztCYqVHaEntC12787Nwm&#10;/OzFq4o0pGyI6bd6vWl65vU+ysiOaEGuZTT6cX0np+LyvMjszZx+Xnitp76sMV79hixX+Mo9Wrfp&#10;oJaE71K3fkv1eoUhyp63hdJkbKjCxibNOy1U5KZD2nfsokZMXKeHuUtshkaJp8w6u57GbtyIx+ia&#10;NkczFTAk+YtvJmnKvK1au+WIJsyMVmNDHLsPWKpoI/fYGdF6oXg3pUn3jWmrjToZG6w27Q8cEa5X&#10;y3ZTtXpTFBVzTD/dtDu0Hjx48ODBgwcPHjx4uNfwH3MqrBsQMJ7x2M+Qyrc/GqCW38/Vuu2HFRS2&#10;S6Xe7K80WZooRf6Wzu7h/Q/6O3dEXW7I1sadx/VOjQlKachhipyGnLHjx26icwqpIZeGgKVO30Dv&#10;fRigpav2aM+Bs2rZZbFyQVAhluY1V5l+etgQuSyGmKa57zulz9xQT77QXV/Wm6ohYyIUGbVfsfGn&#10;tWHrES1eGqsRYyLVuOVclf1klIoYMlnQELe8hsxmy9lUmTLXUYYHailv4aZ6pXx/la0UoGdf6aJs&#10;eesr/f21nO8pR/mCRsan3uinNz8dZYjdPNPuGkNqd2nj9iOKSzjt9Dto1GpVMbo+8mQHpUtfV6mM&#10;fA8YcpjZkMZML3TTExWH6pMG09Xi+4VaEBar2H1n1H/4Kj1jbJAykyHZ7IZCsu01mpxqC8nM1UL3&#10;3d9IJV7vocWLt+nqtZtav/WoKlYbpzSZjA3S11L594doXmis1kTvM/pO0QulOqltzyXae/DCb3fK&#10;9eDBgwcPHjx48ODBw72J/zxieXv3EkBwFhqC9P7Hw/VWhQGaOHODczfWtt0WKv+TbZUyQ32lzdZU&#10;xd4fplmm3J7D5/Vd2/nKnqeZUtzfIPGOsBDKfC2VKl095S7QQvVbzNR6Q9Z41mWDNvOV7+lOSmkI&#10;p7Pj+FBrFa8yUkOnb9BqQ1RHTduot78cqwzsJmZsqBSZmyh9vtZ6yBC1MpWGqWHz2Ro4YpUmB23V&#10;AkNU1xoyFptwRvH7zyhu72ltMUR33eaDWhAeq8GT1qp7wCqNnrFBi1fs0tpNBxRjvo/ba8ofOKNd&#10;Cae0LuaIFpp2pgTFaIApW9+0/0alocpftIvS52quFIYc5jQktMJHIw3ZXqJxszdrRvAOfdNqvnI/&#10;b4giZdhBNSQxZ6HWqttitjbuOq7VRoZv6k91TidOkctPKQwxdU63tXd/xUaPtNMDRTqofI3xqt5m&#10;np4u01cpU9dSvkJN1ar7EkVsOaRx09eqTMU+Kv1ef81auNN5jqdxmPln/OWRSw8ePHjw4MGDBw8e&#10;7ln8R+5YJgKi8g/98vPP2nfovLr0Dtbrb3ZXnSYTtXxtvILC4/SxIUFZDYlMmb6eni3RS/1GRjh3&#10;Zp25YIs+qTpGRZ5qryeLtFN5Qzz7Dl2hzYZM7kg47ZDBEm8OVAZukmPIZIrnIFZtDXlsrMKv9tTA&#10;yet19tI1nTp3WT1HRarAyz2cZ0M6p5Oy42eI5n25Wyh73ubKkbuZ0mdtrEw5munBwm31+Avd9Hzp&#10;vipeYYhKvj9cpT8YoeqNZ2rMnE1aFLlXfUdHqMq3U1T6oxEq9eEIvfbeUD3/Rl9Tr6sefKyDHsjf&#10;Uplz+ynXg82VO7+/MnKaLafGmiPNo+1VqGw/VW00XYFLtunU+StasT5Bb5Tvr5SZDfGFSLMTachy&#10;CkMi0xrZXijZUwET12mDIbHDJq5VsbL9lTZHU6XIYwgmOvPYEnSCYFKXU4czNlDmnE31QY1xWhKR&#10;oBVRCWrUaopKvtNFrboGaWfCWf38C+Q/0UcePHjw4MGDBw8ePHi4t/EfTCwTYW94c+PWr1oVdUDV&#10;6o81pLCjevQP0obtRzUlcJvKvD/UeYTIfenrqkixHqrTNkgjZm7U/KW7FLwqXgtX7lHA9A3Og/wf&#10;f7Gb0nJHWa5l5BRYyNQjbZQmZzM9XqK3Rk6LUti6fZodtlPrth5RR0NIcxjSlyK3v7OrmcoQskef&#10;/14tOi3QSiPPtt2nHJLbtMtiPVmqn9I8ZIgZhDVXC2Uo1E4Vak7U4ClRzjMve4+J1JCpUWrff6me&#10;Lz9IqfOacvaZmabt9AXbqkSl4Ro0fq227Tmp3YZQL16xW83bBxq9uisVjxzJ3EipMtdT9ifayL9v&#10;mPYdvajBps1HinVTKof8mrY49Re9HjdEM1dzZc/nr+p1pmjxyniFrU1Ql17B+qLqKJX+cJjyvtJT&#10;qbgO83ZZbpD09kcBmh+2S/FHLqjP0CV6uXQHVfxisOYu2a4LP97QL7/87PjEgwcPHjx48ODBgwcP&#10;/xn4ryCWXHN54/p13bx5XZevXtOc4B1695MBKvlmJwWMX6G4hDOaEbRVJd8xZC1jA6VI38AQQH9l&#10;yNdKGfP6Kw1EMp8hcYXaJD73kh0951RQyFcHpbi/sYqX7qOVkfGaHrJT79SbpuqGnC6J3KtWA8OV&#10;BdKVvr7SZWmkylXHaE7oTp08d0UXfriuVesS1MyQzGffHqgshsylhaRxp1pDWlPmb6mMOZrp1Q+G&#10;a0XUfl368ZrmLd6uF9/oq/ty3t4xZKeQHUOuBzV17nu4rfIZmWo2nKHIjQd14+Yt0881HT75g4IM&#10;Ua5Se7Jy8QzPVNX19AsdDbHeonM/XlevISuUpbBpD115lqezC3lbR0Ms0xrCWOKdgZo8b4tOXriq&#10;bbtOqFnHBcr3rJE3dR1lNLqV/yBAgcE7tf/4JQ0fu1xPPNtcRV7uoOHj1+j0ucv6+dZN/fzzTccf&#10;HrH04MGDBw8ePHjw4OE/B//xxNKNX375xRCbW87NYk6du6rRU9bprcq9Ve69rhoUEKItO48pMCRW&#10;Vb+dpHyPtVVqyFvB1omkjV08SJY97ZNXCFq6+ipepp9mhcZqc/wpfV5tmB4v2lo9A1Zoo2mvXuv5&#10;ypS1vp54poMGjVytoFXx6jturb4fvlLTDMHt0D9MhZ41RC6zIbTOabWmD+6+yp1eszZVxU9GaqEh&#10;hFMMYQs0dbfsPqmJs7jTai/zfZP/IYEc1H2svfNYkAef7CD/bosVvG6fmvddqrJVAtSmS6DWbtin&#10;6G1HjSzLVaJcDxV+oZPGzdigqF3H1bDtfOXmcSicOusmrAXbKauRqUzVcfqmXZDKVRmtDNmbKlWq&#10;r5U3f3PVqDtNgWG7tNnoO2B4iF56vYOeLdZB/Ues1PHTV/SPX3/RrZs3DLHkmkoPHjx48ODBgwcP&#10;Hjz8p+G/ilj6guv8jp/+UVPnbNQnVYcagthRDfymKChku1asSVCvQctU8p3BypqvpVJyYxtnx7KD&#10;c13hfc90UqEXu6jSV2M0e/EOrY05osq1JirTA3X0wqtdNXamIWtbDqlNu/n6rvEMrdh4UPNDt+nT&#10;qoP1xTcBClq6U7MX7VCFT0frPp5vWfD27iPksHA7pTHk8IkSvTV02katXpegsuX7KOcjLdS2b6jW&#10;bT2sxl0XKQfXRFIXcsl1npb0QkqzNdMzL/fQyAnrdOj4JfUeHKr8hbmms5HefX+who1Zo7XRhxQR&#10;tU8hkfGK239GSyP3GgI6WmnzcNquIbnPQKhvy0QfD7ZQqowNlS1nM5WpMEgDRqzS2k2HtGTZTjVt&#10;M1WvlG6vtyv1UcC41Tp87KJ+/dXblfTgwYMHDx48ePDg4b8B/9XE0l5/CQH68epPWm1IVtM2s/RC&#10;ie56+71BGjp8mdZH71fwsl1q3XGBXivTV/dznWK6+spliFatFnMUFLpTe/afVWjEXn1Re6Ky5qyv&#10;l0p01fhZG3Xk1I86cuayApftVtXvxilb1tp6tGg753rJiC2GHLZfoNxc02jJITuVnGb7oL+y52+p&#10;1p0WOjcLWrwqTnUbjNVbb3ZXz54hOnr8orbHndBXtScpQ+YmSvGw65RY55VdxjbOY1OKluqrWYu2&#10;a23scTX6fqHyFOI02G+V2uhQgFNmv52sabOitf/QOR0/d0VT5seo2JsDlJrrLbmbLXe7dZ6H2Uol&#10;3xqkjt2CtdyQ7k3bj2jIsHBDeHvr2ZfbqVaDcQoM3qbTpg1OdfVuzOPBgwcPHjx48ODBw38P/quJ&#10;ZVKAFB0/dVnT52/VZ9VHq1iJzvr48yEaOT5SMYacRW46rO79wlWu/ADlzNNY6TJ8oxz5m+jxN3rr&#10;8XeGKGPh1nqpXF8Nn75RqzYdUqcBS/XIi52UOnNtFSnaUv1Hhisy5rAGjFqtIsV7JO6EsgsKGYRY&#10;5m+l9IZovvnJCM0J26kde05qVtBWTTTyTJkXo4lzNmvhynjFHTyvsXM3q2iZfs4NeZwdxqKcqmva&#10;safFPthSabM2Uen3hmjx8j3OXW079wlRqQ+GK/eL3ZSS51Lm8nNu6vPIS1312gfD9MLb/ZWFndn7&#10;GyubIZVvvjtYfQYt15rNh5xThUdNiNBHnw/Wk0XbqmzFIRo6bp32Hrqgmzd/8a6b9ODBgwcPHjx4&#10;8ODhvxQesbwDfvrpZ+2MO6mhIyP1SdWxer1cH334WYB6DAjRQkP6wiPjNc0QPf/2C1Tm7UF6pHBb&#10;ZcrVQqlzt9D9+VsoS/7mui9LI2Uv3E6fNp6l2aG7dPjkj9oef0o9B4Xrudd7Ks2D/krxGM+FNGTw&#10;0Q7KYIheOUPu5gVuUeiaBNVsPFmZc9VVikz1lSKbn1JmqqdnXmin0ZMite/IBU2bHqWiL3+v9Nmb&#10;Jj4uBFLJ8WRHh6RmNG2/981kTVy4XZt2nTAy71W7XqF67o2+SpPdTylytlDK3P7KlNtPhR5trbfe&#10;HaS2nRZptiGzERsPaNnq3eo3ONSQ6+F6rWRPVfxouHr2D1P0tiO6ceuX25by4MGDBw8ePHjw4MHD&#10;fzM8YnmXuH7jlg4cOq9ZQdvl32GRKn02SqUNCavx7QT16B+imQtiFLHhgBaFx2nwyAg1bj5b5SsN&#10;UeHnuyrrQ62VJVczPVjQT8+90lnvfjJcH9ScqGfeGax0PLIkf0ulyOOvjIXbq3KtyZpiSGDMnlPa&#10;sPOY83iRsl+NUYaCbZUyc2MVeKmb6rSdp7lhsdpkSO/G2OMaHxijCjUm6H5Oq+VRJRBMiKV5f99T&#10;nfSIIbBFXumqfI/4K2uOBsqSs6kKPWXk+CBAzVrN05BREVpi5F5jiOS84O3qNyhMNWqNU8myfVW2&#10;/CB922CGxk3ZoO2mvx+v/ORdO+nBgwcPHjx48ODBg4f/BY9Y/kFwuuetW7/o4qXrit1zRtPnbVX9&#10;lvNUtvJwlavQX+U+GKpq9Wdo4PBVClqyXaErdit0dbwWG+I2dup6+XcO0qc1xqrMWwP18qs99fjT&#10;nZX7oTbKkIedw+bKmN9f2R/yV848fuZormyGKKY3pDNljubODXlS52qu+/OaMqZs9hxNlD1nE2XL&#10;11wZuLGO+SxD7hbKVaC1HivSWcVK9FE5I9fH30xUi45BGjt5nZYs263wtQkKNzIFh+7UiPGRqt5k&#10;hsoYEvxGuT4q/fZg1aw3Q6MmrNOmmKM6c/6qs3PLnXQ9ePDgwYMHDx48ePDgISl4xPJvwo2fbung&#10;0YsKWRWvYWPXqXWHRfrwq3F6ulQ/PfZqb+daxZq1J6hFhwXqPSpS85bFKTr2uOIPndOeg+cUs+ek&#10;Vm48oEBDQKcExmj8jA0abcjd8FGrNXTEag2xR8Aq5xg+OlKjJ63ThJnRzrMl54fFasWG/dqy+4TT&#10;5r4j551TbhdHxKv/xHXy77JQ39WdpHcrD9FjxXvp4WI9VbrCENVrPF29Bi/XnCU7DFE+rR+v8JxJ&#10;j0R68ODBgwcPHjx48ODh7uERy38RfvnlV129dlOnz17WvgPntH7jYU2YsUnNu4fo4/ozVPaz0Spl&#10;yGapcv1UonRfvVy2v16qOFTFvxyjt7+bok/95qhm+yA16rpELXuHql3/cHUYGO68tuy9VE26hai2&#10;IamftZird+pMNfXG6oWKw/RS2QEqXqqP3jBHyXL9VaLScJWvOUnftVugQWPWKnT5Hu3cfUpHT/2g&#10;S5dv6NbP3nWSHjx48ODBgwcPHjx4+GvwiOX/ATid1hLPU4Z47jlwVtE7jml51H4FLd+taYu3a/y8&#10;LRo9a5NGTolSwMS1Gjo2UkPGJB7Dx6/RiMnrNXLGRo2Zs0kTg7ZqTliswiITtC7miHbGn9bRkz84&#10;10P+7BFHDx48ePDgwYMHDx48/IvhEUsPHjx48ODBgwcPHjx48PAXIP0/U212eeWl7xIAAAAASUVO&#10;RK5CYIJQSwECLQAUAAYACAAAACEAsYJntgoBAAATAgAAEwAAAAAAAAAAAAAAAAAAAAAAW0NvbnRl&#10;bnRfVHlwZXNdLnhtbFBLAQItABQABgAIAAAAIQA4/SH/1gAAAJQBAAALAAAAAAAAAAAAAAAAADsB&#10;AABfcmVscy8ucmVsc1BLAQItABQABgAIAAAAIQDcnlo4KwMAAFwGAAAOAAAAAAAAAAAAAAAAADoC&#10;AABkcnMvZTJvRG9jLnhtbFBLAQItABQABgAIAAAAIQCqJg6+vAAAACEBAAAZAAAAAAAAAAAAAAAA&#10;AJEFAABkcnMvX3JlbHMvZTJvRG9jLnhtbC5yZWxzUEsBAi0AFAAGAAgAAAAhAFxcRSXhAAAACgEA&#10;AA8AAAAAAAAAAAAAAAAAhAYAAGRycy9kb3ducmV2LnhtbFBLAQItAAoAAAAAAAAAIQBvTg3cTPIA&#10;AEzyAAAUAAAAAAAAAAAAAAAAAJIHAABkcnMvbWVkaWEvaW1hZ2UxLnBuZ1BLBQYAAAAABgAGAHwB&#10;AAAQ+gAAAAA=&#10;" strokecolor="window" strokeweight="1pt">
                <v:fill r:id="rId23" o:title="" recolor="t" rotate="t" type="frame"/>
              </v:rect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0D95FE" wp14:editId="4F3FE62C">
                <wp:simplePos x="0" y="0"/>
                <wp:positionH relativeFrom="column">
                  <wp:posOffset>40391</wp:posOffset>
                </wp:positionH>
                <wp:positionV relativeFrom="paragraph">
                  <wp:posOffset>1340185</wp:posOffset>
                </wp:positionV>
                <wp:extent cx="4308338" cy="1104900"/>
                <wp:effectExtent l="0" t="0" r="16510" b="19050"/>
                <wp:wrapNone/>
                <wp:docPr id="35" name="Casetă tex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338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2C0B61" w14:textId="77777777" w:rsidR="00A94A1B" w:rsidRPr="00D2141E" w:rsidRDefault="00A94A1B" w:rsidP="00770119">
                            <w:pPr>
                              <w:shd w:val="clear" w:color="auto" w:fill="DDF2FF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94A1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Dl/Dna</w:t>
                            </w:r>
                            <w:r w:rsidRPr="00A94A1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. .....................................</w:t>
                            </w:r>
                            <w:r w:rsidRPr="00D2141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0EBD3FFD" w14:textId="77777777" w:rsidR="00A94A1B" w:rsidRPr="00512D9B" w:rsidRDefault="00A94A1B" w:rsidP="00770119">
                            <w:pPr>
                              <w:shd w:val="clear" w:color="auto" w:fill="DDF2FF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3BF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Funcția</w:t>
                            </w: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.................................... [denumirea completă a funcției]</w:t>
                            </w:r>
                          </w:p>
                          <w:p w14:paraId="0D4C942C" w14:textId="77777777" w:rsidR="00A94A1B" w:rsidRPr="00A94A1B" w:rsidRDefault="00A94A1B" w:rsidP="00770119">
                            <w:pPr>
                              <w:shd w:val="clear" w:color="auto" w:fill="DDF2FF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94A1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4DDD057E" w14:textId="77777777" w:rsidR="00A94A1B" w:rsidRPr="00A94A1B" w:rsidRDefault="00A94A1B" w:rsidP="00770119">
                            <w:pPr>
                              <w:shd w:val="clear" w:color="auto" w:fill="DDF2FF"/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94A1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Unitatea: Autoritatea de Siguranță Feroviară Română - ASFR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95FE" id="Casetă text 35" o:spid="_x0000_s1035" type="#_x0000_t202" style="position:absolute;margin-left:3.2pt;margin-top:105.55pt;width:339.2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crTAIAAKMEAAAOAAAAZHJzL2Uyb0RvYy54bWysVE1v2zAMvQ/YfxB0X+w0adcEdYosRYYB&#10;RVsgLXpWZLkxJouapMTOfv2elK9+7DQsB4UUqUfykfTVdddotlHO12QK3u/lnCkjqazNS8GfHudf&#10;LjnzQZhSaDKq4Fvl+fXk86er1o7VGa1Il8oxgBg/bm3BVyHYcZZ5uVKN8D2yysBYkWtEgOpestKJ&#10;FuiNzs7y/CJryZXWkVTe4/ZmZ+SThF9VSob7qvIqMF1w5BbS6dK5jGc2uRLjFyfsqpb7NMQ/ZNGI&#10;2iDoEepGBMHWrv4A1dTSkacq9CQ1GVVVLVWqAdX083fVLFbCqlQLyPH2SJP/f7DybrOwD46F7ht1&#10;aGAkpLV+7HEZ6+kq18R/ZMpgB4XbI22qC0zicjjILwcDNFrC1u/nw1GeiM1Oz63z4buihkWh4A59&#10;SXSJza0PCAnXg0uM5knX5bzWOilbP9OObQRaiM6X1HKmhQ+4LPg8/WLWgHjzTBvWFvxicJ6nSG9s&#10;MdYRc6mF/PkRAXjaxPgqjdE+zxM3UQrdsmN1WfDRgbcllVvQ6Wg3ad7KeY1gt8j3QTiMFhjEuoR7&#10;HJUmZEh7ibMVud9/u4/+6DisnLUY1YL7X2vhFGj4YTALo/5wGGc7KcPzr2dQ3GvL8rXFrJsZgco+&#10;FtPKJEb/oA9i5ah5xlZNY1SYhJGIXfBwEGdht0DYSqmm0+SEabYi3JqFlRE68hZJfuyehbP7rgcM&#10;zB0dhlqM3zV/5xtfGpquA1V1mozI845V9Dgq2ITU7f3WxlV7rSev07dl8gcAAP//AwBQSwMEFAAG&#10;AAgAAAAhAFu+VJLdAAAACQEAAA8AAABkcnMvZG93bnJldi54bWxMj8FOwzAQRO9I/IO1SNyok1Ki&#10;NGRTISSOCBE4wM21l8QQr6PYTUO/HnOC42hGM2/q3eIGMdMUrGeEfJWBINbeWO4QXl8erkoQISo2&#10;avBMCN8UYNecn9WqMv7IzzS3sROphEOlEPoYx0rKoHtyKqz8SJy8Dz85FZOcOmkmdUzlbpDrLCuk&#10;U5bTQq9Guu9Jf7UHh2D4zbN+t48ny62229NT+alnxMuL5e4WRKQl/oXhFz+hQ5OY9v7AJogBodik&#10;IMI6z3MQyS/KzRbEHuG6vMlBNrX8/6D5AQAA//8DAFBLAQItABQABgAIAAAAIQC2gziS/gAAAOEB&#10;AAATAAAAAAAAAAAAAAAAAAAAAABbQ29udGVudF9UeXBlc10ueG1sUEsBAi0AFAAGAAgAAAAhADj9&#10;If/WAAAAlAEAAAsAAAAAAAAAAAAAAAAALwEAAF9yZWxzLy5yZWxzUEsBAi0AFAAGAAgAAAAhAMRy&#10;VytMAgAAowQAAA4AAAAAAAAAAAAAAAAALgIAAGRycy9lMm9Eb2MueG1sUEsBAi0AFAAGAAgAAAAh&#10;AFu+VJLdAAAACQEAAA8AAAAAAAAAAAAAAAAApgQAAGRycy9kb3ducmV2LnhtbFBLBQYAAAAABAAE&#10;APMAAACwBQAAAAA=&#10;" fillcolor="window" strokeweight=".5pt">
                <v:textbox>
                  <w:txbxContent>
                    <w:p w14:paraId="222C0B61" w14:textId="77777777" w:rsidR="00A94A1B" w:rsidRPr="00D2141E" w:rsidRDefault="00A94A1B" w:rsidP="00770119">
                      <w:pPr>
                        <w:shd w:val="clear" w:color="auto" w:fill="DDF2FF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  <w:r w:rsidRPr="00A94A1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Dl/Dna</w:t>
                      </w:r>
                      <w:r w:rsidRPr="00A94A1B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. .....................................</w:t>
                      </w:r>
                      <w:r w:rsidRPr="00D2141E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[nume și prenume cu majuscule]</w:t>
                      </w:r>
                    </w:p>
                    <w:p w14:paraId="0EBD3FFD" w14:textId="77777777" w:rsidR="00A94A1B" w:rsidRPr="00512D9B" w:rsidRDefault="00A94A1B" w:rsidP="00770119">
                      <w:pPr>
                        <w:shd w:val="clear" w:color="auto" w:fill="DDF2FF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3BF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Funcția</w:t>
                      </w: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.................................... [denumirea completă a funcției]</w:t>
                      </w:r>
                    </w:p>
                    <w:p w14:paraId="0D4C942C" w14:textId="77777777" w:rsidR="00A94A1B" w:rsidRPr="00A94A1B" w:rsidRDefault="00A94A1B" w:rsidP="00770119">
                      <w:pPr>
                        <w:shd w:val="clear" w:color="auto" w:fill="DDF2FF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  <w:r w:rsidRPr="00A94A1B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......................................................................................................</w:t>
                      </w:r>
                    </w:p>
                    <w:p w14:paraId="4DDD057E" w14:textId="77777777" w:rsidR="00A94A1B" w:rsidRPr="00A94A1B" w:rsidRDefault="00A94A1B" w:rsidP="00770119">
                      <w:pPr>
                        <w:shd w:val="clear" w:color="auto" w:fill="DDF2FF"/>
                        <w:spacing w:after="0" w:line="36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A94A1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Unitatea: Autoritatea de Siguranță Feroviară Română - ASFR</w:t>
                      </w:r>
                    </w:p>
                  </w:txbxContent>
                </v:textbox>
              </v:shape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6E08F7" wp14:editId="555AC38C">
                <wp:simplePos x="0" y="0"/>
                <wp:positionH relativeFrom="column">
                  <wp:posOffset>40391</wp:posOffset>
                </wp:positionH>
                <wp:positionV relativeFrom="paragraph">
                  <wp:posOffset>706276</wp:posOffset>
                </wp:positionV>
                <wp:extent cx="4246245" cy="633730"/>
                <wp:effectExtent l="0" t="0" r="20955" b="13970"/>
                <wp:wrapNone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245" cy="63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4CB11" w14:textId="77777777" w:rsidR="00A94A1B" w:rsidRPr="00701661" w:rsidRDefault="00A94A1B" w:rsidP="00A94A1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E08F7" id="Dreptunghi 36" o:spid="_x0000_s1036" style="position:absolute;margin-left:3.2pt;margin-top:55.6pt;width:334.35pt;height:49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dpaQIAAP4EAAAOAAAAZHJzL2Uyb0RvYy54bWysVMlu2zAQvRfoPxC8N/KWpUbkwEjgokCQ&#10;BEiCnGmKsghwK0lbcr++j5RiJ2lPQX2gZzjDWd680eVVpxXZCR+kNSUdn4woEYbbSppNSZ+fVt8u&#10;KAmRmYopa0RJ9yLQq8XXL5etm4uJbayqhCcIYsK8dSVtYnTzogi8EZqFE+uEgbG2XrMI1W+KyrMW&#10;0bUqJqPRWdFaXzlvuQgBtze9kS5y/LoWPN7XdRCRqJKitphPn891OovFJZtvPHON5EMZ7BNVaCYN&#10;kh5C3bDIyNbLv0Jpyb0Nto4n3OrC1rXkIveAbsajD908NsyJ3AvACe4AU/h/Yfnd7tE9eMDQujAP&#10;EFMXXe11+kd9pMtg7Q9giS4SjsvZZHY2mZ1SwmE7m07PpxnN4vja+RB/CKtJEkrqMYyMEdvdhoiM&#10;cH11ScmCVbJaSaWysg/XypMdw9ww7sq2lCgWIi5Lusq/NDuEePdMGdKChpPzEYbNGQhVKxYhaleV&#10;NJgNJUxtwFQefa7l3evwuaSpiRsWmr7aHLHnlZYR5FZSl/RilH5DycqkFkWm5wDFEf0kxW7dEYmK&#10;x/lJulrbav/gibc9hYPjK4m8t8DkgXlwFg1jD+M9jlpZoGAHiZLG+t//uk/+oBKslLTYASD0a8u8&#10;ANQ/DUj2fTybpaXJyuz0fALFv7Ws31rMVl9bjGuMjXc8i8k/qlex9la/YF2XKStMzHDk7mcxKNex&#10;300sPBfLZXbDojgWb82j4yl4gi4h/tS9MO8GbkWw8s6+7gubf6BY75teGrvcRlvLzL8jrmBSUrBk&#10;mVPDByFt8Vs9ex0/W4s/AAAA//8DAFBLAwQUAAYACAAAACEAUmP+4t8AAAAJAQAADwAAAGRycy9k&#10;b3ducmV2LnhtbEyPwWrDMBBE74X+g9hCL6WRZRqnuJZDKITeAk0MuSrWxja1Vq4lJ87fd3tqj7Mz&#10;zLwt1rPrxQXH0HnSoBYJCKTa244aDdVh+/wKIkRD1vSeUMMNA6zL+7vC5NZf6RMv+9gILqGQGw1t&#10;jEMuZahbdCYs/IDE3tmPzkSWYyPtaK5c7nqZJkkmnemIF1oz4HuL9dd+chrOdSU/jvJ7e2jGXbXa&#10;zNPytnvS+vFh3ryBiDjHvzD84jM6lMx08hPZIHoN2QsH+axUCoL9bLVUIE4aUqUSkGUh/39Q/gAA&#10;AP//AwBQSwECLQAUAAYACAAAACEAtoM4kv4AAADhAQAAEwAAAAAAAAAAAAAAAAAAAAAAW0NvbnRl&#10;bnRfVHlwZXNdLnhtbFBLAQItABQABgAIAAAAIQA4/SH/1gAAAJQBAAALAAAAAAAAAAAAAAAAAC8B&#10;AABfcmVscy8ucmVsc1BLAQItABQABgAIAAAAIQD/hrdpaQIAAP4EAAAOAAAAAAAAAAAAAAAAAC4C&#10;AABkcnMvZTJvRG9jLnhtbFBLAQItABQABgAIAAAAIQBSY/7i3wAAAAkBAAAPAAAAAAAAAAAAAAAA&#10;AMMEAABkcnMvZG93bnJldi54bWxQSwUGAAAAAAQABADzAAAAzwUAAAAA&#10;" fillcolor="window" strokecolor="window" strokeweight="1pt">
                <v:textbox>
                  <w:txbxContent>
                    <w:p w14:paraId="3944CB11" w14:textId="77777777" w:rsidR="00A94A1B" w:rsidRPr="00701661" w:rsidRDefault="00A94A1B" w:rsidP="00A94A1B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CA735" wp14:editId="7E774B75">
                <wp:simplePos x="0" y="0"/>
                <wp:positionH relativeFrom="column">
                  <wp:posOffset>1122</wp:posOffset>
                </wp:positionH>
                <wp:positionV relativeFrom="paragraph">
                  <wp:posOffset>431395</wp:posOffset>
                </wp:positionV>
                <wp:extent cx="6170798" cy="499273"/>
                <wp:effectExtent l="0" t="0" r="20955" b="15240"/>
                <wp:wrapNone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798" cy="499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683F4" w14:textId="77777777" w:rsidR="00A94A1B" w:rsidRDefault="00A94A1B" w:rsidP="00A94A1B">
                            <w:pPr>
                              <w:ind w:left="-90" w:right="-14" w:hanging="360"/>
                              <w:jc w:val="center"/>
                            </w:pPr>
                            <w:r w:rsidRPr="00D42040">
                              <w:object w:dxaOrig="2565" w:dyaOrig="180" w14:anchorId="120CDDCB">
                                <v:shape id="_x0000_i1029" type="#_x0000_t75" style="width:494.3pt;height:9.75pt">
                                  <v:imagedata r:id="rId17" o:title=""/>
                                </v:shape>
                                <o:OLEObject Type="Embed" ProgID="PBrush" ShapeID="_x0000_i1029" DrawAspect="Content" ObjectID="_1753784313" r:id="rId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CA735" id="Dreptunghi 37" o:spid="_x0000_s1037" style="position:absolute;margin-left:.1pt;margin-top:33.95pt;width:485.9pt;height:39.3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7fKZgIAAPwEAAAOAAAAZHJzL2Uyb0RvYy54bWysVN9v2jAQfp+0/8Hy+0jCWCmooUJFTJNQ&#10;i0SrPhvHIZZsn2UbEvbX7+ykpe32VI0Hc+c734/vvsvNbacVOQnnJZiSFqOcEmE4VNIcSvr0uP52&#10;TYkPzFRMgRElPQtPbxdfv9y0di7G0ICqhCMYxPh5a0vahGDnWeZ5IzTzI7DCoLEGp1lA1R2yyrEW&#10;o2uVjfP8KmvBVdYBF97j7ao30kWKX9eCh4e69iIQVVKsLaTTpXMfz2xxw+YHx2wj+VAG+0QVmkmD&#10;SV9DrVhg5OjkX6G05A481GHEQWdQ15KL1AN2U+Qfutk1zIrUC4Lj7StM/v+F5fennd06hKG1fu5R&#10;jF10tdPxH+sjXQLr/AqW6ALheHlVTPPpDMfL0TaZzcbT7xHN7PLaOh9+CtAkCiV1OIyEETttfOhd&#10;X1xiMg9KVmupVFLO/k45cmI4Nxx3BS0livmAlyVdp9+Q7d0zZUiLNBxPcxw2Z0ioWrGAorZVSb05&#10;UMLUAZnKg0u1vHvtP5c0NrFivumrTRF7XmkZkNxK6pJe5/E3lKxMbFEkeg5QXNCPUuj2HZFYcVHE&#10;J/FqD9V564iDnsLe8rXEvBvEZMscchYbxj0MD3jUChAFGCRKGnC//3Uf/ZFKaKWkxR0oqcElRaB/&#10;GaTYrJhM4sokZfJjOkbFvbXs31rMUd8BDqvAfbc8idE/qBexdqCfcVmXMSeamOGYuZ/EoNyFfjNx&#10;3blYLpMbrollYWN2lsfgEbiI92P3zJwdmBWQk/fwsi1s/oFgvW9ilV0eA6xlYt8FVWRtVHDFEn+H&#10;z0Hc4bd68rp8tBZ/AAAA//8DAFBLAwQUAAYACAAAACEAc4Zoc94AAAAHAQAADwAAAGRycy9kb3du&#10;cmV2LnhtbEyPQU+DQBCF7yb+h82YeLOLRKlQlsaY1MSDIba99LZlp0DKzlJ2KfjvHU96nLwv732T&#10;r2fbiSsOvnWk4HERgUCqnGmpVrDfbR5eQPigyejOESr4Rg/r4vYm15lxE33hdRtqwSXkM62gCaHP&#10;pPRVg1b7heuRODu5werA51BLM+iJy20n4yhKpNUt8UKje3xrsDpvR6ugLPvLVPnD5/mye9+kbvgY&#10;9+VBqfu7+XUFIuAc/mD41Wd1KNjp6EYyXnQKYuYUJMsUBKfpMubPjow9Jc8gi1z+9y9+AAAA//8D&#10;AFBLAQItABQABgAIAAAAIQC2gziS/gAAAOEBAAATAAAAAAAAAAAAAAAAAAAAAABbQ29udGVudF9U&#10;eXBlc10ueG1sUEsBAi0AFAAGAAgAAAAhADj9If/WAAAAlAEAAAsAAAAAAAAAAAAAAAAALwEAAF9y&#10;ZWxzLy5yZWxzUEsBAi0AFAAGAAgAAAAhALYjt8pmAgAA/AQAAA4AAAAAAAAAAAAAAAAALgIAAGRy&#10;cy9lMm9Eb2MueG1sUEsBAi0AFAAGAAgAAAAhAHOGaHPeAAAABwEAAA8AAAAAAAAAAAAAAAAAwAQA&#10;AGRycy9kb3ducmV2LnhtbFBLBQYAAAAABAAEAPMAAADLBQAAAAA=&#10;" fillcolor="window" strokecolor="window" strokeweight="1pt">
                <v:textbox style="mso-fit-shape-to-text:t">
                  <w:txbxContent>
                    <w:p w14:paraId="6B3683F4" w14:textId="77777777" w:rsidR="00A94A1B" w:rsidRDefault="00A94A1B" w:rsidP="00A94A1B">
                      <w:pPr>
                        <w:ind w:left="-90" w:right="-14" w:hanging="360"/>
                        <w:jc w:val="center"/>
                      </w:pPr>
                      <w:r w:rsidRPr="00D42040">
                        <w:object w:dxaOrig="2565" w:dyaOrig="180" w14:anchorId="120CDDCB">
                          <v:shape id="_x0000_i1029" type="#_x0000_t75" style="width:494.25pt;height:9.75pt">
                            <v:imagedata r:id="rId17" o:title=""/>
                          </v:shape>
                          <o:OLEObject Type="Embed" ProgID="PBrush" ShapeID="_x0000_i1029" DrawAspect="Content" ObjectID="_1753783819" r:id="rId2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817447">
        <w:rPr>
          <w:rFonts w:ascii="Trebuchet MS" w:eastAsiaTheme="minorHAnsi" w:hAnsi="Trebuchet MS"/>
          <w:noProof/>
          <w:lang w:val="ro-RO" w:eastAsia="ro-RO"/>
        </w:rPr>
        <w:drawing>
          <wp:inline distT="0" distB="0" distL="0" distR="0" wp14:anchorId="4196B1FA" wp14:editId="4D36A201">
            <wp:extent cx="6334125" cy="134112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EE360" w14:textId="77777777" w:rsidR="00A94A1B" w:rsidRPr="00B80F5A" w:rsidRDefault="00A94A1B" w:rsidP="00A94A1B">
      <w:pPr>
        <w:rPr>
          <w:rFonts w:asciiTheme="minorHAnsi" w:eastAsiaTheme="minorHAnsi" w:hAnsiTheme="minorHAnsi" w:cstheme="minorBidi"/>
          <w:lang w:val="ro-RO"/>
        </w:rPr>
      </w:pPr>
    </w:p>
    <w:p w14:paraId="4F25CBD7" w14:textId="77777777" w:rsidR="00A94A1B" w:rsidRPr="00B80F5A" w:rsidRDefault="00A94A1B" w:rsidP="00A94A1B">
      <w:pPr>
        <w:rPr>
          <w:rFonts w:asciiTheme="minorHAnsi" w:eastAsiaTheme="minorHAnsi" w:hAnsiTheme="minorHAnsi" w:cstheme="minorBidi"/>
          <w:lang w:val="ro-RO"/>
        </w:rPr>
      </w:pPr>
    </w:p>
    <w:p w14:paraId="7809DB95" w14:textId="77777777" w:rsidR="00A94A1B" w:rsidRPr="00B80F5A" w:rsidRDefault="00A94A1B" w:rsidP="00A94A1B">
      <w:pPr>
        <w:rPr>
          <w:rFonts w:asciiTheme="minorHAnsi" w:eastAsiaTheme="minorHAnsi" w:hAnsiTheme="minorHAnsi" w:cstheme="minorBidi"/>
          <w:lang w:val="ro-RO"/>
        </w:rPr>
      </w:pPr>
    </w:p>
    <w:p w14:paraId="2D39D339" w14:textId="77777777" w:rsidR="00A94A1B" w:rsidRPr="00B80F5A" w:rsidRDefault="00A94A1B" w:rsidP="00A94A1B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1E691" wp14:editId="3227193A">
                <wp:simplePos x="0" y="0"/>
                <wp:positionH relativeFrom="column">
                  <wp:posOffset>4192905</wp:posOffset>
                </wp:positionH>
                <wp:positionV relativeFrom="paragraph">
                  <wp:posOffset>213995</wp:posOffset>
                </wp:positionV>
                <wp:extent cx="1980266" cy="672971"/>
                <wp:effectExtent l="0" t="0" r="1270" b="0"/>
                <wp:wrapNone/>
                <wp:docPr id="38" name="Casetă tex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266" cy="6729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7F964E" w14:textId="77777777" w:rsidR="00A94A1B" w:rsidRPr="00A94A1B" w:rsidRDefault="00A94A1B" w:rsidP="00A94A1B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94A1B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MINISTRU,</w:t>
                            </w:r>
                          </w:p>
                          <w:p w14:paraId="16B5E530" w14:textId="77777777" w:rsidR="00A94A1B" w:rsidRPr="00E35DC1" w:rsidRDefault="00A94A1B" w:rsidP="00A94A1B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35DC1">
                              <w:rPr>
                                <w:sz w:val="20"/>
                                <w:szCs w:val="20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5B26146A" w14:textId="77777777" w:rsidR="00A94A1B" w:rsidRDefault="00A94A1B" w:rsidP="00A94A1B">
                            <w:pPr>
                              <w:spacing w:line="240" w:lineRule="auto"/>
                              <w:ind w:left="-90"/>
                              <w:jc w:val="center"/>
                            </w:pPr>
                            <w:r w:rsidRPr="00E35DC1">
                              <w:rPr>
                                <w:sz w:val="20"/>
                                <w:szCs w:val="20"/>
                              </w:rPr>
                              <w:t>[semnătura și ștampila</w:t>
                            </w:r>
                            <w:r>
                              <w:t xml:space="preserve"> </w:t>
                            </w:r>
                            <w:r w:rsidRPr="00CD0990">
                              <w:rPr>
                                <w:sz w:val="20"/>
                                <w:szCs w:val="20"/>
                              </w:rPr>
                              <w:t>ministrului]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691" id="Casetă text 38" o:spid="_x0000_s1038" type="#_x0000_t202" style="position:absolute;margin-left:330.15pt;margin-top:16.85pt;width:155.95pt;height: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N5QQQIAAHsEAAAOAAAAZHJzL2Uyb0RvYy54bWysVEuP2jAQvlfqf7B8LwkpC0tEWFFWVJXQ&#10;7kpstWfjOMSS43FtQ0J/fccOr257qsrBzHjG8/i+mcweukaRg7BOgi7ocJBSIjSHUupdQb+/rj7d&#10;U+I80yVToEVBj8LRh/nHD7PW5CKDGlQpLMEg2uWtKWjtvcmTxPFaNMwNwAiNxgpswzyqdpeUlrUY&#10;vVFJlqbjpAVbGgtcOIe3j72RzmP8qhLcP1eVE56ogmJtPp42nttwJvMZy3eWmVryUxnsH6pomNSY&#10;9BLqkXlG9lb+EaqR3IKDyg84NAlUleQi9oDdDNN33WxqZkTsBcFx5gKT+39h+dNhY14s8d0X6JDA&#10;AEhrXO7wMvTTVbYJ/1gpQTtCeLzAJjpPeHg0vU+z8ZgSjrbxJJtOYpjk+tpY578KaEgQCmqRlogW&#10;O6ydx4zoenYJyRwoWa6kUlE5uqWy5MCQQSS+hJYSxZzHy4Ku4i8UjSF+e6Y0abGaz3dpzKQhxOv9&#10;lA5xRZyOU/5ry0Hy3bYjssTOsjMeWyiPCJOFfoKc4SuJvayxkBdmcWQQGVwD/4xHpQBTw0mipAb7&#10;82/3wR+ZRCslLY5gQd2PPbMC+/umkePpcDQKMxuV0d0kQ8XeWra3Fr1vloAYDXHhDI9i8PfqLFYW&#10;mjfclkXIiiamOeYuqD+LS98vBm4bF4tFdMIpNcyv9cbwEDoAF5h67d6YNSc6PQ7CE5yHleXvWO19&#10;w0sNi72HSkbKA9A9qkheUHDCI42nbQwrdKtHr+s3Y/4LAAD//wMAUEsDBBQABgAIAAAAIQCvd/yU&#10;4gAAAAoBAAAPAAAAZHJzL2Rvd25yZXYueG1sTI9RS8MwFIXfBf9DuIJvLrWF1tWmQ0TRgWXaDXzN&#10;mmtbbW5Kkq11v974pI+X83HOd4vVrAd2ROt6QwKuFxEwpMaonloBu+3j1Q0w5yUpORhCAd/oYFWe&#10;nxUyV2aiNzzWvmWhhFwuBXTejznnrulQS7cwI1LIPozV0ofTtlxZOYVyPfA4ilKuZU9hoZMj3nfY&#10;fNUHLeB9qp/sZr3+fB2fq9PmVFcv+FAJcXkx390C8zj7Pxh+9YM6lMFpbw6kHBsEpGmUBFRAkmTA&#10;ArDM4hjYPpDJMgNeFvz/C+UPAAAA//8DAFBLAQItABQABgAIAAAAIQC2gziS/gAAAOEBAAATAAAA&#10;AAAAAAAAAAAAAAAAAABbQ29udGVudF9UeXBlc10ueG1sUEsBAi0AFAAGAAgAAAAhADj9If/WAAAA&#10;lAEAAAsAAAAAAAAAAAAAAAAALwEAAF9yZWxzLy5yZWxzUEsBAi0AFAAGAAgAAAAhACT03lBBAgAA&#10;ewQAAA4AAAAAAAAAAAAAAAAALgIAAGRycy9lMm9Eb2MueG1sUEsBAi0AFAAGAAgAAAAhAK93/JTi&#10;AAAACgEAAA8AAAAAAAAAAAAAAAAAmwQAAGRycy9kb3ducmV2LnhtbFBLBQYAAAAABAAEAPMAAACq&#10;BQAAAAA=&#10;" fillcolor="window" stroked="f" strokeweight=".5pt">
                <v:textbox>
                  <w:txbxContent>
                    <w:p w14:paraId="017F964E" w14:textId="77777777" w:rsidR="00A94A1B" w:rsidRPr="00A94A1B" w:rsidRDefault="00A94A1B" w:rsidP="00A94A1B">
                      <w:pPr>
                        <w:spacing w:after="0" w:line="240" w:lineRule="auto"/>
                        <w:ind w:left="-90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A94A1B">
                        <w:rPr>
                          <w:b/>
                          <w:sz w:val="28"/>
                          <w:szCs w:val="28"/>
                          <w:lang w:val="fr-FR"/>
                        </w:rPr>
                        <w:t>MINISTRU,</w:t>
                      </w:r>
                    </w:p>
                    <w:p w14:paraId="16B5E530" w14:textId="77777777" w:rsidR="00A94A1B" w:rsidRPr="00E35DC1" w:rsidRDefault="00A94A1B" w:rsidP="00A94A1B">
                      <w:pPr>
                        <w:spacing w:after="0" w:line="240" w:lineRule="auto"/>
                        <w:ind w:left="-9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E35DC1">
                        <w:rPr>
                          <w:sz w:val="20"/>
                          <w:szCs w:val="20"/>
                          <w:lang w:val="fr-FR"/>
                        </w:rPr>
                        <w:t>[nume și prenume cu majuscule]</w:t>
                      </w:r>
                    </w:p>
                    <w:p w14:paraId="5B26146A" w14:textId="77777777" w:rsidR="00A94A1B" w:rsidRDefault="00A94A1B" w:rsidP="00A94A1B">
                      <w:pPr>
                        <w:spacing w:line="240" w:lineRule="auto"/>
                        <w:ind w:left="-90"/>
                        <w:jc w:val="center"/>
                      </w:pPr>
                      <w:r w:rsidRPr="00E35DC1">
                        <w:rPr>
                          <w:sz w:val="20"/>
                          <w:szCs w:val="20"/>
                        </w:rPr>
                        <w:t>[semnătura și ștampila</w:t>
                      </w:r>
                      <w:r>
                        <w:t xml:space="preserve"> </w:t>
                      </w:r>
                      <w:r w:rsidRPr="00CD0990">
                        <w:rPr>
                          <w:sz w:val="20"/>
                          <w:szCs w:val="20"/>
                        </w:rPr>
                        <w:t>ministrului]</w:t>
                      </w:r>
                    </w:p>
                  </w:txbxContent>
                </v:textbox>
              </v:shape>
            </w:pict>
          </mc:Fallback>
        </mc:AlternateContent>
      </w:r>
    </w:p>
    <w:p w14:paraId="1E69015C" w14:textId="77777777" w:rsidR="00A94A1B" w:rsidRPr="00B80F5A" w:rsidRDefault="00A94A1B" w:rsidP="00A94A1B">
      <w:pPr>
        <w:rPr>
          <w:rFonts w:asciiTheme="minorHAnsi" w:eastAsiaTheme="minorHAnsi" w:hAnsiTheme="minorHAnsi" w:cstheme="minorBidi"/>
          <w:lang w:val="ro-RO"/>
        </w:rPr>
      </w:pPr>
    </w:p>
    <w:p w14:paraId="3D65DD1F" w14:textId="77777777" w:rsidR="00A94A1B" w:rsidRPr="00B80F5A" w:rsidRDefault="00A94A1B" w:rsidP="00A94A1B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FF83AA" wp14:editId="056AD013">
                <wp:simplePos x="0" y="0"/>
                <wp:positionH relativeFrom="column">
                  <wp:posOffset>1905</wp:posOffset>
                </wp:positionH>
                <wp:positionV relativeFrom="paragraph">
                  <wp:posOffset>145415</wp:posOffset>
                </wp:positionV>
                <wp:extent cx="3932481" cy="246602"/>
                <wp:effectExtent l="0" t="0" r="0" b="1270"/>
                <wp:wrapNone/>
                <wp:docPr id="39" name="Casetă tex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481" cy="2466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B879E6" w14:textId="77777777" w:rsidR="00A94A1B" w:rsidRPr="00A94A1B" w:rsidRDefault="00A94A1B" w:rsidP="00A94A1B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94A1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fr-FR"/>
                              </w:rPr>
                              <w:t>Valabilitatea legitimației</w:t>
                            </w:r>
                            <w:r w:rsidRPr="00A94A1B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  <w:t>: până la data de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83AA" id="Casetă text 39" o:spid="_x0000_s1039" type="#_x0000_t202" style="position:absolute;margin-left:.15pt;margin-top:11.45pt;width:309.65pt;height:19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IkQQIAAHsEAAAOAAAAZHJzL2Uyb0RvYy54bWysVEtv2zAMvg/YfxB0X+w4adYacYosRYYB&#10;RVsgHXpWZCk2IIuapMTOfv0o2Xms22lYDgopUnx8/Oj5fdcochDW1aALOh6llAjNoaz1rqDfX9ef&#10;bilxnumSKdCioEfh6P3i44d5a3KRQQWqFJZgEO3y1hS08t7kSeJ4JRrmRmCERqME2zCPqt0lpWUt&#10;Rm9UkqXpLGnBlsYCF87h7UNvpIsYX0rB/bOUTniiCoq1+XjaeG7DmSzmLN9ZZqqaD2Wwf6iiYbXG&#10;pOdQD8wzsrf1H6GamltwIP2IQ5OAlDUXsQfsZpy+62ZTMSNiLwiOM2eY3P8Ly58OG/Niie++QIcD&#10;DIC0xuUOL0M/nbRN+MdKCdoRwuMZNtF5wvFycjfJprdjSjjasulslmYhTHJ5bazzXwU0JAgFtTiW&#10;iBY7PDrfu55cQjIHqi7XtVJRObqVsuTAcII4+BJaShRzHi8Luo6/Idtvz5QmbUFnk5s0ZtIQ4vWp&#10;lA5xRWTHkP/ScpB8t+1IXSIckxMeWyiPCJOFnkHO8HWNvTxiIS/MImUQGVwD/4yHVICpYZAoqcD+&#10;/Nt98MdJopWSFilYUPdjz6zA/r5pnPHdeDoNnI3K9OZzhoq9tmyvLXrfrAAxwjlgdVEM/l6dRGmh&#10;ecNtWYasaGKaY+6C+pO48v1i4LZxsVxGJ2SpYf5RbwwPoQNwYVKv3RuzZhinRyI8wYmsLH831d43&#10;vNSw3HuQdRx5ALpHFakSFGR4JM2wjWGFrvXodflmLH4BAAD//wMAUEsDBBQABgAIAAAAIQD5WimO&#10;3gAAAAYBAAAPAAAAZHJzL2Rvd25yZXYueG1sTI5BS8NAFITvgv9heYI3u2mEaGM2pUiLFgy1qeB1&#10;m30mqdm3YXfbxP56tye9zTDDzJfNR92xE1rXGhIwnUTAkCqjWqoFfOxWd4/AnJekZGcIBfygg3l+&#10;fZXJVJmBtngqfc3CCLlUCmi871POXdWglm5ieqSQfRmrpQ/W1lxZOYRx3fE4ihKuZUvhoZE9PjdY&#10;fZdHLeBzKF/sZr0+vPevxXlzLos3XBZC3N6MiydgHkf/V4YLfkCHPDDtzZGUY52A+9ATEMczYCFN&#10;prME2P4iHoDnGf+Pn/8CAAD//wMAUEsBAi0AFAAGAAgAAAAhALaDOJL+AAAA4QEAABMAAAAAAAAA&#10;AAAAAAAAAAAAAFtDb250ZW50X1R5cGVzXS54bWxQSwECLQAUAAYACAAAACEAOP0h/9YAAACUAQAA&#10;CwAAAAAAAAAAAAAAAAAvAQAAX3JlbHMvLnJlbHNQSwECLQAUAAYACAAAACEAy/WiJEECAAB7BAAA&#10;DgAAAAAAAAAAAAAAAAAuAgAAZHJzL2Uyb0RvYy54bWxQSwECLQAUAAYACAAAACEA+Vopjt4AAAAG&#10;AQAADwAAAAAAAAAAAAAAAACbBAAAZHJzL2Rvd25yZXYueG1sUEsFBgAAAAAEAAQA8wAAAKYFAAAA&#10;AA==&#10;" fillcolor="window" stroked="f" strokeweight=".5pt">
                <v:textbox>
                  <w:txbxContent>
                    <w:p w14:paraId="54B879E6" w14:textId="77777777" w:rsidR="00A94A1B" w:rsidRPr="00A94A1B" w:rsidRDefault="00A94A1B" w:rsidP="00A94A1B">
                      <w:pPr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</w:pPr>
                      <w:r w:rsidRPr="00A94A1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fr-FR"/>
                        </w:rPr>
                        <w:t>Valabilitatea legitimației</w:t>
                      </w:r>
                      <w:r w:rsidRPr="00A94A1B"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  <w:t>: până la data de ZZ.LL.AAAA</w:t>
                      </w:r>
                    </w:p>
                  </w:txbxContent>
                </v:textbox>
              </v:shape>
            </w:pict>
          </mc:Fallback>
        </mc:AlternateContent>
      </w:r>
    </w:p>
    <w:p w14:paraId="07E0B8AB" w14:textId="77777777" w:rsidR="00A94A1B" w:rsidRPr="00B80F5A" w:rsidRDefault="00A94A1B" w:rsidP="00A94A1B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531939C2" w14:textId="77777777" w:rsidR="00A94A1B" w:rsidRPr="00B80F5A" w:rsidRDefault="00A94A1B" w:rsidP="00A94A1B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09C9A5D1" w14:textId="77777777" w:rsidR="00A94A1B" w:rsidRPr="00B80F5A" w:rsidRDefault="00A94A1B" w:rsidP="00A94A1B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[verso]</w:t>
      </w:r>
    </w:p>
    <w:p w14:paraId="17EAEA57" w14:textId="77777777" w:rsidR="00A94A1B" w:rsidRPr="00B80F5A" w:rsidRDefault="00A94A1B" w:rsidP="00A94A1B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tbl>
      <w:tblPr>
        <w:tblStyle w:val="Tabelgril11"/>
        <w:tblW w:w="10598" w:type="dxa"/>
        <w:jc w:val="center"/>
        <w:tblLook w:val="04A0" w:firstRow="1" w:lastRow="0" w:firstColumn="1" w:lastColumn="0" w:noHBand="0" w:noVBand="1"/>
      </w:tblPr>
      <w:tblGrid>
        <w:gridCol w:w="10598"/>
      </w:tblGrid>
      <w:tr w:rsidR="00A94A1B" w:rsidRPr="00B80F5A" w14:paraId="3A80C1AD" w14:textId="77777777" w:rsidTr="00292818">
        <w:trPr>
          <w:jc w:val="center"/>
        </w:trPr>
        <w:tc>
          <w:tcPr>
            <w:tcW w:w="10598" w:type="dxa"/>
          </w:tcPr>
          <w:p w14:paraId="2A2CD3EA" w14:textId="77777777" w:rsidR="00A94A1B" w:rsidRPr="00B80F5A" w:rsidRDefault="00A94A1B" w:rsidP="00A94A1B">
            <w:pPr>
              <w:wordWrap w:val="0"/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  <w:lang w:val="ro-RO" w:eastAsia="ro-RO"/>
              </w:rPr>
            </w:pPr>
            <w:r w:rsidRPr="00B80F5A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  <w:lang w:val="ro-RO" w:eastAsia="ro-RO"/>
              </w:rPr>
              <w:t>model</w:t>
            </w:r>
          </w:p>
          <w:tbl>
            <w:tblPr>
              <w:tblStyle w:val="Tabelgril11"/>
              <w:tblW w:w="10230" w:type="dxa"/>
              <w:jc w:val="center"/>
              <w:shd w:val="clear" w:color="auto" w:fill="BDEEFF"/>
              <w:tblLook w:val="04A0" w:firstRow="1" w:lastRow="0" w:firstColumn="1" w:lastColumn="0" w:noHBand="0" w:noVBand="1"/>
            </w:tblPr>
            <w:tblGrid>
              <w:gridCol w:w="10230"/>
            </w:tblGrid>
            <w:tr w:rsidR="00A94A1B" w:rsidRPr="00B80F5A" w14:paraId="362B12F8" w14:textId="77777777" w:rsidTr="00770119">
              <w:trPr>
                <w:trHeight w:val="607"/>
                <w:jc w:val="center"/>
              </w:trPr>
              <w:tc>
                <w:tcPr>
                  <w:tcW w:w="10230" w:type="dxa"/>
                  <w:tcBorders>
                    <w:bottom w:val="nil"/>
                  </w:tcBorders>
                  <w:shd w:val="clear" w:color="auto" w:fill="DDF2FF"/>
                </w:tcPr>
                <w:p w14:paraId="14CA765A" w14:textId="77777777" w:rsidR="00A94A1B" w:rsidRPr="00B80F5A" w:rsidRDefault="00A94A1B" w:rsidP="001032E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În conformitate cu prevederile OUG nr. 73/2019, OG nr. 39/2000</w:t>
                  </w:r>
                  <w:r w:rsidR="001813E4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coroborat cu OG nr. 14/2023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HG nr. 309/2023, HG nr. 117/2010, Legea nr. 202/2016, </w:t>
                  </w:r>
                  <w:r w:rsidRPr="00B80F5A">
                    <w:rPr>
                      <w:rFonts w:ascii="Times New Roman" w:eastAsia="Times New Roman" w:hAnsi="Times New Roman"/>
                      <w:sz w:val="18"/>
                      <w:szCs w:val="18"/>
                      <w:lang w:val="ro-RO" w:eastAsia="ro-RO"/>
                    </w:rPr>
                    <w:t xml:space="preserve">OG nr. 60/2004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color w:val="000000"/>
                      <w:sz w:val="18"/>
                      <w:szCs w:val="18"/>
                      <w:lang w:val="ro-RO" w:eastAsia="ro-RO"/>
                    </w:rPr>
                    <w:t xml:space="preserve"> ale H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G nr. 527/2023</w:t>
                  </w:r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, 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titularul legitimației este împuternicit:</w:t>
                  </w:r>
                </w:p>
              </w:tc>
            </w:tr>
            <w:tr w:rsidR="00A94A1B" w:rsidRPr="00B80F5A" w14:paraId="31657EAA" w14:textId="77777777" w:rsidTr="00770119">
              <w:trPr>
                <w:trHeight w:val="3364"/>
                <w:jc w:val="center"/>
              </w:trPr>
              <w:tc>
                <w:tcPr>
                  <w:tcW w:w="10230" w:type="dxa"/>
                  <w:tcBorders>
                    <w:top w:val="nil"/>
                  </w:tcBorders>
                  <w:shd w:val="clear" w:color="auto" w:fill="DDF2FF"/>
                </w:tcPr>
                <w:p w14:paraId="2D837761" w14:textId="77777777" w:rsidR="00A94A1B" w:rsidRPr="00B80F5A" w:rsidRDefault="00A94A1B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3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să efectueze supravegherea pe teritoriul României a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conformităţii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elementelor constitutive de interoperabilitate cu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cerinţele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esenţiale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;</w:t>
                  </w:r>
                </w:p>
                <w:p w14:paraId="2787A26D" w14:textId="77777777" w:rsidR="00A94A1B" w:rsidRPr="00B80F5A" w:rsidRDefault="001032E0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ă efectueze supravegherea prin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acţiuni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specifice de control, inspecție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audit utilizarea în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activităţile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de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întreţinere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 subsistemelor structurale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 vehiculelor feroviare a componentelor critice pentru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siguranţă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;</w:t>
                  </w:r>
                </w:p>
                <w:p w14:paraId="196EEF70" w14:textId="77777777" w:rsidR="00A94A1B" w:rsidRPr="00B80F5A" w:rsidRDefault="001032E0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ă efectueze supravegherea </w:t>
                  </w:r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prin audit,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inspecţie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pe procese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control/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inspecţie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de stat operatorii de transport feroviar, administratorul/gestionarii de infrastructură feroviară, operatorii care efectuează numai manevră feroviară, gestionarii de linii ferate industriale,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deţinătorii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de linii de metrou pentru transportul de călători/operatorii care efectuează transport urban cu metroul,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entităţile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responsabile cu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întreţinerea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vehiculelor feroviare, operatorii economici care efectuează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funcţiile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de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întreţinere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, operatorii care efectuează transport pe căile ferate cu caracter de patrimoniu, de muzeu sau turistic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/sau alt tip de transport pe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şine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, pe durata </w:t>
                  </w:r>
                  <w:proofErr w:type="spellStart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>valabilităţii</w:t>
                  </w:r>
                  <w:proofErr w:type="spellEnd"/>
                  <w:r w:rsidR="0067769A" w:rsidRPr="00817447">
                    <w:rPr>
                      <w:rFonts w:ascii="Times New Roman" w:hAnsi="Times New Roman"/>
                      <w:sz w:val="18"/>
                      <w:szCs w:val="18"/>
                      <w:lang w:val="ro-RO"/>
                    </w:rPr>
                    <w:t xml:space="preserve"> documentelor emise de ASFR</w:t>
                  </w:r>
                  <w:r w:rsidR="00A94A1B" w:rsidRPr="00B80F5A">
                    <w:rPr>
                      <w:rFonts w:ascii="Times New Roman" w:hAnsi="Times New Roman"/>
                      <w:color w:val="000000"/>
                      <w:sz w:val="18"/>
                      <w:szCs w:val="18"/>
                      <w:lang w:val="ro-RO" w:eastAsia="ro-RO"/>
                    </w:rPr>
                    <w:t>;</w:t>
                  </w:r>
                </w:p>
                <w:p w14:paraId="4FE46C3C" w14:textId="77777777" w:rsidR="00A94A1B" w:rsidRPr="00B80F5A" w:rsidRDefault="001032E0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ă efectueze monitorizarea menținerii îndeplinirii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cerinţelor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de acordare a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licenţelor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de către operatorii care efec</w:t>
                  </w:r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tuează transport feroviar, operatorii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care efectuează n</w:t>
                  </w:r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umai manevră feroviară, 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operatori</w:t>
                  </w:r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i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care efectuează </w:t>
                  </w:r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transport urban cu metroul </w:t>
                  </w:r>
                  <w:proofErr w:type="spellStart"/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intermediarii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activităţilor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de transport pe calea ferată;</w:t>
                  </w:r>
                </w:p>
                <w:p w14:paraId="09191DC1" w14:textId="77777777" w:rsidR="00A94A1B" w:rsidRPr="00B80F5A" w:rsidRDefault="001032E0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ă efectueze supravegherea subsistemelor de control-comandă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semnalizare terestre, energie </w:t>
                  </w:r>
                  <w:proofErr w:type="spellStart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infrastructură;</w:t>
                  </w:r>
                </w:p>
                <w:p w14:paraId="2397346E" w14:textId="77777777" w:rsidR="00A94A1B" w:rsidRPr="00B80F5A" w:rsidRDefault="001032E0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ă efectueze supravegherea respectării Regulamentului (UE) 2021/782 privind drepturile </w:t>
                  </w:r>
                  <w:proofErr w:type="spellStart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obligaţiile</w:t>
                  </w:r>
                  <w:proofErr w:type="spellEnd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călătorilor din transportul feroviar;</w:t>
                  </w:r>
                </w:p>
                <w:p w14:paraId="7AC32617" w14:textId="77777777" w:rsidR="00A94A1B" w:rsidRPr="00B80F5A" w:rsidRDefault="001032E0" w:rsidP="00A94A1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ă </w:t>
                  </w:r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constate, să încadreze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să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sancţioneze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faptele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contravenţionale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produse în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desfăşurarea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operaţiunilor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de transport feroviar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cu metroul</w:t>
                  </w:r>
                  <w:r w:rsidR="001813E4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r w:rsidR="005C4BE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în conformitate cu </w:t>
                  </w:r>
                  <w:proofErr w:type="spellStart"/>
                  <w:r w:rsidR="005C4BE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atribuţiile</w:t>
                  </w:r>
                  <w:proofErr w:type="spellEnd"/>
                  <w:r w:rsidR="005F1208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prevăzute în actele normative</w:t>
                  </w:r>
                  <w:r w:rsidR="005C4BE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în vigoare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;</w:t>
                  </w:r>
                </w:p>
                <w:p w14:paraId="2B994129" w14:textId="77777777" w:rsidR="00A94A1B" w:rsidRPr="00B80F5A" w:rsidRDefault="001032E0" w:rsidP="001032E0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200" w:hanging="284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s</w:t>
                  </w:r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ă solicite </w:t>
                  </w:r>
                  <w:proofErr w:type="spellStart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să obțină datele, informațiile </w:t>
                  </w:r>
                  <w:proofErr w:type="spellStart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documentele necesare îndeplinirii atribuțiilor de audit, control </w:t>
                  </w:r>
                  <w:proofErr w:type="spellStart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94A1B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inspecție de stat.</w:t>
                  </w:r>
                </w:p>
              </w:tc>
            </w:tr>
            <w:tr w:rsidR="00A94A1B" w:rsidRPr="00B80F5A" w14:paraId="5D2121E8" w14:textId="77777777" w:rsidTr="00770119">
              <w:trPr>
                <w:jc w:val="center"/>
              </w:trPr>
              <w:tc>
                <w:tcPr>
                  <w:tcW w:w="10230" w:type="dxa"/>
                  <w:shd w:val="clear" w:color="auto" w:fill="DDF2FF"/>
                </w:tcPr>
                <w:p w14:paraId="1DB8FF26" w14:textId="77777777" w:rsidR="00A94A1B" w:rsidRPr="00B80F5A" w:rsidRDefault="00A94A1B" w:rsidP="00A94A1B">
                  <w:pPr>
                    <w:spacing w:after="0" w:line="240" w:lineRule="auto"/>
                    <w:jc w:val="both"/>
                    <w:rPr>
                      <w:b/>
                      <w:color w:val="00B05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În </w:t>
                  </w: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shd w:val="clear" w:color="auto" w:fill="DDF2FF"/>
                      <w:lang w:val="ro-RO" w:eastAsia="ro-RO"/>
                    </w:rPr>
                    <w:t>vederea exercitării atribuțiilor,</w:t>
                  </w:r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posesorul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legitimaţiei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are drept de acces pe toate mijloacele de transport feroviar, inclusiv în cabina de conducere a acestora,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cu specific feroviar care funcționează sub autoritatea sau în subordinea MTI,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operatorilor de transport feroviar/operatorilor care efectuează numai manevră feroviară,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administratorului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gestionarilor de infrastructură feroviară, pe liniile ferate industriale,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certificate ca entități responsabile cu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întreţinerea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vehiculelor feroviare,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aferente transportului cu metroul, precum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în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destinate altor tipuri de transport</w:t>
                  </w:r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pe </w:t>
                  </w:r>
                  <w:proofErr w:type="spellStart"/>
                  <w:r w:rsidR="0067769A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şine</w:t>
                  </w:r>
                  <w:proofErr w:type="spellEnd"/>
                  <w:r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.</w:t>
                  </w:r>
                </w:p>
              </w:tc>
            </w:tr>
            <w:tr w:rsidR="00A94A1B" w:rsidRPr="00B80F5A" w14:paraId="3FAAAC03" w14:textId="77777777" w:rsidTr="001032E0">
              <w:trPr>
                <w:trHeight w:val="283"/>
                <w:jc w:val="center"/>
              </w:trPr>
              <w:tc>
                <w:tcPr>
                  <w:tcW w:w="10230" w:type="dxa"/>
                  <w:shd w:val="clear" w:color="auto" w:fill="DDF2FF"/>
                </w:tcPr>
                <w:p w14:paraId="5B1E9799" w14:textId="77777777" w:rsidR="00A94A1B" w:rsidRPr="00B80F5A" w:rsidRDefault="00A94A1B" w:rsidP="00A94A1B">
                  <w:pPr>
                    <w:wordWrap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B05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 w:cs="Arial"/>
                      <w:b/>
                      <w:color w:val="000000"/>
                      <w:sz w:val="18"/>
                      <w:szCs w:val="18"/>
                      <w:lang w:val="ro-RO" w:eastAsia="ro-RO"/>
                    </w:rPr>
                    <w:t xml:space="preserve">Prezenta legitimație este un document cu regim special, nominal </w:t>
                  </w:r>
                  <w:proofErr w:type="spellStart"/>
                  <w:r w:rsidRPr="00B80F5A">
                    <w:rPr>
                      <w:rFonts w:ascii="Times New Roman" w:hAnsi="Times New Roman" w:cs="Arial"/>
                      <w:b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 w:cs="Arial"/>
                      <w:b/>
                      <w:color w:val="000000"/>
                      <w:sz w:val="18"/>
                      <w:szCs w:val="18"/>
                      <w:lang w:val="ro-RO" w:eastAsia="ro-RO"/>
                    </w:rPr>
                    <w:t xml:space="preserve"> netransmisibil!</w:t>
                  </w:r>
                </w:p>
              </w:tc>
            </w:tr>
          </w:tbl>
          <w:p w14:paraId="1195CA5B" w14:textId="77777777" w:rsidR="00A94A1B" w:rsidRPr="00B80F5A" w:rsidRDefault="00A94A1B" w:rsidP="00A94A1B">
            <w:pPr>
              <w:wordWrap w:val="0"/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  <w:lang w:val="ro-RO" w:eastAsia="ro-RO"/>
              </w:rPr>
            </w:pPr>
            <w:r w:rsidRPr="00B80F5A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  <w:lang w:val="ro-RO" w:eastAsia="ro-RO"/>
              </w:rPr>
              <w:t>model</w:t>
            </w:r>
          </w:p>
        </w:tc>
      </w:tr>
    </w:tbl>
    <w:p w14:paraId="52AF7E9E" w14:textId="77777777" w:rsidR="00B7755E" w:rsidRDefault="00B7755E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5E80C1A" w14:textId="77777777" w:rsidR="00B01938" w:rsidRPr="00B80F5A" w:rsidRDefault="008E396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lastRenderedPageBreak/>
        <w:t>A</w:t>
      </w:r>
      <w:r w:rsidR="00B01938" w:rsidRPr="00B80F5A">
        <w:rPr>
          <w:rFonts w:ascii="Times New Roman" w:hAnsi="Times New Roman"/>
          <w:b/>
          <w:sz w:val="24"/>
          <w:szCs w:val="24"/>
          <w:lang w:val="ro-RO"/>
        </w:rPr>
        <w:t xml:space="preserve">NEXA nr. 3 </w:t>
      </w:r>
    </w:p>
    <w:p w14:paraId="22251717" w14:textId="77777777" w:rsidR="00B01938" w:rsidRPr="00B80F5A" w:rsidRDefault="00B01938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03F39870" w14:textId="77777777" w:rsidR="00116CF6" w:rsidRPr="00B80F5A" w:rsidRDefault="00116CF6" w:rsidP="00DC5438">
      <w:pPr>
        <w:wordWrap w:val="0"/>
        <w:spacing w:after="0" w:line="240" w:lineRule="auto"/>
        <w:jc w:val="center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</w:p>
    <w:p w14:paraId="332BB450" w14:textId="77777777" w:rsidR="00116CF6" w:rsidRPr="00B80F5A" w:rsidRDefault="00116CF6" w:rsidP="00DC5438">
      <w:pPr>
        <w:wordWrap w:val="0"/>
        <w:spacing w:after="0" w:line="240" w:lineRule="auto"/>
        <w:jc w:val="center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</w:p>
    <w:p w14:paraId="2EB140AC" w14:textId="77777777" w:rsidR="00B01938" w:rsidRPr="00B80F5A" w:rsidRDefault="00B01938" w:rsidP="00DC5438">
      <w:pPr>
        <w:wordWrap w:val="0"/>
        <w:spacing w:after="0" w:line="240" w:lineRule="auto"/>
        <w:jc w:val="center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Forma, modelul </w:t>
      </w:r>
      <w:proofErr w:type="spellStart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şi</w:t>
      </w:r>
      <w:proofErr w:type="spellEnd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conținutul</w:t>
      </w:r>
    </w:p>
    <w:p w14:paraId="610AD7A1" w14:textId="77777777" w:rsidR="00B01938" w:rsidRPr="00B80F5A" w:rsidRDefault="00623DF2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</w:t>
      </w:r>
      <w:r w:rsidR="00B01938" w:rsidRPr="00B80F5A">
        <w:rPr>
          <w:rFonts w:ascii="Times New Roman" w:hAnsi="Times New Roman"/>
          <w:b/>
          <w:sz w:val="24"/>
          <w:szCs w:val="24"/>
          <w:lang w:val="ro-RO"/>
        </w:rPr>
        <w:t xml:space="preserve">egitimației speciale pentru </w:t>
      </w:r>
      <w:r w:rsidR="008866B3" w:rsidRPr="00B80F5A">
        <w:rPr>
          <w:rFonts w:ascii="Times New Roman" w:hAnsi="Times New Roman"/>
          <w:b/>
          <w:sz w:val="24"/>
          <w:szCs w:val="24"/>
          <w:lang w:val="ro-RO"/>
        </w:rPr>
        <w:t>monitorizare/</w:t>
      </w:r>
      <w:r w:rsidR="00B01938" w:rsidRPr="00B80F5A">
        <w:rPr>
          <w:rFonts w:ascii="Times New Roman" w:hAnsi="Times New Roman"/>
          <w:b/>
          <w:sz w:val="24"/>
          <w:szCs w:val="24"/>
          <w:lang w:val="ro-RO"/>
        </w:rPr>
        <w:t>control</w:t>
      </w:r>
      <w:r w:rsidR="008866B3" w:rsidRPr="00B80F5A">
        <w:rPr>
          <w:rFonts w:ascii="Times New Roman" w:hAnsi="Times New Roman"/>
          <w:b/>
          <w:sz w:val="24"/>
          <w:szCs w:val="24"/>
          <w:lang w:val="ro-RO"/>
        </w:rPr>
        <w:t>/</w:t>
      </w:r>
      <w:r w:rsidR="00B01938" w:rsidRPr="00B80F5A">
        <w:rPr>
          <w:rFonts w:ascii="Times New Roman" w:hAnsi="Times New Roman"/>
          <w:b/>
          <w:sz w:val="24"/>
          <w:szCs w:val="24"/>
          <w:lang w:val="ro-RO"/>
        </w:rPr>
        <w:t xml:space="preserve"> supraveghere </w:t>
      </w:r>
      <w:proofErr w:type="spellStart"/>
      <w:r w:rsidR="00B01938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B01938" w:rsidRPr="00B80F5A">
        <w:rPr>
          <w:rFonts w:ascii="Times New Roman" w:hAnsi="Times New Roman"/>
          <w:b/>
          <w:sz w:val="24"/>
          <w:szCs w:val="24"/>
          <w:lang w:val="ro-RO"/>
        </w:rPr>
        <w:t xml:space="preserve"> inspecție tehnică </w:t>
      </w:r>
    </w:p>
    <w:p w14:paraId="77FF30D3" w14:textId="77777777" w:rsidR="00494D8D" w:rsidRPr="00B80F5A" w:rsidRDefault="00494D8D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1400F9BA" w14:textId="77777777" w:rsidR="004B2D5A" w:rsidRPr="00B80F5A" w:rsidRDefault="004B2D5A" w:rsidP="004B2D5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faţă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>]</w:t>
      </w:r>
    </w:p>
    <w:p w14:paraId="35782087" w14:textId="77777777" w:rsidR="00494D8D" w:rsidRPr="00B80F5A" w:rsidRDefault="00494D8D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C84AE96" w14:textId="77777777" w:rsidR="00DF6020" w:rsidRPr="00B80F5A" w:rsidRDefault="00DF6020" w:rsidP="00DC5438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faţă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>]</w:t>
      </w:r>
    </w:p>
    <w:p w14:paraId="692A9EA2" w14:textId="77777777" w:rsidR="00494D8D" w:rsidRPr="00B80F5A" w:rsidRDefault="00AF5D12" w:rsidP="00494D8D">
      <w:pPr>
        <w:ind w:right="242"/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BD2F08" wp14:editId="0DC246B6">
                <wp:simplePos x="0" y="0"/>
                <wp:positionH relativeFrom="column">
                  <wp:posOffset>41910</wp:posOffset>
                </wp:positionH>
                <wp:positionV relativeFrom="paragraph">
                  <wp:posOffset>708660</wp:posOffset>
                </wp:positionV>
                <wp:extent cx="4467225" cy="885825"/>
                <wp:effectExtent l="0" t="0" r="28575" b="28575"/>
                <wp:wrapNone/>
                <wp:docPr id="13" name="Casetă tex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E0B6788" w14:textId="77777777" w:rsidR="00494D8D" w:rsidRPr="00D51BF7" w:rsidRDefault="00494D8D" w:rsidP="00494D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LEGITIMAȚIE SPECIALĂ PENTRU </w:t>
                            </w:r>
                            <w:r w:rsidR="00B46D7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MONITORIZARE/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CONTROL</w:t>
                            </w:r>
                            <w:r w:rsidR="00B46D7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/</w:t>
                            </w:r>
                          </w:p>
                          <w:p w14:paraId="168FD78D" w14:textId="77777777" w:rsidR="00AF5D12" w:rsidRPr="00D51BF7" w:rsidRDefault="00494D8D" w:rsidP="00494D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SUPRAVEGHERE ȘI INSP</w:t>
                            </w:r>
                            <w:r w:rsidRPr="00D51BF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ECȚIE 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EHNICĂ</w:t>
                            </w:r>
                          </w:p>
                          <w:p w14:paraId="274CFB8A" w14:textId="77777777" w:rsidR="00494D8D" w:rsidRPr="00D51BF7" w:rsidRDefault="00494D8D" w:rsidP="00AF5D12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Seria: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AFER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Nr. ...................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Data emiterii: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2F08" id="Casetă text 13" o:spid="_x0000_s1040" type="#_x0000_t202" style="position:absolute;margin-left:3.3pt;margin-top:55.8pt;width:351.7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pDQgIAALQEAAAOAAAAZHJzL2Uyb0RvYy54bWysVFtv2jAUfp+0/2D5fQRYoDQiVIyKaRJq&#10;K9Gpz8axSSTHx7MNCfv1O3YCpd2eqvFgzs3n8vk7md+1tSJHYV0FOqejwZASoTkUld7n9Ofz+suM&#10;EueZLpgCLXJ6Eo7eLT5/mjcmE2MoQRXCEkyiXdaYnJbemyxJHC9FzdwAjNDolGBr5lG1+6SwrMHs&#10;tUrGw+E0acAWxgIXzqH1vnPSRcwvpeD+UUonPFE5xd58PG08d+FMFnOW7S0zZcX7NtgHuqhZpbHo&#10;JdU984wcbPVXqrriFhxIP+BQJyBlxUWcAacZDd9Nsy2ZEXEWBMeZC0zu/6XlD8etebLEt9+gxQcM&#10;gDTGZQ6NYZ5W2jr8Y6cE/Qjh6QKbaD3haEzT6c14PKGEo282m8xQxjTJ621jnf8uoCZByKnFZ4lo&#10;sePG+S70HBKKOVBVsa6UisrJrZQlR4YviA9fQEOJYs6jMafr+OurvbmmNGlyOv06GcZKb3zuIylx&#10;HKVDQyLSqm/8Fasg+XbXkqpAHNMzkDsoToivhY56zvB1hSBscIInZpFrCCnuj3/EQyrAnqGXKCnB&#10;/v6XPcQjBdBLSYPczan7dWBWIDA/NJLjdpSmgexRSSc3Y1TstWd37dGHegUI7gg31fAohnivzqK0&#10;UL/gmi1DVXQxzbF2Tv1ZXPluo3BNuVguYxDS2zC/0VvDQ+oAXHji5/aFWdPzwCODHuDMcpa9o0MX&#10;G25qWB48yCpyJQDdoYocCwquRmRbv8Zh9671GPX6sVn8AQAA//8DAFBLAwQUAAYACAAAACEAAby0&#10;nt0AAAAJAQAADwAAAGRycy9kb3ducmV2LnhtbEyPQUvEMBCF74L/IYzgzU1SsUptuhTBRQSFXT14&#10;zCYxLTaTkmR36793POltZt7jzffa9RImdnQpjxEVyJUA5tBEO6JX8P72eHUHLBeNVk8RnYJvl2Hd&#10;nZ+1urHxhFt33BXPKARzoxUMpcwN59kMLui8irND0j5jCrrQmjy3SZ8oPEy8EqLmQY9IHwY9u4fB&#10;ma/dISh43m505TdP4uX6o/Svvpg+J6PU5cXS3wMrbil/ZvjFJ3ToiGkfD2gzmxTUNRnpLCUNpN9K&#10;IYHtFVQ3UgLvWv6/QfcDAAD//wMAUEsBAi0AFAAGAAgAAAAhALaDOJL+AAAA4QEAABMAAAAAAAAA&#10;AAAAAAAAAAAAAFtDb250ZW50X1R5cGVzXS54bWxQSwECLQAUAAYACAAAACEAOP0h/9YAAACUAQAA&#10;CwAAAAAAAAAAAAAAAAAvAQAAX3JlbHMvLnJlbHNQSwECLQAUAAYACAAAACEA1RlaQ0ICAAC0BAAA&#10;DgAAAAAAAAAAAAAAAAAuAgAAZHJzL2Uyb0RvYy54bWxQSwECLQAUAAYACAAAACEAAby0nt0AAAAJ&#10;AQAADwAAAAAAAAAAAAAAAACcBAAAZHJzL2Rvd25yZXYueG1sUEsFBgAAAAAEAAQA8wAAAKYFAAAA&#10;AA==&#10;" fillcolor="window" strokecolor="window" strokeweight=".5pt">
                <v:textbox>
                  <w:txbxContent>
                    <w:p w14:paraId="7E0B6788" w14:textId="77777777" w:rsidR="00494D8D" w:rsidRPr="00D51BF7" w:rsidRDefault="00494D8D" w:rsidP="00494D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D51BF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LEGITIMAȚIE SPECIALĂ PENTRU </w:t>
                      </w:r>
                      <w:r w:rsidR="00B46D7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MONITORIZARE/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CONTROL</w:t>
                      </w:r>
                      <w:r w:rsidR="00B46D7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/</w:t>
                      </w:r>
                    </w:p>
                    <w:p w14:paraId="168FD78D" w14:textId="77777777" w:rsidR="00AF5D12" w:rsidRPr="00D51BF7" w:rsidRDefault="00494D8D" w:rsidP="00494D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SUPRAVEGHERE ȘI INSP</w:t>
                      </w:r>
                      <w:r w:rsidRPr="00D51BF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ECȚIE T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EHNICĂ</w:t>
                      </w:r>
                    </w:p>
                    <w:p w14:paraId="274CFB8A" w14:textId="77777777" w:rsidR="00494D8D" w:rsidRPr="00D51BF7" w:rsidRDefault="00494D8D" w:rsidP="00AF5D12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Seria: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AFER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Nr. ...................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Data emiterii: ZZ.LL.AAAA</w:t>
                      </w:r>
                    </w:p>
                  </w:txbxContent>
                </v:textbox>
              </v:shape>
            </w:pict>
          </mc:Fallback>
        </mc:AlternateContent>
      </w:r>
      <w:r w:rsidR="00494D8D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F70E2" wp14:editId="5E3A73DA">
                <wp:simplePos x="0" y="0"/>
                <wp:positionH relativeFrom="column">
                  <wp:posOffset>-100965</wp:posOffset>
                </wp:positionH>
                <wp:positionV relativeFrom="paragraph">
                  <wp:posOffset>-182880</wp:posOffset>
                </wp:positionV>
                <wp:extent cx="6566535" cy="3505200"/>
                <wp:effectExtent l="0" t="0" r="24765" b="19050"/>
                <wp:wrapNone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535" cy="350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64224" w14:textId="77777777" w:rsidR="00494D8D" w:rsidRDefault="00494D8D" w:rsidP="00494D8D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  <w:p w14:paraId="33944222" w14:textId="77777777" w:rsidR="00494D8D" w:rsidRDefault="00494D8D" w:rsidP="00494D8D">
                            <w:pPr>
                              <w:ind w:left="4956" w:firstLine="708"/>
                              <w:jc w:val="center"/>
                            </w:pPr>
                            <w:r>
                              <w:t xml:space="preserve">                     </w:t>
                            </w:r>
                            <w:r w:rsidRPr="00843A00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12A56F58" wp14:editId="6FAD3817">
                                  <wp:extent cx="842645" cy="1026597"/>
                                  <wp:effectExtent l="0" t="0" r="0" b="2540"/>
                                  <wp:docPr id="18" name="I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029" cy="104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70E2" id="Dreptunghi 2" o:spid="_x0000_s1041" style="position:absolute;margin-left:-7.95pt;margin-top:-14.4pt;width:517.05pt;height:2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g4cAIAAAMFAAAOAAAAZHJzL2Uyb0RvYy54bWysVEtv2zAMvg/YfxB0X52kddoZdYqgRYYB&#10;RVugHXpWZCkWIImapMTOfv0o2W3Sx2lYDgopUnx8/OjLq95oshM+KLA1nZ5MKBGWQ6Pspqa/nlbf&#10;LigJkdmGabCipnsR6NXi65fLzlViBi3oRniCQWyoOlfTNkZXFUXgrTAsnIATFo0SvGERVb8pGs86&#10;jG50MZtM5kUHvnEeuAgBb28GI13k+FIKHu+lDCISXVOsLebT53OdzmJxyaqNZ65VfCyD/UMVhimL&#10;SV9D3bDIyNarD6GM4h4CyHjCwRQgpeIi94DdTCfvunlsmRO5FwQnuFeYwv8Ly+92j+7BIwydC1VA&#10;MXXRS2/SP9ZH+gzW/hUs0UfC8XJezuflaUkJR9tpOSlxHAnO4vDc+RB/CDAkCTX1OI0MEtvdhji4&#10;vrikbAG0alZK66zsw7X2ZMdwcDjvBjpKNAsRL2u6yr8x25tn2pIOeTg7x2IIZ8goqVlE0bimpsFu&#10;KGF6g1Tl0eda3rwOH5I+YbtHiSf591ni1MgNC+1QcY6a3FhlVESGa2VqenH8WttkFZmjIxyHESQp&#10;9uueKKx6WqZI6WoNzf7BEw8Dj4PjK4V5bxGXB+aRuNg0LmO8x0NqQCRglChpwf/57D75I5/QSkmH&#10;i4Ao/d4yL7DrnxaZ9n16dpY2Jytn5fkMFX9sWR9b7NZcA45simvveBaTf9QvovRgnnFnlykrmpjl&#10;mHuYx6hcx2FBceu5WC6zG26LY/HWPjqegifoEuJP/TPzbuRXxFndwcvSsOodzQbf9NLCchtBqszB&#10;A67I3aTgpmUWj1+FtMrHevY6fLsWfwEAAP//AwBQSwMEFAAGAAgAAAAhAMAH+NLgAAAADAEAAA8A&#10;AABkcnMvZG93bnJldi54bWxMj8FKxDAQhu+C7xBG8LabNLLSrU0XEQQRPNhVz9kmNmWbSWnSbt2n&#10;d/aktxnm45/vL3eL79lsx9gFVJCtBTCLTTAdtgo+9s+rHFhMGo3uA1oFPzbCrrq+KnVhwgnf7Vyn&#10;llEIxkIrcCkNBeexcdbruA6DRbp9h9HrROvYcjPqE4X7nksh7rnXHdIHpwf75GxzrCev4DWep7kx&#10;8W1xi3vZfn6Jc41HpW5vlscHYMku6Q+Giz6pQ0VOhzChiaxXsMo2W0JpkDl1uBAiyyWwg4KNvJPA&#10;q5L/L1H9AgAA//8DAFBLAQItABQABgAIAAAAIQC2gziS/gAAAOEBAAATAAAAAAAAAAAAAAAAAAAA&#10;AABbQ29udGVudF9UeXBlc10ueG1sUEsBAi0AFAAGAAgAAAAhADj9If/WAAAAlAEAAAsAAAAAAAAA&#10;AAAAAAAALwEAAF9yZWxzLy5yZWxzUEsBAi0AFAAGAAgAAAAhALPk2DhwAgAAAwUAAA4AAAAAAAAA&#10;AAAAAAAALgIAAGRycy9lMm9Eb2MueG1sUEsBAi0AFAAGAAgAAAAhAMAH+NLgAAAADAEAAA8AAAAA&#10;AAAAAAAAAAAAygQAAGRycy9kb3ducmV2LnhtbFBLBQYAAAAABAAEAPMAAADXBQAAAAA=&#10;" fillcolor="window" strokecolor="windowText" strokeweight="1pt">
                <v:textbox>
                  <w:txbxContent>
                    <w:p w14:paraId="63364224" w14:textId="77777777" w:rsidR="00494D8D" w:rsidRDefault="00494D8D" w:rsidP="00494D8D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</w:t>
                      </w:r>
                    </w:p>
                    <w:p w14:paraId="33944222" w14:textId="77777777" w:rsidR="00494D8D" w:rsidRDefault="00494D8D" w:rsidP="00494D8D">
                      <w:pPr>
                        <w:ind w:left="4956" w:firstLine="708"/>
                        <w:jc w:val="center"/>
                      </w:pPr>
                      <w:r>
                        <w:t xml:space="preserve">                     </w:t>
                      </w:r>
                      <w:r w:rsidRPr="00843A00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12A56F58" wp14:editId="6FAD3817">
                            <wp:extent cx="842645" cy="1026597"/>
                            <wp:effectExtent l="0" t="0" r="0" b="2540"/>
                            <wp:docPr id="18" name="I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029" cy="1046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94D8D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B65D0" wp14:editId="2FFD9A74">
                <wp:simplePos x="0" y="0"/>
                <wp:positionH relativeFrom="column">
                  <wp:posOffset>-177165</wp:posOffset>
                </wp:positionH>
                <wp:positionV relativeFrom="paragraph">
                  <wp:posOffset>-249555</wp:posOffset>
                </wp:positionV>
                <wp:extent cx="6744970" cy="3648075"/>
                <wp:effectExtent l="0" t="0" r="17780" b="28575"/>
                <wp:wrapNone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364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FE28C" id="Dreptunghi 12" o:spid="_x0000_s1026" style="position:absolute;margin-left:-13.95pt;margin-top:-19.65pt;width:531.1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RbfQIAABkFAAAOAAAAZHJzL2Uyb0RvYy54bWysVE1v2zAMvQ/YfxB0X51kadMadYqgQYYB&#10;RRugHXpWZTkWoK9JSpzs1+9Jdtv04zTMB5kUKVJ8fNTl1V4rshM+SGsqOj4ZUSIMt7U0m4r+elh9&#10;O6ckRGZqpqwRFT2IQK/mX79cdq4UE9taVQtPEMSEsnMVbWN0ZVEE3grNwol1wsDYWK9ZhOo3Re1Z&#10;h+haFZPR6KzorK+dt1yEgN1lb6TzHL9pBI93TRNEJKqiuFvMq8/rU1qL+SUrN565VvLhGuwfbqGZ&#10;NEj6EmrJIiNbLz+E0pJ7G2wTT7jVhW0ayUWuAdWMR++quW+ZE7kWgBPcC0zh/4Xlt7u1J7JG7yaU&#10;GKbRo6UXLm7NppUEm0Coc6GE471b+0ELEFO5+8br9EchZJ9RPbygKvaRcGyezabTixnA57B9P5ue&#10;j2anKWrxetz5EH8Iq0kSKurRtowm292E2Ls+u6RswSpZr6RSWTmEa+XJjqHDIEZtO0oUCxGbFV3l&#10;b8j25pgypEtFz0bpZgzUaxSLELUDGMFsKGFqA07z6PNd3pwOH5I+oNyjxKP8fZY4FbJkoe1vnKMm&#10;N1ZqGTEKSuqKnh+fViZZRSbzAEdqSN+CJD3Z+oAmetuzOzi+kkhyAxDWzIPOqBAjGu+wNMqibDtI&#10;lLTW//lsP/mDZbBS0mE8AMnvLfMCJf404N/FeDpN85SV6elsAsUfW56OLWarry36M8Zj4HgWk39U&#10;z2LjrX7EJC9SVpiY4cjdgz8o17EfW7wFXCwW2Q0z5Fi8MfeOp+AJpwTvw/6ReTeQKaIxt/Z5lFj5&#10;jlO9bzpp7GIbbSMz4V5xBVGTgvnLlB3eijTgx3r2en3R5n8BAAD//wMAUEsDBBQABgAIAAAAIQAm&#10;SHlj4AAAAAwBAAAPAAAAZHJzL2Rvd25yZXYueG1sTI9NS8QwEIbvgv8hjOBtN7F11damiwiCCB6s&#10;H+dsE5uyzaQ0aTfur3f2pLd3mId3nqm2yQ1sMVPoPUq4WgtgBluve+wkfLw/re6AhahQq8GjkfBj&#10;Amzr87NKldof8M0sTewYlWAolQQb41hyHlprnAprPxqk3befnIo0Th3XkzpQuRt4JsQNd6pHumDV&#10;aB6taffN7CS8hOO8tDq8Jpvsc/H5JY4N7qW8vEgP98CiSfEPhpM+qUNNTjs/ow5skLDKbgtCKeRF&#10;DuxEiPya0k7CJt9kwOuK/3+i/gUAAP//AwBQSwECLQAUAAYACAAAACEAtoM4kv4AAADhAQAAEwAA&#10;AAAAAAAAAAAAAAAAAAAAW0NvbnRlbnRfVHlwZXNdLnhtbFBLAQItABQABgAIAAAAIQA4/SH/1gAA&#10;AJQBAAALAAAAAAAAAAAAAAAAAC8BAABfcmVscy8ucmVsc1BLAQItABQABgAIAAAAIQCNzLRbfQIA&#10;ABkFAAAOAAAAAAAAAAAAAAAAAC4CAABkcnMvZTJvRG9jLnhtbFBLAQItABQABgAIAAAAIQAmSHlj&#10;4AAAAAwBAAAPAAAAAAAAAAAAAAAAANcEAABkcnMvZG93bnJldi54bWxQSwUGAAAAAAQABADzAAAA&#10;5AUAAAAA&#10;" fillcolor="window" strokecolor="windowText" strokeweight="1pt"/>
            </w:pict>
          </mc:Fallback>
        </mc:AlternateContent>
      </w:r>
      <w:r w:rsidR="00494D8D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B2F54" wp14:editId="40F38587">
                <wp:simplePos x="0" y="0"/>
                <wp:positionH relativeFrom="column">
                  <wp:posOffset>4572635</wp:posOffset>
                </wp:positionH>
                <wp:positionV relativeFrom="paragraph">
                  <wp:posOffset>-112613</wp:posOffset>
                </wp:positionV>
                <wp:extent cx="1099524" cy="543778"/>
                <wp:effectExtent l="0" t="0" r="24765" b="27940"/>
                <wp:wrapNone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524" cy="543778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EE9F" id="Dreptunghi 19" o:spid="_x0000_s1026" style="position:absolute;margin-left:360.05pt;margin-top:-8.85pt;width:86.6pt;height:4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A14HwMAAE0GAAAOAAAAZHJzL2Uyb0RvYy54bWysVU1vEzEQvSPxHyzf&#10;0+yGLUlWTVFIKEKqoKKgnh2vN2vJX9hOk4L47zx7N22hlZAQe3DGnrFn5s2bydmbg1bkVvggrVnQ&#10;8qSgRBhuG2m2C/r1y8VoRkmIzDRMWSMW9E4E+ub85YuzvavFxHZWNcITPGJCvXcL2sXo6vE48E5o&#10;Fk6sEwbK1nrNIrZ+O2482+N1rcaTong93lvfOG+5CAGn615Jz/P7bSt4/NS2QUSiFhSxxbz6vG7S&#10;Oj4/Y/XWM9dJPoTB/iEKzaSB0/un1iwysvPyyVNacm+DbeMJt3ps21ZykXNANmXxRzbXHXMi5wJw&#10;gruHKfy/Z/nH2ytPZIPazSkxTKNGay9c3JltJwkOgdDehRqG1+7KD7sAMaV7aL1Ov0iEHDKqd/eo&#10;ikMkHIdlMZ+fTipKOHSn1avpdJYeHT/cdj7E98JqkoQF9ahaBpPdXobYmx5NkrONku5CKkUaB4BR&#10;VW/jjYxdhgv+8t1kNACGcv+dVn0p1pbvtDCx55YXikUQO3TSBbiphd4IQOU/NL0TpIgIU0wp2Vzv&#10;H5PZsijmk7ej1WmxGlXF9N1oOa+mo2nxbloV1axclaufKcSyqndBXFrO1NrJI/nK6km0z3JmaIOe&#10;Npl+5JZlkveAIaCM8TFEwJ0gSbEGzz8DYthBjl5E3iWxBaTDOYzvFcPFBHiyUobsgfFkWgB4ztCy&#10;LUCCqB2QCWZLCVNbzAIefS5EsEo2x9vhLqyU7yNFFzd2T4liIeJwQS/yN3Djt2up+msWuv5iViUz&#10;VmsZMT6U1As6K9I33FYmaUUeAAOHEol72iZpY5s7EB/MyQwKjl9IOLlELFfMYwQgO4y1+AlLqyxS&#10;toNESWf99+fOkz2KBy0le4wUwPFtx7xAih8MenZeVlWaQXlTnU4nibqPNZvHGrPTK4uClhigjmcx&#10;2Ud1FFtv9Q2m3zJ5hYoZDt898MNmFbGHCvOTi+Uyy5g7jsVLc+34sVcSvF8ON8y7oQMjWPPRHscP&#10;q/9oxN42IWzschdtK3OXPuAK5qUNZlbm4DBf01B8vM9WD/8C5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dE//4AAAAAoBAAAPAAAAZHJzL2Rvd25yZXYueG1sTI9BS8NAEIXv&#10;gv9hGcFbu5sUkjRmUqTQm6C2InibZsckmN0N2W0b++tdT3oc3sd731Sb2QzizJPvnUVIlgoE28bp&#10;3rYIb4fdogDhA1lNg7OM8M0eNvXtTUWldhf7yud9aEUssb4khC6EsZTSNx0b8ks3so3Zp5sMhXhO&#10;rdQTXWK5GWSqVCYN9TYudDTytuPma38yCKToJb3K9jnb7tI+ke9P1/yjQLy/mx8fQASewx8Mv/pR&#10;HerodHQnq70YEPJUJRFFWCR5DiISxXq1AnFEyPI1yLqS/1+ofwAAAP//AwBQSwMECgAAAAAAAAAh&#10;ACnAVDbGPwAAxj8AABQAAABkcnMvbWVkaWEvaW1hZ2UxLnBuZ4lQTkcNChoKAAAADUlIRFIAAADI&#10;AAAARggGAAAAieLbNgAAAAd0SU1FB94HEQo0HBzZEXsAAAAJcEhZcwAALiMAAC4jAXilP3YAAAAE&#10;Z0FNQQAAsY8L/GEFAAA/VUlEQVR42u19B3wUxf747O6VXHLpvZHQQg1NIr08ISACIqCIwAP1WVBU&#10;7Cgi1vfsWJ4iiA0QBOmgFKlCIEDoEHoIEAIJIb1e2/3P7JSdvVwgklD+7/MbPuHudqfPt3+/MyMo&#10;igJu95SfVxpxaP/5pBPp2W0uZhXEnz9X0KjgSmlYRbnNWlFutzocTiPKJwiCIoqCjP4A/q7AZzJ6&#10;jj5FEdDv6qBRPgH9CbAswOXUdwJg9aj5yaeo1gUU2pbglkdEn4Dkx/UqtE+0PVQ3yqOVw32iv8kn&#10;6yeuA9cDuPHBLsNnItcHnEfg3mv9FNHY8VxwcyAK2lxpbaP+wXJkDDiPKAtc/2gfRZRXzSfKdIzV&#10;8tD2RFyPJLHxqb/pnND50crR9nDbtG/qGpDffJu0D7Dv6L3WB9w/PFY2Xrf22Hj07RmNkt1wq4G/&#10;pnRo7/mO27ceHXLkSEafy3mFDcuKHabKMqfosCsC+lNciiDLaF3VKWKAyyeE+/j9VRPCFuUa2VDt&#10;CHGumRQ181WfCOQhfS0AD313e64vcx0Jz4Xal2vWVX0MnvvpMV8tytWyv4JwHeU8zlXtAIErpzau&#10;mL0MVbcVgpSV2r02rN4/5nD6iQdPn8xtmJFeHHjuSLmvHbiMPgZRNgeILoOJUCGRUlc9pRbcKSIQ&#10;dHkIlACaD82GCDRK6s49AOYKjIKpvIZQTpZHxJwDAK0PPEUn7SnVuAfhIDz3wH0SgK4OAVTjHqAW&#10;3AMw7gcULp98Ve5BuRbPPfi6cT6tTg/cg3IIgXEYjVvw3EOogXtoa0k4lwiuzT0EwlW59wLHhWhZ&#10;tT2YkY6flw7cuQfqy22BIMWFlQEpWw6PPH4iY/BfazJartp6Md4MxxFjNIKAcEmWDAYHBlwRT5pK&#10;EtBaooGpIohKIESBEgoEs+Q5wM+xuIXfoUxqXlHB4gT9LWCypdWlALww6oQSoMPUhW8PSi8EiLVn&#10;pE6FEi7UZwF4qlvEfcB5YF2oboUrB7Q+sXyoDgVo4yZIK9D8eJj83OAyAuOU2nOF1cG1p4h8HjhP&#10;IhZDgTZf2hyIanMK6ZvAz4HaHus3Ft9InxTyHJcWtDw0H5pX8lwERPRl+fgkkDWl7bExam0CVhbV&#10;g5dCy4OBgpSC/YIwZjIbbejXLUWQynKH6dSJrN67d6aPWDB9b9+N6efiYoEZtA41AUkSqczMZHB1&#10;wYFMBktlUjSLcAEJlSGLrXCLQZFIUYFbBVIM0CIGWNKGQigpcGuT6gmUKKt5FK0MBnIVORA3wIhC&#10;ntMygCIH30+1Dto3bowat6HAgv+wzE/6iTkPcB8n6ifhQLSP+jnQt8fmSgZAYdyD6BYKnUeMtIDN&#10;t0j6jrkMal8BbJ7cxiRS3Qy+kzAn4saijgfgdWZ6EZlzbX21T47zkrWoNj6NI2jrJ1C9S9OvKOdk&#10;+hhZFwkih9EoOvCc3EIEuXK5JGbPzuP3LZ2/4+FZC/ff0QhYQLtwXwqEgC06IS+iqE0GBTrRbaJE&#10;Dlj4P46SKwJQADdZishPnFanAgg1F6loRpLI5aHUx32RGOUStHoAD1xUZOIonjvwqmPEgEnaoASC&#10;cgYsFgCeCABKB/EY3ZBBQ0KKpKwsETt1/cDATxFepIRBe68QTsPWg7TJAb8G7BLpD2Dzp4pEgCIm&#10;NYCIuvnUkJQDdlwPbZMiIK3XA9KQflKRmhlYNBjQxiMZRKfRZLDR9b75CAK7mHe5MGHJLykTvnx5&#10;0yOnQZHvHZH+AOOrlkdjwVS6V5gYoA5SUQktpswYCDU2DTBbB0TREzHzwGyYf48+sVaiiSc11KVj&#10;2255RF2fCBKS3B7KYy0DcT2FijmCvh7aN7XfWLxCQ9WJSIBJDYAiKy0PgF4cExQi1hHJTQUFDqHc&#10;6sR9UbAIC7Q62DwBOgcKZsdA3xZXt0LL0a6yfpM/hc4R4NoDXD3sN6Y1ujyA1k3FKNoenweXJQIf&#10;rQi3B3R1IaMgRGRJdAqY8KjppiKI7FLESxeuNP9kysLpv/xyqFeMjwQ6+FqBIuuNDgTryYIrgKeQ&#10;bJKJiAQECqxKNYBmlIQzUBAqxcu8qlgDqNzNy9JcnbisRvFFYp7REIarg18woI1DpMBMRC5R0wEU&#10;zwgiAI0jKQojGFo/sdLPxqMAHikZIFMkFPTcRuuTQNrj54XqHW5lgQ6RFApvdJzuiMc4AZePILTb&#10;ehJ9kOk5mNsAXV2aiZ5fX74eJjrp51IBVE+kiMrlYciAuAdUznXPbgpmABU5pPNnclu+8eT3i9I3&#10;ZzdrEmpUyS1Q3JGDsVGZkE3NgqQaZKnCjAaoAg22VAGBskssdlAlVSUVSIcknIbKpIoKHQqfR5Xh&#10;AROfZJHI3QqhbkQZJ6xZIDI/kKkCDKoBIMA6jkq6RZlxAGqR4cUJZkWC/SfUTCB9Y2Ie0WFEKlOj&#10;WVB1AUWz0qkGLup/wP2k4pKKBLy4RSxVVCQjOoTMi3CaL4PrJynHREHaHtUjOB+ISK1Q1Lok4O90&#10;rdl7zldF2tBZJnF7igcfFt+eZkHUlRM1juBmZWQWL1ESXQZkueLy3jQEQf4KiBytXx07fdXFM4Ux&#10;PmESWliPiUhBhKrzViGgIpMiQ87uUlRLhPo/hk34FA4NT65AZVEFCr7oh8i0ZRXa0COBmEAVIOHv&#10;IhF4MSLAdxL+IrIJU4Vr9Jtq+Sq2ibgxlUyrCA97KeMGMMKo7WGZDE4DXhiZshCAzY4q6smEDVLP&#10;DoJ8LFcqKB8RD5BjF0EDFG+IiZTQXI7iqv+rdj6FmqlViwGS+9ET4FKZk4pgiiZrKgImC+pQAZXM&#10;ROJGQEKwrBJ/LL2K5BluT10BNHRB1JiwoqKuolmOFMp8FVI9xmcVLfFcCLjXCkJbrLxpYpQqLggK&#10;lcjoc4W6Y0heTnTCJFVg4ppqzlFIOYGJi+iZwSA5DEaDwx0ebwqC5GRdafXBS7PnZh+8Eiv6Csja&#10;UwNyVOMeissmiyW5VWYnEOzx4SHnWvSNOdKoRcSp4Ej/XKufpcTb11xqMhltzIdApov3eAPOcaST&#10;cwWgvWMKHK8gC+7sTWFuNp0I4LlOgWkcigbEWj1cX3EfqznG+L4CzVig+6SykpaqjZUqo9QUqtXP&#10;9ZXYwKn4R7mhVo/goQwZu8DmgBlDmD+nWj2AtENs7lp+KvZUz6+fazYftP5qa8fPp8DlJ22KfL1k&#10;nqHu4aKWKz7dcATJyyloPuvjZZ/uXZWR6BtuvKpDk7eFV+XZjedtNtC7feODyZPbr2nXPWF7eHTw&#10;GUjSKg0GQ4VkkOyiKDpFSXCKDAkEz5XW3B5zBisMqGtXtpaNePbQ17re6vUBAAR3YKlD0pzhOoX4&#10;bySianNjq9H7LVzthaZAawqjx1KK7nkN8+uhnutLNxRBiq6URmxYvvPRBdNT+0eFeQFRqKm/GpYj&#10;LHaWu8TOQ5pv//e/uv3WKCE2JTDI/5SPn6X0Rvb1/9ItThqkK7XNeI1UL0GGNwxBnDaXcCjt+JD5&#10;T214JNwoAYNYQ5+pqVMVF1QVQQlq4Hs5NCQgQ5INeeXFFQGlReVdXU6XEcqzApW7AbGEaHOmsU1B&#10;V7smBmgdEAAnzjDWK3Bl3MUbrW6Bq4eydVY/l18Tqdx/s7Z4S4qOgruJALxIwvfDg4hHx0nrZ+1z&#10;c0R+83NB54EZEbh500yxAi8Gus0h0GR6JkICnYjHrxEdgyaSAV6kIr4oOha9WMjEOfZd0K+DwMbI&#10;i74cfHDPoWLuAFdBphuGIJkns7pvWbFrzDlwKSQ2NAAp154TJ4oKRJfy8jLYci/mtfj147Wt7MVO&#10;CZVFyqIoqbFV2NONIjQl4mxSrRBEZ2BRq9iJpfJaHAtElGY1CpbFcmH5kzrciKdXDWlRFWMVISUc&#10;o6PQyRVYPJQuKlenI/B9wYo+0a9oP9S+iG4xW6hKkXN26aOLqWWH/dZixYg1SbUjqOqwSGKUCPCw&#10;mCo6BuJkBLROFmOletBFWe07iRsDfDSzFlNGopO5mCtBq0sXVU094PC3Aoj3Xm+BUlV1fky6KGku&#10;Zov1nVm9VAOJLpaNWsp066H1j9UHxXQncgxW0zVvNII4qhzG/bsOP7RkZmr3BlH+xEl39TJcWAUo&#10;yCqIuZJREAsADqfQlD24cBLx8KLFFxlgyqIK9ARoWUg1pTKi5jmlE84BBp1wbKoUWagCwVoZAwzz&#10;qpMgOuZ95cyGogaAnOmSes2BCLjgP/ReZIGUxNKmIr6A7dEyAyx1wUUtjF5VNHmkJR5qDgkwgDEE&#10;xMjFAxKhwiJ9rgsWFDUzKQsZ1wCMD2gkCEbmX58fBwkCFcE8Iai+XbpG2OwrcmHqHLBrnnMusJAY&#10;GHWh9zQfR/hYnyDBReNzSWZTlY773iwE2b3p0IiUhfvvCgVGIKnN19wHzQGEJpL4DEySUzRrkZfY&#10;56BFYwraPgLVeupOiXVRom7IoeWlFJzsB/EQYaqnOHyMEEfhtb0nMldGW2y3funeA0a5mT/Bndpp&#10;VBRoHIPrE23TPaqXIabIIzHH/Wh7Ihs383sIhFBgpOYQR+e/IACKubBWj6CayF18BC2de9ymKPMc&#10;hUMQt+hfDWlUIqkIbuuoj/7VkFMjCnSMGjcSmW8EcQ6Tl6EKXENXqXcEUVwAHD924oEDG042C47w&#10;qZVKJbj/kdCIGt+rgI+tFO4eaE/hE/r3ikCcgdXe8SEhQN+Wx7pFt+/V+6B49lJ7qKuGPIJwXWOs&#10;NldaPo6b66KDWdgL51kBes959TY0z/3V/oCHT1Atj4L9HLo8RMZV9O251cPgwL3+q/02eZkqQS0U&#10;+XpHkLT1B4aeSMloYQVQMdfrs7rEvDtMhACUOjBvtaJyCPoccNQDu6x0+zSIl5nmw7Oh1cV7lzUR&#10;hP7mqbTCcQ+uPlo/8Xbr+wSYN5roOcwL794vEmGLdR6uPSoX815rQNrXxDXSNuM62A0mVuujwPUP&#10;i3NAoNG+7tyDRkxrXILtvxCZLO+2/4LmEXFkLhOr1DZdIhVbST4WDFltv4e2m6/6nhOOu3LBjFfj&#10;HoDTQfgx6tpDezygYm4wSTZQi1TvCHIw7dA/zy4/38gabATiVRBUdsrAkedC7lnkfJUE/Ef/KQKm&#10;ddj0CwSXIGEFWjTBQRrZxCB2LrNPSVXWZWqb1y+coMhE+cbfuQmWiALpJrYIboul8OIV24aqEx+Y&#10;bK4IIsurEPEDcAtMxCumPyhENFBU44IoUySGg5BlTkHHwKrupdQsXUysJAorkDmxTmb9l7mQE8DV&#10;Lar9RV3ESjfA+p2MIwdQPAH6LmqRwyiaAPnY1RAXgQT9q6gL1wA71GXUJA36p5EAaqQIUCMIFI5/&#10;CTiyQebDLVEZrAXirT+KaqUhz1CcpCIDEuUmYw853WIjAyp/aJ51/BW1j0ROk5exsrbwXK8Icvns&#10;lfgLpy+0doAqg7fZUiMDQy5kS55XUdMHGx0IjgrMhsstAapMEU8tM1NyIczUfMi8ynQnn2a6YwFp&#10;Wn6trGZaZGZIwNoVcUyV1iZnDmT6AN8H/h0guwm198zsyZXVPN+CNgbaDxYjxbePKTQztXK6D9+2&#10;LkiPvmfj5t8JdG51Y8TKPtMn+H0SstvcEi7JWde48gI/N277/2l7Iq1TLSPS/svYwKFZA8m4AYto&#10;4A0DzGxO9Stt3kTq6efXnsCJ2r4kOSW3gMSbhiCHtx4ZVJhRGGyG4pVUg2MbPSy4WAzGfPrA0jt6&#10;d5jrG+ybI7vUnY2aHV2fn9q23cIwyDvAmlF0vlP+ffVwDEDCUgQP7bKwXw9t8h5sD/3hwzZ4Jz3g&#10;7ff8O9JvgtAK1wWhehsCDUjjJlYfnqIL39D3Xz9ILjRD64cuiyc/kNu86tZF70vi+uGxfoUG3Wlj&#10;FNx8OPpxeVxD93rcwiDcQnew70i8utXKPdUrgqSnpg8sO1Tsa0bBiDXpHlC0ivULz7+zf8d5jVo3&#10;3FKf7f9f+r9U36neEMReabPmZGW3dZbajEZfY435XFUyaHZ3450Qjx0l+SWRTrvTS33BCEiNGM55&#10;zbXfHuORBA+Uhs/pmRppxSllJbtXfYP9LvGbaOqabDaboaSkJLiqqirQ6XQGwE9/u93uTExM3AIV&#10;Adffrc/T0U2KGuqsABlqHk6Xy+BwOMwOu90C27bCtvzgO+/Y2Ng0g8HgrK92HE6nCbZhhm34wD9/&#10;2KafyWSyx8TEHKht/eXl5d6VlZV+sI8+Llk2KbJsRAoE8lvAubGZzeZSf3//y7DeeluPq6V6QRAo&#10;IknZxy4kVpVU+CFlQrpaZvhSMbmsW37Y/LhkkBxu1ix9ZKYWaq6wgESRbt3UZFv2m49eZV5mDzI7&#10;J9NSWZUXS5g1Cn63+HoX9vhnzx8MRtVmXqcEF98KESLkyJEj7XbsSO24ffuOxBUrlrWFr/zff//f&#10;C9u2bbvR4/xCFbmsrNzf6XRYIRCZ4CMINIpkx8BohHUaUB6+DArhhogh2W02E0RG3yv5+YHZ2Rcj&#10;Txw/Eb91+7aE9EOHog4dOvxQy5Yt9kiSpCIlRFRLJURW2eWy0DZcLpcJtmGCwG6E30VF0cdfot8Q&#10;MQwQMUwFhYUBubm5IZmZmbH79+1vvnTpkhajx4zJmTljxkAfHx+PsXSwbjNs1w8hU2FhYcSxY8cS&#10;4F+TU6czGly6dDEwPz/fWlFRZQwKCqqIjoosbN26dUbfvn22x8XFpQcHB1+AfXeAG5jqB0Fk2XB2&#10;X+adcrFDMvoJV7VeiRYRHF99pJdSTmzo2H7FrFDMwYetSzIzwUrY+81MfpLmoKNeYoJs9MgYuh9D&#10;syBx3lbmeWYmU0F3YBqK+/IKsJTfMThpEYoaruMUCZAq+i9YsHDUW++8+2J21rnG/MtJk17bPH78&#10;ky97KoiANCPjTJt58+Y/8Pvvv/fYuzctHj4Og3+munTI6uvnmj59+uPTpn12zGKxlBQXFwenbN/e&#10;76effh66ZOmqRCBXRcFsfnWFjfPnz/uuW/dn/2HDhi4BhGtDeJHQuCBChO3du/fO5ctXDJgx49ve&#10;8FWT2tQ5eTLMmJCQumjhwsmQqGwRrhYiXsdULwgCgclw5ezlJqDKJUpmQefkc0+qEdfbIAtWwQ1o&#10;WfgDi9UBLDyDhhrwsTmqVUcXhqDWz3tTVdMo85yr5kudmZb3DgN8FhW1vsg2WQhuFJzTaWjnuaJ0&#10;/QgCgQGcPXuuxeNPPPHtwYMHu0EuIlm8fdR3lRXlIDm539Fu3bpNh9SwzL1sUVGRz8qVK58fN27c&#10;S14W70BILYG3jxXU5TRMVLaqsgIktm6V+fTTT32DkGPfvn3tZ33//Uczvv022cfqC7wtBjiZ1mq7&#10;PWubEMBWlKvDKe3du/fygQPvWUnXB7W/e3dal0WLFo1ZsWLFwJzcnBhRrGlcAhO9FbeIjNMnT3Z5&#10;Yvz4D76bOfP1dhBJrntCrpHqB0EgNSg4m9tYgAhikECNCjoZMuc91faSi9rwmfdY8+oqunLUvkM2&#10;7LD3gMuvfkd2C1E7QIHuOQcA6NrV9w9ikt1p8I/0v9KqS6s/vPwsxdc7L1B0kFJSUoa88867n6Wk&#10;bI+FmC95mc04JBNHb7oeGPHAxkGDBi52L3s597LfgoULP5048blx8CcUcZBl0kQ3NoG/SzUR8CGE&#10;RF9HjRmz5j///vcLcQ0anFy/YUPy7J9//nTevHlt0Eso6gCEiGw+atEOBV5ZdgFbFZZEIRXI+nHm&#10;jE9Gjxo1E9ZnR4Ri1apVw9atW/fUwYOH2kMxzBeKUCoXNJrMAOpCajkoLgKHXe/DQ++NRiPgFVD0&#10;LG3Xrs7FRUXt4M8t17tG10r1pKQrYnF2fqxgd0kG4WrIwc6hItxD0TzjuB7AYoGoJ1g93I0GqtF4&#10;JNUVROpRmLKuedkV7EPAvg3qEcftUWca21tORD2R9QsolS4lvFnY+dZ92y273hm5fPlyCKSQTy1Y&#10;sGBCSsq2cJPZSwU87BNDFLYCvPDCCxu7dunyozsQVlRUGBYvWfzRlKlvjQJElHJBwDGZzNUAFiqr&#10;oKiwoDZdkvv16/8XFOUW9OnT53dvH59LaWlpSXNmz2bIgZLdVgV8ff0AVJC1dYNNOh0Q+G3X9K8h&#10;DDz95ZdfrumbnLyyaZMmexFy7EhN7b5mzZrJO1NTW23YsAGJbircIU6K5gSKnxR5USqIjmuY2TIh&#10;Id/X11qZlXUhOC1tV0uINEE+VitjaghhECLBsr6KovxtglHbVD8cBM6hrbgiQET7NQw1dxS9Kb2Q&#10;D+WVKpFuMxa5A3Tw/6LmT8dvZcILZORhJh528lvC3l1cO/JAu7RDFyQ1NF5flhwPCkjYvEHd+QwE&#10;I8zjDX+bJdl5yWGMGBGT0bRji/Vevl7XtUnr1KnTrZcsXfLMTz///MDJ48eDoLyPHstUkbZjClkC&#10;xY/VLVq0qGbhWbZs+VPfTJ8+vLS40Ic8unT//Q+c2vLXlnbl5RV+1C9gNBpU5HjttdfXdunSeQ1U&#10;os1sTRR8djFEIEdYWGiRn59fHhSnsqAodxp+L0N5//v112//8ssvFDmUewYO3BESHAzmzJnTDQEv&#10;BTqnU0WO3F9//fXHhISEw8giRttBCr63t3cVzIvCxivh76LAwMCzISEhOcgoAZHv5U2bNz8wd84c&#10;ROmBKBmAl5cXG2tZaQlo1bp16YMjRswfOHDgNlhXLuQmJbAeXCeUvzLPZCa9+PLLL+zfu7c1RGzd&#10;XCER8bbXQRDhd5ZX+YiyuyWWvkazDAm3l6QMnfXId0ENQi+IBtHFHTHAPgXNEaV51IG2+QZonnZF&#10;E7ZwHt3+c7rpxkN5Qfutd4Yh3UOWDVZf68WI+Kid1zMVhw8f/gdUqJ/+6KMPB8KfFj8/f+B0uXSi&#10;kcNuB2+99dYfUMFcI3rYoN+gQYNz4eERkAnlFX34wX/+jImJ3bd79+6ExYsXdcWAi+uB4gUYO3bs&#10;jvvuG/J5mzZt/oTiCYM8bH6F8Aj1Jx8fH7sHIJL79+u3a+6cea2ffW7C0fuGDPmjsKio6rfffhvK&#10;Z0LlbFWVYNasWT8mJydPgwh2heoKVwPM3NzcRkuWLJk4YcIExAVDEAelYpR7QtwUcvyiDh06zPP0&#10;3tviXVJWVvEor4MQHScDcpUz17NOtU315QcRlCqHWdI8wNWSAhHEACl26zvbzopuE7/3Rg7qViSk&#10;b6Snp9/z6aefTVqw4Ndu6BniHAg5UJJlfNaJ3a5GOVRAYFsFEeGkp7q6d++28u23pgZAUcuZlJS0&#10;ElLiqGXLlo2ArwwUKCuhog1T2YMPPvgjRLT1hCrX2hSNzKODBw/++I8/VuXGx8ftio+PP7B169Yn&#10;flu4MAm9R+24XDJEjgowbNiwnQMGDPgZIQd9d7WUl5cXC5Xwic8+++xz6DdSwBFAI8bpjihIl8jM&#10;PGM+euxoSwB0sRB03sDZs5mJp04cbYHy8u1//MknayIjImrlY7neVF8IopgsRpuryu4t1IQkkqC6&#10;QCqKyiJcdqdRMhluqP36ZqaSkhK/vXv3DnjiyfEfnz51soGXxVt97nLjHCghuXni888vi4uLS6sJ&#10;0NDznj17zkHfi4uLA9evXz9+5swZ/X0hN3JRhIOf77773uyOHTuug8hxXeYmKGpV3XPPgJno+86d&#10;O5Nnz5nzOPwaihAbteNyIeOdUPLMM8+8FxoamlmbOlG5zZs3j4HI8TgSp5COgZAjMiq6ODY2pvTC&#10;hQvheXlXjEiHwNzUBpo1b27r2rVrmqf6zpw503rR4sVj4NcgrKhDRadMlXwLkvv2XRMdHZ11I9e2&#10;XhAEKbvWYJ98R3F5AHc6pT7iSARqfFZVYWkQlGNQu/8TCFJUVBS6evWa+0ePHvUF/GlCIhCU0WWj&#10;ySQboXzjcDpFighUNBk9atRvERERp2tT//bt20c/9thjj8D6VOCj1qh27Tscf/TRR2aEhYVdqOsY&#10;CgsL/Tdu3Dhhwa+/dqRIiNoICg6xjx8/fk737t03QeCs1Xrt2bOn2x9/rB4Av1oQ9ZchknXr3j23&#10;S+cuK4pLir0gNxx8MTs7EAE74aagV8+eJ4YNHToDuHGPK1euhG7btm3cJx9//CDqF7JwycR48MUX&#10;X3yFIgFu9PqKda9CTbI1wKcAEgtFUtSt2OqfRD8hAhnQ6d4wX2VBaTBUHm+LaxfqmvKuXIn6bNq0&#10;VyFyTIeig4ocNlsVaN+u3bnWrVqd8rJYyumCUsDud/eAtVC0Sq9JHufTjtTU3nPmzkWiVYDRaKIh&#10;HWp1n336ySQo8py8ZiW1SHPmzH1typQpPdB3hBxIKUdtdO3SOeOVl1+aCoGZiW5Y+ZdrhJuMjIze&#10;c+bMboUzywAq/meefvrpF0ePHj3zbObZe9KPHAmkPg/EPe66q09Gv379pkVFReXx9SAr4Pz58996&#10;9NFHX0TzSpEDciRl0KDBa6Hu9QMcfx64wal+OAhUQayBPoVGg6C47J53cambnyB9qMgrCYUcRLqe&#10;dm6nlJmZ2fq11ya/v2TpkiEmLwswEFEiNj7u6HPPPfc5pH6dXnjh+ceoU5AiyuuTJs309/e/plgA&#10;qbplZ2rqEwsXLOiB5HaUbDYbCAwMlB9//LHv7rzzzm1QtKp12HZNCYpDvbds2TIcfg2ifbXbKkG/&#10;fv0vv/TSy88EBAQU0rxQzzIePHgoKT8/P6hNmzYHYmKiq3EvyD2DAPHA/+uxx1JfeP75xxs2bJg1&#10;YsSDf27cvDmQ6hGEe1Tee++964YPH/4rX8emzZv7/Pzzz2/NnTOnOxTT1O0iyD+DEKpz127bf/rp&#10;xyfhPNSZc9Ym1Q8lF4Bs8fcuVE8HQQd+Ak68orH9Ej7A+PKBzHYk1qfoZgzwRiSobyS/9/77b69Y&#10;vrwz+o3EBYQc3br12Dh//i8vHj9+osWMmTPvxMMXVORAp5nENIg/0qZN4p7aAPaqVate/fDDj5PR&#10;d8ptkLgCRbMzU6dO/bfVai28Vh01Jaj8m9asXTsk43RG+23btg7etWt3Q0GUiAMTr1z2xWxh8ZLF&#10;Y//8889xdrvNCpEjvLy8Ijwn51LgqdMZjkmvvvobRNSJ7nWbzeZc+FE6adKknZBzPBMSEpL73axZ&#10;z/+1dWsHuO6qoxS14XI6wAcffPDHQw+NfAOVQ5xr06bNyZs2bXp8d9rurjtSd0aijlh9fKCOp/pq&#10;lfHjn5rz/vvvvQk5xw3VO/hUTzqIIAdEBWcZzIKslMpAMIjAXVdXHXXw2aUlxzu5vnZ536wB1mdC&#10;i7jlr7/GTp8+/QWIHO0QUCmySw3dePa55+Y8P3Hi59HRMYdgnse2p2xrYyLUEr2PjIoCk159+Rdv&#10;b+9revV27EjtvmLFyuF5ebkhKPQDIZgqnvXvn/v2W2+PDw0JYdQTBfMdO3asI/wqJSYm7oTcqbym&#10;elE9J06cuAOKbW+npaW1PnT4iF9ebk4QGgfsF9ORkK8hOzs7aPHiJUNzcy4hGEEc38zXde7cuVAk&#10;9riLilBUOjx37i9vdu3aJRUhc3p6eo8pU9960elwGC0Wi5qHtONIS9vTEs7pTxCpDBABzXv37otb&#10;vnxZHGrLYMShZgg52re/4+Qbb0z+vFevnr+jAMWbueb1giCQOjoi2sTvM640yq4LFUA0i9qpA0D7&#10;RB92e0lw8bncxj6+1kzBKN2UkOX6SGVlZRIE/Anffjvj6dV//N7M6usLykpVa4ry0ccff3P/8OHf&#10;NGrU6Pjhw0cSd+3c1QG9QIo1BTpfX9/C+4YMWQKBocJT/VDZt0IASS4tK224bOmyIbCtZmrlXHxS&#10;cXGxtH///gFZWecRZ/FCYeu5ubkBBw4ciK2oqHSOGzdu4b33Dv7CU/1IRDly5EifH374ceo333zd&#10;kz43Q/EQWZrcfRuVlVWGosJC1Skpqc49MyjHvgfw+uuTlzzyyMOfe/LhQNFrN0TUVCgCFeXl5TWE&#10;nHRyeUlxEO94RJ8hoaHC0qVLmsK/lroKBLzNwKmG1oBzX3/9zbK77vrHqqio6F3+/n41Iv+NSvWD&#10;IJLkjGzfZJfJz2S3l8oWMUA7rJnuuVadW0jGshrlrG1HegbFRx6wBPpevtkDvp5UUFDgC+X0Jz/8&#10;8MPnIeWN9vMPACXFRaBLly6FUIn8adCgQR9CaqkqjPD90OnTv2HAXQG5h59/oL13r96bYmJiqplK&#10;EVc6c+ZMm61bt/5r5qwfeqbtSkXngQWjyUPmVqq7ICvO3r37/Xft3PkMwOEn1WzErVu3PgkRxOMY&#10;Tp0+3RNyvinff/99T75ePhHnm1uC4pDLAZHDAULDIrOnvPH60sGDB/0I9QqP/geos+Sjz9LSMr/1&#10;6zeM/G7mzLvd20MIAsU1A0JOlBCiIQRWkQLOWVJSp6MQAXe2bNliU/PmzTeEh4fn3qq1ry8dRPGL&#10;DjnrFxJ4sQrk+aPAc3y9Ad3zzf5kMdToOLNg58CmgzqtuB0RBHIKb6ggR9odDriqikFWZGHXrl19&#10;nnjyqcmVFWVWjBzFwGzxruyYlLQFUsvZBqNRzM6+GK8osnT0aDqi7iE+yFKDKoSA0SaxVcXQoUNn&#10;u8cMQRFFOHny5J1z5sx5+aOPPrqfPkd+FAQ0FKiw084FxRnJSAMWaVwXjWF6+OFHtvbv3295TeMq&#10;LCiMWrJ0Vby6IG5Rs5IkgtKSEtDhjo4XGzRocMXlcopIZzKbzC6LxcsJqX1FbGxsUVyDuHXdu3f7&#10;DeoVV642h6jfBw7s7zd69Kgn6e9qIEPGgBJS2IMCA+Xk5L4HunXrdiQ+Pn5t586df4dc6Jafx1x/&#10;5laIAOFxsWkl8efj7RVVFtEskfANoDvrSDCKrrzU9HZ5J87d6R8RcsTgba71CRM3MlVWVnpDeb4R&#10;FFe6/LF6dbcDBw/GXc7J8zGbTcqxY+mqwq16xp3IeaaA9u3a5kP5O39bSsrIVb//7mOrspmPnzge&#10;BUWgtoDsiKGAAantpe49um9w35V49uzZlt9//8Mrn38+bThCPFy3lrgI3GqJOiUSEpqX9E3uk/Lw&#10;uIc/T0rquKGm8bVo0Xz1t9O/Cn/llVffyMo6F4pMrTQh5Eju1//k8OHD5kAxcRcKWUEnJZpMJhsc&#10;fwVEkJwmjRtnimLtvAIZGRmtV69ejUJM4ij34MdCCQBNiHNEx0RXPfHEEy/17Nlzy62GBT7Vqz8i&#10;sm2TlKydB+9xbS+3SFES2VtBxCx6NhTapRcW4Dw5a+OwoLjIA2EtG26/1ZMAF9AIF3TEW2+/+1r6&#10;kUPN3N97WXzQEUIM4JHiDBXMmJ2pqY+550VmTB+rtxp1ipRzq59fSdOmTddbfXyqhYFcyslJgsih&#10;+h+QiOHuWa+sqFSaN29RFRQUZJPV03tUqqsYTUbFGyq8Fov3+d69ey8cOvS+2VA5vni1McI6Sjp1&#10;6rTm3nvvTfrmm/+Ops8pUj7xxOPf9e/f/ytfq7VODlzIDUTIccdBcXQo0tMockAlHMD2SwqLigy5&#10;uZe9bDYb4lKMm4WGhFRB5PjrZq15bVO9IkjD5DuWHv9r20uVf50PkYCRHtTHTh6hu1pFf4M9Z9me&#10;XpfHdOsV1CBqr8FqrvN21rqkDz/6+D9vv/fvxxyVZQE8ZeWTXipRkDkT2TTZXggeuPm8/fr2vdyj&#10;Rw+PYfOtW7Va+uuCBX4PjRw5FSJIMApdpwnpA2ERkRcgVZ3dtm3bTXa7w4I2ikFluQoCXmlMdHQW&#10;EnVEfF7VNVNJSYlXWtruBxByUH8HSii8fdzDDy9M6tjx97oiB0qQ+z46afLkYei7LOP96kg8hH0t&#10;mjLlzcfT9uy5Y9myZWMPHzoYxc815MbFittFnrdDqlcE8Qrxy49u2mR9eXRmuN1RGSBaDGzLLDmr&#10;Sc2HdvNJDQNsR99c8i/vQN/cRv9I+uFWDB4tyG+LFo1avfqPfyLkMBBvtTslv5qow8buJjbQ1KJF&#10;y1woV2/xVAbK2CUQMDffN2x43+VLlwymCELb/+a/X81MTk7+0s/PD3nkqXNVOzT7b4R5Hzx48IER&#10;I0Y8Revn9JC8KW+88VVcXNyJus7nkfT0Zlu2bBl9MSurEY1HQ/MGRUznlClT3oA60oqKinLr+vV/&#10;8p559QPqcWXX2ewNTfUe8tGwd9K8vOMZvXK+3x0gNfIHgNsNSG5xwuepWUSn7WhBZMavmx7y8fXN&#10;DO/YfNPNHjwCtOS+fdctWLDgefjTCRdSKSoqCobU1kKVYKRAOuw2pU/fvlvQHoXyikpzVWWV0elw&#10;iJLRKAcG+FVGhEeUQV2k9+XLeYECOSiQWIRKwsJCd9MgO/cE2zEfPHioD0SOgZJBy4OC8R5+9NFl&#10;7dq1W+nv769WBNu+7m2/hw4d6rBw4W8Pwq/RlGpTq9GyZSveiI6OrnNELOISa9esmfzVl192Rb+p&#10;ZQrNa/v2HTZC5JyH4rnQiSelpWUM7jjz8m1p8q93BAlt12RnUPMGR/LBrlb4Tnm0iUl3TBq7lVFs&#10;bnYVrj3W/mSA9VmD2VQenNho182eACibX/l2+vRHht53X+/583/917p1a2OQCIIWGG3mQWnBgoWv&#10;dOzYcSO6C5FQcnrWM1pdV2FhkX96enry+XNnBV58GTRo0PmEhIQtNbV94sSJAdOmTXsa1YfC1dGF&#10;lzLeipv37IQJ30GF+XBdx1dRUQF27Ngx7ptvvu5HnyGkRyLisGFDV3Xv3vV3i8VSUZc2UFqxYsVj&#10;S5cuQxY8E1LMKZHof/fd2e+++86bVqtVdYejHYAFBYVMliRcEMV3GW838Qql+g8alAQQ17n9wuJR&#10;Ga3y5u9rY2wa6NA2LqnHtrODE4BRdMpmlzHv9wNdjgPwStNRyd+GtUvYWLcO/P0EAaYgL+9KywsX&#10;LsSrk2IwgNKSYghEXs4vv/ryMyjm/BAUFFhjaMyF7Oy77A676mnmxZ7OnTtf6NChwzZPZTIzM5ut&#10;XLlyzPbtKU39/P3VAEGHE8cbzZ37y+ctWrTYXlur0dVSSsp2dDgCco4YEeAqxAkXFRWdO/n11z8M&#10;Dg7OqWsbp0+fbvLjTz9PSE3dEYlEK9QGIi7t2ncoHDly5MxWrVqxqFunSzaWVVSwgWnbAOyBvHh7&#10;7Nixzsga1qRJk/TmzZun1nkirjPVVzSvLoW3a7Y6tn/SH97Ap1SwOw0SPsIYxWIJKvkV8LH6KCDF&#10;6GOwA8Vhvjxvd+9jXy55JXf/8XucpZXWuvahWnLJouJ0VZN1cnNzQ3+ZN2/KW+++82h6+pEA/4BA&#10;BSFHWESE/c2pb867b8iQj6+GHIgiQkAfVJBfIKKQDZSoZSg2NjYzLCys0EMZcf369Q+///77/XF+&#10;lxqIiCw+Y8b8czOU1WdDql5nH8ClnJwIqBA/tnbt2oa+xNyKxLfWiYllr77y8k9Q+d9RE9W+fPly&#10;2NGjRzvBvl71eCH43oK21e7Zk6Zu3UWiKQlElAcMuHvT3XffPYPPL/C3zAINQYpLSvwgojXPzs6O&#10;2rdv35BZ338/ZfDgwR9AYjEBIkrzeoKCv51uSNi55GN2xHRtv7BsclbC+f+sHi42C7ST2eE969q5&#10;ul4GBzArQtH2Ex0PH//uvSZvDP0hOLFJik9EyAnRbKzVMfVXS/aSshDblZJQk7+1wBzsx7yy6BS/&#10;xYsXT/ji8y8eKy8pMSJvdXFRIeqS/M/Rozc8OGLEW+Hh4VeNnYJAZ964YVP3ktJSiSrZyDIEU66P&#10;j4/HPR+pqTvvXbt2HbL0WNnmJMg9mjdvkTt+/JPvQrGvzlQdpUWLFj2xcfMmdDCdeggDlfcbNGhQ&#10;2L59u8VQ3wogYzA4HE4z5GA+ssvlX1xcHAXFsqQVK1Z2evHFF2b37NlzCRxbNX8V7Le0d+++fm+/&#10;/faj8KeIzN90E9SDDz64b9DAgbMiwsN1BMJoMlYFBvi7igr0vsZLly6Z5s2b/yzk2hWTp7z1EJBt&#10;6HAHkJ19oVFBQUFI48aNwa1IN2xfhn+TmIPxw3vPL1p3pH3l+SuxYrDZDtgNTuTGeHK6iRqVIoku&#10;EGCQ7baSmEODv/4g5MHEbY2eHfxjQPO4PQaLV4lkNFQIRkOtw7tlu8Pssjt8HKXlIZc27L0H1lEU&#10;1qMNE9+gAmnasSP1nokvvPSGy2EzaE5AAMaOHbfz/vvv/w9k7+eu1Q6sx2fv3rS2ksEkQB2FPW+V&#10;mJjv7e19yT1/Xl5e2IoVy19atmxpAr85qUGDuPJx48bNrcni9XcTAv4tm7c8fOrEiQAEuLz3vLCw&#10;UNqzd++Ak6dOlaJTGSsrKr2yL2aHQ44Rv2rlykSYJZ7mXbNmdSxEmA2eECQnJ6dpjx7d34NilZFa&#10;xshuv+KHHnpocdeuXde5l/Hz87scFRVZmXkmgz1D/cvOvmh85523n9LBUGBwHhTRFiYlJaXUx5xc&#10;T7qhG5eCG8etT5h8/9dHhk//UAxAJ9yTAHh24IICdF529BjqJYZOgSVlZ863Ozj2i699WkWdDumZ&#10;uDW0R5vN/i3jD4gWE7K3kmsPuIMX8JGY6NQFg6OkPLA4/Wy7vK0H78rflt7dHOqf2/zdse9bwoOy&#10;cFYFLW6Tfv2SZ0CxyIAsOzRiNjg07Pz99w+fC/WHazowEXBDMQaFZZvocT40+Vi8FU/iy1f//Xrq&#10;V1991ZaWp7vq7r67/5EJE56eWh/zjgwJGzduTEZHd9Lx4okXADo6Jy1tT1Tqjh3veQQIo0nVwZCT&#10;s1GjxhVjx45dAZGjmgkWInrkjz/+hDhHIh07daROmzZtQceOHX/yVH9UZGRmfFx8yfYUDeZR/5Cl&#10;D/2hOUGHRMBUMWvmt59CgvFtfczJ9aYbiiAGf5/S6J53/OqaPsr/xNNzJ0utfR0kslf1sgN24xK9&#10;HUjBF3Wq2xAlGYRLLntBYeylVSkjc9akjjD4W0p8YiNOm4P9c9GfKSQg1+jnXeyy2b0chWVBVXlF&#10;UeWZFxOqcguiVW8duveppNISP2XkHN/o8IO0X5BlR73zznuTgAD5mtnMFgmlzz75ZPldd91VK78M&#10;4kIQ0cLRd5E7ThJtcNq9e1er9PT0AZ06dVoVGBhYjnwuf65f3w8q5Q/ALL7U2oUU5qHDhp0e+dBD&#10;r/v6+tZL2A1qC1LkBiUlpVL1d4ABo6dErU9+/gGVQ4cNnf3GG5OnQoTRibkIqU+dOtVj6tQ3X0FK&#10;OSUMCKk6deqS2qtXr4XR0dEe4+zatG27K7FNYg7weH4JoMhxEepor0LkWAR1sTpvCqtLuuFbX00h&#10;/jmxI/rMVKCyfubtRS+LURabYKAnrevvm3P7JLd3QJyBCjZwyIJc5QwoK6pqU2GUnMAkuUSTwYFi&#10;u1TLqEsWgEsRFIdLAup96mrYtBDaOzHFLyFun+hlYosMdY/YH36Y9U9+cakjMDwiPAvqDrXyKCMO&#10;YTIa1QWkCIYsT0QHqZIVpVAgDSCRZ8aMGZ9s3rQpFFFpzldSCGX8xf/o3Xtzfc05IjhNmzY9BsdB&#10;WLbOMVjNEYpES9JnNUXGxGZ98O/3P3ho5Mg57siB0tmzZ7tPfP6F1+h4cZ24qk8//XhGu3btahyL&#10;n6+vvXGjxivg19Zw/LGImPBtj3v44XlvvvnmZ/FxcYfr4vupr3RT9oZDan+pweh+3yo2m+X8OyvG&#10;C+FGUfQ3qxMvKPQuG3p0nEKvjcYCisppBEUwkNuYXE6DIrskwYYZBADk7m4JXREtukT4CfOqZ24p&#10;JU4h+p99frWEBup0CRTPhFqoqtSZ//OGDB36V1hY2J5aj8tsdkA95RT8WgwVU396ZOZdfftuf23S&#10;pG87d+q0HnKFMgiA5unTp09ds2ZtC9QuUubpRqN33333r9GjRk2rz/lG4Se9e/fa0r9//9lpabuf&#10;hHrBtdYZToQhY+y4MUfvHTxoO9rOC7leBuxntfCB81lZsctXrBi5J213ez5UpLysDHzyySdfJyQk&#10;bLyWeXrgwHt+WblylfPVSa89dvxYelM0989NnJg6buy4JbGxMYdCQkKybuRhcH8nCXU5CPnvpqqc&#10;/Aa5G3aOvTBt+b8chwpDxDZWm4CoBH+tl3ZPID4ehRwyjZV5kR1qjcUygjzoAF52qb2g4Hs9BBDS&#10;9441cf+69zPJatGZaSEHCUZbSTds3NgpKDCwrHv37oejoqOP+1qt5+HiXLBarSW1HRMC/h07dgxf&#10;uWrVAMhNHFA82xcfH78LihiHoXhQBcUwQ2pqajIUO+YbTeYAhBjIFIr8BCNGjNw/ceJzU7p27bL6&#10;Rsz3xYsXG547f77L4cOH2x47ejSmrKzMgk5aDAwMKouKjsqPjYm5jEQhLy+vfHQiIkT4/KCgoGyo&#10;SNdoYt6yZcvj//jHPz6AX4MRgnA6QxVU8vu1aNFiW236Vlpa6g/F0wS0h12UpEofb++LkZFRpw2G&#10;2+u4gpt6uohXRPD56Lu7f+sVE5qdu2DDqJKZB9spzQxmyd+CZW9yXi+975eEH9AIFaAzEasMhVAq&#10;znysntULSxl8vYsiBndfIHl7VTt82tvbO79fv37fwMVcDwGmIioq6sz1ni2FRJCuXbvOj4iM3C+J&#10;oiM2NvY0H3SYm5vbGHKPV+HXALaHo1IdbtnQofctbN++3dobNd9wXJmRUClu3KjRn7179QqDyGxC&#10;F/QYjaZKHx/vYrTLEYphf0uMgYCNzK/B6DvdYBUeFXX6hYkTV8KxH6ttPbBt1P4NP7anrummH79j&#10;CPHPD+99509eAX4XLjeJHlG8bl9Xx4ZL4aCVlyz4muwCO+edXnaj4EtOCfJwN2XrkIIcjA0UJxS/&#10;vM22kHuS1nk3ij4KPNwkpVpzfHxszZs3r3MohzomyBUSoMzv/hwd+paSsn3owoULe/OmVuTzmDp1&#10;6souXTsvhVzmhsYgobFCsfEK+quP+ho1apQKdYQlV/LzIyECFkIulA25bmpimzYb4VhqdYr2/0/p&#10;popY7smekx+Vn7L/geKDR/tWHbsQ7TiRFwyMQBJMUGQyGlxQdHLRO0LYfSFMvBLZHSH4PfyNLL0O&#10;GXglxmY2emXcM8awwFu2VRMlKHL0atWq1Sz4tSk94IGm3bt3j0xKSlp4K/t3vQlyxeDsixdjIHfK&#10;ioyI+J9DCj7d0gPcTBHBFyPv7/tleHKXnws2pw0t2LF/qC0rN04urDArFQ4jujUc59TfRMhZuxTd&#10;N4dTMkYG5gX3aP/7rUYOtVeCgDZdI1+E7BcS5AgPCbE3jm/oaBAXtzkkNLTW4sjtlsLDw/PR363u&#10;x81InjiIANzuofOQ6pft0CuPnU5jScqhPiW703uVH8lIcuQWRCoOp4HeI6jgu8NlwHMTemUa6nKp&#10;XbQO6rAn7plRzwCz6dYcbcrtm7qcmxu5ZPGS0YsW/vZAXHz8+abNEtLvu2/IkoRmzY5CscwFFM93&#10;kNYy3XaRr/+LqRqCVJ3KSqw6eT5BMBmvprzxRnXdRfEsg0IRjWgNaj7uKmvu0k1AL+GE+RWXLFHO&#10;4bhcGFl58lybymNnE515ReHIjKuKVvTaNWr9QgjilCVjiP8Va+fWf1k7tvwLsA1G5EJOioQC1z69&#10;1otc2kmeA93VCtTcSPpIzAVud4pr79hFogD7RtAFp7IiG4gz1CWJkpNc/0aD0YjHnWuH6GC0P6Tf&#10;9A527Tmbb9J/fOUD0J5xc0w7JQB6IREdNx2n/hoJgVtbwOXR3emunzd3GGDzx/qskGsnuPkT3CIi&#10;1Cti4JqisKLbYI+IDkEq08+0y120emrJn7uSpUAfj3sEeCUZYPOrjC1M2MzKFpJMBKAXZKJ8gnp5&#10;JtkcQ7kAu3UWl5VE9f5AFRlsTkkutxmVSocJReOq77l4LmLWxfoISgbRJVotFZLVq5J4UwDJK3O3&#10;2up1Gdx5vi/sPauftiVq5mbA6gf4bkWR1KfduIvvSoTjIFwPIxGab0QItF2BhDPi/ArZHsHubGT1&#10;EiATtYtNmVlbYBecyiwSQWDzxN3wS8zoqF8A0O9cJINWhuWlQEzeA+1+R2Zap+8F8p7oh3go7vUx&#10;Uz0x0eO8pB9AVntutZSKPl6l4DquxK7vpNNBSvYfHlX2ztq7ZVBmUSSTx5Bz9TgfFFaBDhg14LvQ&#10;1Btn1YHiCwEFfGI1pvTqbbOCevSo+p4q1BggEQAx3wYhkfjWWvTeCCcIKuuiQXKhRVREevGnCtbq&#10;JOPtvPhCcwUdqlxUZnXll1rpgqhlRIoQdDGwqKZQKskUf5gfl2MApiIa7jMCZDJGDbEVDjgUenU1&#10;WXhFA3LszOSBlbSllkdl1QMu1PlTgUURtDIqMhFkwUBNgVUdHwYyEbBnOJ+oESwqojLui9ujAKsC&#10;Irn8VCHboxXcF4VHRkDXks6rIGhrqdYtkzZlIj+IXFl0LK2ALgjDFwAgFqoSNhnDk0y8V2g8ZmPV&#10;7YAcOgSpOpLRsWLH/rsUUGgxNgz2nJseJ8pRLG0CyUQphEUSJ56b1UlhlI4AHr15VqEUh04muTcQ&#10;kCub0Sty1BZmx4KmulMpAQGzYID5jfhmWwVzG8rCWVuUCqqlaFtUVMPj4bmHomg356r9U4iIIHDU&#10;k1FXAoi623d5sZAgCNAjj4e5IpyIUnt1Akg9/HzTa63dKTV1sPLtUe7Lt6uWJXn5ciqXxBvcNO5Q&#10;vT22/gxh9G3i3xyyCVw5jVMzEQtyjrK/E7V9cxAEdq143dYnHKsONTdE+NV8S62gOeuAForLXXWm&#10;4AARfFkmvUpWk41pOUAde9WiXTUZVi9Ts3pINxTtmabjiJzMreunTq7m2iUbt7R+InyhdWtyuKhN&#10;CHdCi8D1iW+T+mz4egSFO4aViZ3avhgB8JSeYT1/jRwHTFrbbFxsPgRdPlpO6xffJy2vbj3IWWaK&#10;1qbO53S1eug8aPXq1lrXd9348RxIgkv09iq7HXQPHYLYjmYkVaYd6K9cuOJjQActeMAPqnvQw+AU&#10;ihj6RRIUQbsrkN0FqPOAq6GEOmBiiqmg5dVPPqA30/LvsFhB8YeIbPoFAXpAAtpvXEakC005ImB6&#10;CnAHOvac99yDam2IGlBhTsX0Mq1Nva6iRjSzadaAVebb07iyri0ZiG4ASueJIRY/d255SDuaDsIT&#10;JcI9eOQRqXjKtwdkHcEiSYeoIj9eru86RIbECSGH4fbhHhhBHE5j0c8rXpR3nguTYqzUvlFj4o03&#10;HNK4IRO9wxbgk4j1UbuqDURhDKa6nZMeiMCJTngqeSsZtZuAas8Uwb0u/tort7O6SCbcJ0CNQzWO&#10;md1pjzefVBs8FTL5vuju3WP8TvtJQ8dAtX5jYV1nGRQEbXx4bAq10BEKpT9bivEBgdnsAF+vZjpS&#10;H3CnYBLyJ+jGi7Q9jRuSuVPcTs/k6iT9xpIFd7qNrp/qb2TM8LHcdkf/GGxHMu6s2HdwkJxb4QUi&#10;zVc1rmtbnPRJqfaVLZgOOdjJDZqtt6b2KJDRuhS6UO7NcnncnvF1Cfq6gBvU8mKdW5+E6vVpFbuJ&#10;iALQeZBoXZ6KK9WfC9X7DQT9+IRq4+PGRqsRqs9TtXJCNU+Xe38UTUR1f6ZfAM607HGgLI+gz0OR&#10;Q1GRQxYt5nIgibc8vN09SU9VBn7vOHGhCTApEhCFGjMKxNRJI2hV1s4ri3TQIm96FDURQFPqALYQ&#10;iYzFkrIyZwHizLE6qxezzjBlEAh6U6ImemiRvjplmpofRSxGkT5yoopm8hV1Tsnq5lIuv6bwcqKh&#10;qNUFSJs6M7KoU1a1tqhSzM2pZmBg7fBzyH4LxCqG22MKPTdvaO6pWCm5NAVbVC17qnGDWqU4c7XW&#10;B2wW1ixi2KTMTMIiNtMTg4dmGBDd+ili44c6foPoFAP88j3opLc8/T8G38xNcCsgKQAAAABJRU5E&#10;rkJgglBLAQItABQABgAIAAAAIQCxgme2CgEAABMCAAATAAAAAAAAAAAAAAAAAAAAAABbQ29udGVu&#10;dF9UeXBlc10ueG1sUEsBAi0AFAAGAAgAAAAhADj9If/WAAAAlAEAAAsAAAAAAAAAAAAAAAAAOwEA&#10;AF9yZWxzLy5yZWxzUEsBAi0AFAAGAAgAAAAhAAu4DXgfAwAATQYAAA4AAAAAAAAAAAAAAAAAOgIA&#10;AGRycy9lMm9Eb2MueG1sUEsBAi0AFAAGAAgAAAAhAKomDr68AAAAIQEAABkAAAAAAAAAAAAAAAAA&#10;hQUAAGRycy9fcmVscy9lMm9Eb2MueG1sLnJlbHNQSwECLQAUAAYACAAAACEA0nRP/+AAAAAKAQAA&#10;DwAAAAAAAAAAAAAAAAB4BgAAZHJzL2Rvd25yZXYueG1sUEsBAi0ACgAAAAAAAAAhACnAVDbGPwAA&#10;xj8AABQAAAAAAAAAAAAAAAAAhQcAAGRycy9tZWRpYS9pbWFnZTEucG5nUEsFBgAAAAAGAAYAfAEA&#10;AH1HAAAAAA==&#10;" strokecolor="window" strokeweight="1pt">
                <v:fill r:id="rId27" o:title="" recolor="t" rotate="t" type="frame"/>
              </v:rect>
            </w:pict>
          </mc:Fallback>
        </mc:AlternateContent>
      </w:r>
      <w:r w:rsidR="00494D8D"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667FB" wp14:editId="62DFDD27">
                <wp:simplePos x="0" y="0"/>
                <wp:positionH relativeFrom="column">
                  <wp:posOffset>684927</wp:posOffset>
                </wp:positionH>
                <wp:positionV relativeFrom="paragraph">
                  <wp:posOffset>-112395</wp:posOffset>
                </wp:positionV>
                <wp:extent cx="3809065" cy="544152"/>
                <wp:effectExtent l="0" t="0" r="20320" b="27940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065" cy="544152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A049A" id="Dreptunghi 6" o:spid="_x0000_s1026" style="position:absolute;margin-left:53.95pt;margin-top:-8.85pt;width:299.95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xvKgMAAFoGAAAOAAAAZHJzL2Uyb0RvYy54bWysVU1v2zgQvRfY/0Dw&#10;7ljyyrEjRCm8dlMUCNJg00XONEVZBPhVko6dFv3v+0jJSbYtUKBYHeghZ4acefNmfPn2qBV5FD5I&#10;axpanhWUCMNtK82uof98up4sKQmRmZYpa0RDn0Sgb6/+eHN5cLWY2d6qVniCS0yoD66hfYyunk4D&#10;74Vm4cw6YaDsrNcsYut309azA27XajorivPpwfrWectFCDjdDEp6le/vOsHjx64LIhLVUMQW8+rz&#10;uk3r9OqS1TvPXC/5GAb7jSg0kwaPPl+1YZGRvZc/XKUl9zbYLp5xq6e26yQXOQdkUxbfZXPfMydy&#10;LgAnuGeYwv93Lb99vPNEtg09p8QwjRJtvHBxb3a9JOcJn4MLNczu3Z0fdwFiSvbYeZ1+kQY5Zkyf&#10;njEVx0g4Dv9cFhfF+ZwSDt28qsr5LF06ffF2PsT3wmqShIZ61CxDyR5vQhxMTybpsa2S7loqRVoH&#10;eFFTb+ODjH0GCxTMvslohAvF/jWphkJsLN9rYeLALC8Ui6B16KULeKYWeisAlP/QlkgHrI5Ay3lp&#10;hniRMQJOIabcc/G/zparoriY/TVZz4v1pCoW7yari2oxWRTvFlVRLct1uf6WIi6reh/EjeVMbZw8&#10;MbGsfgj+pwQae2LgUOYieWSZ8QN+CChDfgoR6CeEUqzB87+BOOwgRy8i75PYAeHxHMbPitEx4Z+s&#10;lCEHQD5bFKgDZ+jfDphB1A5ABbOjhKkdBgOPPtclWCXbk3d4Cmvlh0jR0q09UKJYiDhs6HX+Rqr8&#10;xy2RYcNCPzhmVTJjtZYRs0RJ3dBlkb7RW5mkFXkajJRKnB5YnKStbZ/QBSBSJlRw/FrikRvEcsc8&#10;5gGyw4yLH7F0yiJlO0qU9NZ/+dl5skfxoKXkgPkCOD7vmRdI8YNBA1+UVZUGUt5U88UsMfm1Zvta&#10;Y/Z6bVFQEA/RZTHZR3USO2/1A0bhKr0KFTMcbw/Aj5t1xB4qDFMuVqssYwg5Fm/MveOn1knwfjo+&#10;MO/Ghoxgza09zSJWf9eXg21C2NjVPtpO5qZ9wRXMSxsMsMzBcdimCfl6n61e/hKu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hrHaHgAAAACgEAAA8AAABkcnMvZG93bnJldi54&#10;bWxMj0FLw0AQhe+C/2EZwVu7W8WmxmyKiCJehNaCeNtmp0kwOxuy23aTX+940uNjPt58r1gn14kT&#10;DqH1pGExVyCQKm9bqjXsPl5mKxAhGrKm84QaRgywLi8vCpNbf6YNnraxFlxCITcamhj7XMpQNehM&#10;mPseiW8HPzgTOQ61tIM5c7nr5I1SS+lMS/yhMT0+NVh9b49Ow7T7/JrclOzmLo2vb4dben8eSevr&#10;q/T4ACJiin8w/OqzOpTstPdHskF0nFV2z6iG2SLLQDCRqYzH7DUsVwpkWcj/E8ofAAAA//8DAFBL&#10;AwQKAAAAAAAAACEAb04N3EzyAABM8gAAFAAAAGRycy9tZWRpYS9pbWFnZTEucG5niVBORw0KGgoA&#10;AAANSUhEUgAAA5YAAACDCAYAAAGB/7RdAAAAAXNSR0IArs4c6QAAAARnQU1BAACxjwv8YQUAAAAJ&#10;cEhZcwAAIdUAACHVAQSctJ0AAPHhSURBVHhe7F0HdFXF2r2h99470qWpiAURFUQEQVBQRFSQXhLS&#10;O6GXUEINJfSSQgghBEgI6SGFEEISQkLvvfde3P/suRm85gefvvdQH8xea9a595zpM9/s+WbmfMeA&#10;fwNPnvwincY/C3+4McfPjILv+jTkzfsTijYehTpvT4ChrDWi4g8ha9+FHF8afyf+ZWP+8ssvCI87&#10;gIQdR5GYdgKD7NYhX0UbHDt7A4Y6LsjcfxaNPpmGsVNDc0Jo/F343cb85clj9Bq0Ct/2XQZDkzE4&#10;e+km2v+4BAVLDEaJ6o6o2MgN+UtaolwVW5w+dwPRiQdyQmr8HfjdxvQTw6qhwUiMnRYG52lbsSPt&#10;uJRG9/nRKFDbWQyzlpjmGY2TF2+h2RvjUEwMvZ17L8wJrfFX47mNeffeA1SpaY+Cle3Q+ktPdOox&#10;Hz8N84FZVXvEiiHXeeoWdP5+MUrWcsLeo5dQoIIVPJcn4K02U0RoPTn6O/Dcxvx2hC8MjUdjxJhg&#10;OE0OhaGKPa7duIvk3afkTHa0RzguXbuDBw8fwdB8LAqX7C+k2A2GpmMRn3oiJxaNvxLPbcyQ2P2y&#10;MeladZ0HQ0M3bIzZL2a0O2E7diMsxm3G5m37se/YJeknLPnoU/+Nv5ibE8uvePLkiXQK/M3JFd3j&#10;x4+fPlf/Ta/qGZ0CnylHPwrqt4qLoB9C3aNT4XhVcavf6pl6Tqireq6gwhC8Mozpb/XcNDzB/8op&#10;fypNUz/8rZx6ZnqfUNfnNuailYlY7JcCw+ujUEQMtQahjiwL2oXpS7bBzj0UYwRv+m/JQmTSYdmA&#10;ibtOIG/xETCUsURf+4CcWIDLly/LxCdOnIhHjx7Je8uWLZNXhRkzZsjrqFGj5JVgxhXu37+P+fPn&#10;IzY2NucOcOjQIXkdP348vLy88PDhQ8THx0sXHh6O1NRUODk5ST9JSUl48OCB/H3v3r2nFUO4uLjI&#10;6507d2S++DwrK0veox/GdfPmTfl/165duHv3riwTwXgYbv369fI/nxHMq6pg4urVq7hwwai+LViw&#10;QF737Nkjr6dOnZJXBYbz8PDA6NGjc+4AU6aQuoz5mTx5MhYuXIhp06bJMhOnT5+W1+c25sboXyWz&#10;ZafZolFHY9DoDUjfcwrbdh3Hzy5BCNiahTMXbko/0UJtUf4bdJidEwuwevVq2UjLly+XjUowU4sX&#10;L5a/TWHamArsAPv27ZMF2LZt29MCHDlyRF7ZmCz40qVL4e/vj+joaHmfDcKGoUtOTpb3UlJSsGXL&#10;lqeNyauzs7N8xgafNWuWbPRr167Je8TWrVvllY3B52wwdi4iIyMDS5YsedqYTEthzpw5Ob+A69ev&#10;/yYc6+Hs2bPy95kzZ+SV+aFj465Zs+ZpnMTUqVPl9cqVK9i8ebPsvBs3bnwqHCqO5zbmj2Kyw6G1&#10;7ZdzMWFuhGzMaDHxCQjNxK7MU/h68GpUqjUMh05clmpLkZKDUa+JaMyGIxEUvi8nFo2/Es9tzEtX&#10;buOdDjPx+tvjREO64Z1Ppkq1xME95NdedPY6DDXFbPbEFXT4bhEMQu9s0mJCTgwafzWe25jE5si9&#10;sgHzlLSA+ehghIkJkKHeSJy/dAtuU7fCUMEGKwNSUa/NVNi7rEes4M0POhiHBI2/Hr/bmGIkR4fu&#10;8+E5RwyzYvgcMzcKg63XoEErd+SpYocO3y9CatZpFCxriTyNRiF1r5EHNP4e/IvG5OzqF6xcsxOB&#10;gisDQ3bjjXcnYXPcQeQrZo6+5r6I2X5EcOZorPLfkRNC4+/Cv2xMhW49vTBtfizMylvLxXbbkYEw&#10;lLNG3PajmCnua/z9+MONqfBETHxu3rqPW7eN02yNfw7+dGMa9TPjbFbjn4U/1JhsPDf3UFQR3Fi9&#10;8WiY1R+JQkWHYLilP774dlGOL42/G/+yMdt/swCGYsOlGsIF9fBtB2CobIfZS+KkXllW/H79zXE4&#10;cORiTgiNvwu/25gftvdAvtec0e6LOSgsZq+GUiPw2nsTUaCSFaoKKT1x9jp+HrIaxSpYw1BwME6e&#10;/3UZTOOvx3Mb8+69hzBUtEHpirYoUHgAylV3QPnqjnizqydWbkiDQQy1I2zXwlByBAy1HPHVD0vQ&#10;rTfXWzWX/l14bmPG7DiKqrUd4LUyAfWbjpYrP6OmbsWMpfFy8sNdlMCIbBjKi+G3si1Gj9+EL4f5&#10;ome/FTkxaPzVeG5j5i0uhtWy1uhp7os8JSzkvUUBqTCY/SQbs7pozFu3H6Bjv+VY4Z+KNaGZcsdk&#10;c9Re6Vfjr8czG/P85VtS8tg4BciH4npc8KNfSCbcpoei9Jvj8bPDOty5+xDlqtnBIIZgQyOj/3xV&#10;7XNiMcJUheGWk9rn41VtianfdMoPHcOabpvxHqH85n6uoH6bxqf+E6ZxK8f/pvHxqsIRpvcV1HPT&#10;q+lvFa9pGMI0LeUI5Z9OxWXqxzQcYZoe8czGDEs4KLe14ncdwxs8ZSAaKevwRawLz8LEhbEYMX4z&#10;JnnFyf3MslXsjQ1Zy7gRbChtKa8K3KNMS0uTv7mnGRkZKTeOjx07Jvci1SazyiD3JbnhO3LkSHh6&#10;emLChF93Yc6fP5/zC0/3KBXUxjX3+Vhggpu2J0+elPfGjh0r740bNw6urq7w9vaW/wnTvUfua3Kv&#10;0cHB4emG8qpVq+Q1NDQUwcHBOHr0qPyvNr8VmF9fX19kZmbKPUZ7e3u5j8k9yAMHDsg91lu3bmHS&#10;pEnSf0xMjLyyjD4+Pk/3VlVdEKqx1CY6wfphGbnvqeIgntmYR09dlfuXbMTCYgLEa1LGScxYkShm&#10;rDdgOWULRkwMQUBYFgpXEM9rOD6VzLyicXODm6jcVF6xYoWsWIINw0JwQ5k766aNyYpgY7IB2PgK&#10;Fy9efNpQO3b8uhasCnzu3Dl5Xbt2rbzu3LlTNiahNpm58czGdHR0lP+J9PT0p/Fu374d8+bNk43J&#10;9Ajmj2A5mH/u8hMMo8IRbEx2WIIdgY1JhISEyDDsBCwT80mnOiDrgQ25cuXKp/Exvzw1ocrGzXm1&#10;Mc8Owg171p3p6Yvncmae4hZy+GTD5ilpicS0kwgK242bd+6L6x7cu/9INPAp0Zg2QufchrTdJ2Wj&#10;rttiPA7xKoDS9k/Ccxtz1/7z+OrnxRjhFoS3P5iMj79fjGNnruG2UFnYe+Yti0PDD6Ygn2jw5u+N&#10;kQ2ft6EbOvb4/4e5NP4aPLcxz1+6CUMpCxw+fRX5Cg0W6skYlBBDbuGaDkL0hWoi9MweooHrvO4M&#10;Q01HtP9yLtp0NB7M0vh78NzGJFq2ccH4WZEYKzjyhyGrYagjGk406LTF21C+wUgUqu8il/Rc3bfI&#10;0+2RicZDVhp/D363MYm3WrmJhrJC3rx9ULehmOwICeUSHq/5ig2B9bhNqFXfFSv8tueE0Pi78C8b&#10;k7hx6z4WrohHmaoj8P4Xs1H+zXEwFDdHxy4z8HUvrxxfGn83/lBjmoJrtteu38WDh7/qQhr/DPzp&#10;xvwj4Gw3PuU4LEZtxGDXIEwVqosfzxBFZGPh2p2wFxzcbbA3Zi1Nwp17xoO8Ghoav+K/IpgUxPWh&#10;e+CxIArf912GfOWsMN4zGobazkjPPI1S5YfI9XhDbSfE7jwGl3EByF/NQZ6tbtfTC6VrOGKzENrP&#10;expfw9DQeNXxHwnmwwf30anrDAwY4YsWH0+Tgli0nDUW+ybDL2SPFMR3P52OitWssSEqW25tt+0y&#10;Fcl7Tsv3sau95ozGb9qjyZtjsPvgeRQXc+R8BQYjJvEAtiUfwePHv+4HaGi8Svi3BXPB8iQsW5OC&#10;5u08sGRNstwuadd+Jpp8OEWuJhQsZYE2neYgLfMU/IMzYG7vj66DV2H67EhEbz+CSZ4xKFpymDyX&#10;kiRYtGgFG8xaGCcFdsqSBBQsPBAjbNf8ZktCQ+NVwZ8WTApK534r0fidCYjbcRQffuuFGq3cUa6e&#10;C6wmhuCzL2eiV5+lMNRzle+fGOq7ScGduiQOZy/eNB7+EkKsXP7y1sjYdxYlypljS/Q+fNJljgyX&#10;r8xgNHpzNELi9uLseeNbyxoarwr+tGDO996J3kJfNKtsj11ZZ6SgVahuhcYtRhrtWTQaheWBaTlM&#10;9wtCEg7Bb1MGtsbuk/fGeUahTEM3GZfyQ7YsWGoEhlmtwdlrd2Amfkuh5kEH8WzeojjNnBqvFP6k&#10;YP6CFUHpRjZUrEcBErrkZsF2tEnCF/yIjeK/f9gerN+ajeMXbmBr4iFECL0xMvkwtmecQmzKMdy+&#10;+wBZh87jm2HecvpbtJIdvuSL9NwxNWHVLt0XoEf/lTJeDY1XAX9KMON3HcfydalCWIQAviaEp7qj&#10;FJy6YipbsZaTUZBqOuGMmLJG7zgiD9g6uofh834r0LrXInz2oxcOn7iCmo1cERyzXwjmQ2QfvoCa&#10;zccYwzZyw0lau6jjYhR4Mmcz8ayMFToOWZ2Ti9+C5w03bNiQ8w/SQA7BY37K0BDPIapTVzzmpo7h&#10;8bwlrzy+x7OPPApHuzIM6+bmJq88Ske7MPzNs6L0z/OOtA9Dwzz8z7OitDXD3zzSx2tcXNzTM5oK&#10;PObHs6U8UkijQPTHPNy+ffupESSCv5U9mISEBGkrh2De+Z+YO3fuU6NGPHrIOGfPni3rg7Zs9u7d&#10;K+PgccAbN27IsMw306XNGeaDZeJxQF55ZpVnTZkX5ot1xyvt3PCoIo8AHj9+XN7jcUNeL126hIiI&#10;CJkHgmFYjzSYxLR4jJDx8ShjWFjYb06+8Wgh64hxMG+0kaOOIBKsXx5zZDo8D6vOtdIP8877dnZ2&#10;Mu80zES7PDz+yLpi+yqos7UEbe8wT7TLwyuPNPIc7sGDB2V8bEfa5WH98D/P0DI9/p4+fbq8qvOy&#10;TDcoKEiem+Vv9gVeGTfrlH7peJ6WVxp+YtuwXxFsO56RJdg/ld0fhT8lmHzvZPnanUbBpCByy0MI&#10;VL02U+SKqxQuMf1MzT6LcMGQFM4aH0+Tb4lV/WgqtqUeR2khcPVbjEXE9sNYsSEdnr7JKJ0TD6fB&#10;x05dMwp909HIW9oyRzAt8cVzBJNnSllRPFfLQ8ru7u7yPjulOrvKzsPKoTEmNqI6RM2GUMjOzn4a&#10;lhVsaliKZ3gZ3+HDh2U8fMbOouLheVdlqIlWuQg2uulhbQUe9jY9uM2Os2jRItkhCDY8BYvnhQmW&#10;j+BZY3ZuPiPYYVT+KZhsXHWe1tSqFzsAOwf9qwPlFAoF00PVFEx2HkLVHQWEBrlUfgieJWY9cOCh&#10;5TKCgsEBTIHWy9gmTIsd/VmGuhg3zy0zLlPjVQTDMa8ED4YTFA6WX9UrBwi2CwcbOp4pVgfICQoi&#10;D9oz/wTTYRxqwGSdmVpGY1uY1gHjUoOFOtP9rHLQj7KeRrBOmRahiEIZ4AoIMFqtY1uZCqayrqbw&#10;p3XMIJoEajDSKEh0fDFMMFtwhLifoxeSWcctiEE/tw0YOy8GW2P24ev+i+A+eyvWh+7GANcgeaY6&#10;MCJLCm0hvr8r4ipc3gbf9lmOvKZTZeE6dZ2Hrt/9f6tsLDwbhldWGsErHSuLzwjlR4G/TcMqv8qP&#10;6X/lTznTcKa/1XMF/mblq+cKzJu6Zxpe/VblUHlQZVFQv039msapoO4p/89KS11N488dl/qvfps+&#10;V7/Vc0L9/73wBJ+TJZ5VHoL3VTym8RH8nfu+Sof/1e/ccasrocLn/s+r+k3wqn4rMAzb9llhTf+r&#10;cOo/82P6W4XhVcWl8KcF03VCGDp8NQe+YpqaknECn3aejSaCDQuVGCS3RSiY6fvOovXX85EmrnsP&#10;nkfFN8aIDBgztS31GN75co4YLR+hZPWhuH7rHspWsYOhmDlGTQhB8ZqCeYVglhZ6K8O2aD0BS1cm&#10;4uGT32ZcQ+Nlxp8WTKJZBw/UauQs3+2TrFbNHrNXJsF+cih691+K1u2nG18FqyuYr4I1Tl28JYVS&#10;uR/7rzSaim4ipqnlLHHw+BUYDP3la2UFC/fHdwO9MXPVduSpYo+tYsp74MilnJQ1NF4N/FuCKaQL&#10;g+38MGNhLIpXskHzznNgaD4ONeo54rPuC9Bh4EoxPbVGd74tdvIy5i9NwGdf8fDBZIywW4uI+INY&#10;GZSG4uWs8d3gVShRyxG7D17I0S3HYPrcCOTJ+y1GT9mEh/r0j8YriH9PMHPw5MkDtGk/Gh2+9oSh&#10;Ek23C/Ysb42xkzdjhGDPmcsS4LUqQQjbWFSv5YSdu08ZddJKtkjffw7xO4+j00+Lka+slQg7CisC&#10;05Cn8CBpt3+aZxSe5Jp3a2i8KviPBNMUVnZrsG7jLrT+aCLyCH2x8fsTsffAOSmohpLm8JgXjvc/&#10;nYaBFtyzHCtXWncfOC+3RvIVGoTNW7PR+pNJOH/1VzP1GhqvKv5rgmmKR09+wejpEWjcZirGTtyM&#10;VZt2I0mw5c7sM4hMOYZFKxLRttcidOjCs7S/XSbW0NB4QYJpCi720ICFcvyvoaHxfLwQoaT5vDnL&#10;t+Ob4b5wmR6ORet2YX1ENnxCMjHZKw59HQMx0DkI8YI5NTQ0fov/qlDuPXgBX/+8HDGJhzCYn0ct&#10;OhTFSg1Hsw+nwlDfFe92moOq3D7JMxC1mo7G2k0ZcBy/CW4T+Ek1waCaRTU0/jtC+ejRE3zddyk2&#10;bNmDkuWt0O7r+SjbcgIavDsRNo6r0eKT6XL7o0k7D5SvNAjrovbJvc18QjCLlbFAnwGrMG1OOLwD&#10;dubEqKHx6uI/Ekrqh+fO3cSkmeFo+MYYdOq9BN+N8EPjFmNQiOdaK9ri2LmrcJ4eJt80sXBdj9iU&#10;o6j7zgS5lVK4kg120NTI+5ORJ/9AxCQfQfsvZmq9U+OVxr8tlDzHt3vfOYTH7kf+goPxqZi20gLp&#10;hvBsFC47BDU+mia3PbjqWqXmELT5ci4ShQ7Zsp07ytawh6HhKOw7fhmpIo7X35uILr0Xo3B1Rwy2&#10;8scHn4zBvTu3clLS0Hi18G8JJZmM395bvyUThiLD0PCzmUhMPymZkUfqfAJ3wdwxAHnrjcRn33vJ&#10;M695qtmhcMmh8sCBxehgzFwcjypvjMWmbQewM+u0PAc7f3kC3vx8FvqY+6Jtp4lMyZighsYrhH9L&#10;KMmSrmODkb/QEHkSJ38Zc/kZoeQMIZh1XeRUtUQ5K0ydH4OIxCOYNiMCnQethIVDAAI2piN192m0&#10;Enpmwar2mOW3A0VKjYDv+jQUFfpovgrW+LDTbCz1S8H4GeF6KqvxyuFPCyVfR+k73A8dv10g2M0Z&#10;hhoO2LhVTFlLDcfoqVtgKD1CGs0aYesvX2A2q2CB8q87w3tjBibMi5YCy3c1K4qpbqoQ4jLlLVHu&#10;zXF4u/VYeRQvdfcpVGo0EoYqtiLeLFy9bnz3TUPjVcGfFsrL1+9i7RZ++ckaJ89cE8Ij9MPqDhji&#10;EoSK1W2QdfAi8lfgudYxUgCbfjIRM72icejkFXwjpqWGZkL45DuUfLPEBb37LUPbzz2w2D9FviRN&#10;i3iGhiPlfmbDdyei3TfGl4o1NF4V/Cmh5FTyJ+sAtGg9BRvjDgjGc8aUpfFIThPT1nKW2LHnjJjG&#10;2qKEENJ5vsmo9/ZE5BX6pO3YDUI7/AWPBcvyI4x5K9vBL2Q3rF0C5VZJ116LUPd1NxQSQlxehE3P&#10;OoN3P56CfJVtEJl0CNdu/vomvYbGy44/JZTc4F9McyGCzQZb++PNVpPlt6HixZTTznkdigh9MG9Z&#10;K7k8QwHmtXDR/ujUfbb8/0Q4Q2krqXvK58LJz9oK1gyN3IsKNUegU5dZvzGw9fMwbziND5Ppa2i8&#10;CvhTQnn6/A34B6XJz/Lzdaz64rpkzU7kKzgYS/12yHcjaUSLH595+Ogxzl26iSJV7eWnECiAtJRu&#10;yNtfGtRaFLATd+4/xAPhjyYn85e3go1g1NQ9p1G4odtToSwihPzzTrNzcqCh8fLjTwllv5HBaP+l&#10;8SvDT12zMfIL/IXKCT1SCOW3Fr44cOwSHgkBjNh+BDuzT4tp7WmEJR5C6LaD2H3oIgK3ZsM3NBMb&#10;Y/bj/kMhlOWspf4Zu+Oo8ZUvWilQ8ddyQtSOI3KBSUPjVcCfEsq2fZehaHX73wqlYLW1UXuNX4gW&#10;/6s1GIljp6/Kqe6WhEP42WIlbEYHYPGqJExZEo9JC2NRRUx7AyP2ImTbAaRkCj2Uiz5NRqPtNwtR&#10;rGrOi9PKNXCTe6DZR/6/5TiCDGwKNS3mto0SZOVH3X/Wc9P7po5+1G8+V/9VWF5z/zaNTyF33Mqv&#10;aVwKucOpq2mcKpxpvLn90inkTks9V45hVHzK77Pi5jPlz/Q+oe6pNJ4V3hTqvvJn6kelQ6j7pv74&#10;TMVNqP+mcZj+JpR/FY9pGPVbpcnrs34TueMxdc8KR6eeKyi/Kg7TvP4poew2wk9MNY1fLZWfK6BF&#10;gTou0vCVFCwhRC27zUMPa+N3Q6IE83UbtBrNO89FH8d1+OhzD6wLyUTLr+dLodwYvR+nxJRY2vAR&#10;YblNUq+th1EYazoZnYg3ROib4YmHc3LxW9DsoALNE9IUJNOmuUllkpGfaCd4X9lupWnCI0eOyN+0&#10;qUq/NAPJCqKpQF5pLpJmEpVdT/rht/VpwnDx4sXS7CErlr8JhqF5ScZJ85C8KvAT63zO+8qf+tY/&#10;TS3SpipBW6rKTCFBW6Kq8WiflVdl2pE2cfmffmj/VZlBpG1ZpkHTnDS5SNBUJC2q0SQi64h5Zxja&#10;wmWaTIP1wPj4m2YR+dvS0lKGU2YtWUfKlirj4pVgXKGhoTLd4OBgmR6f0awnw6s2UGCZ6TcqKupp&#10;vlRcBOuU+SCUfVU6lo1X5p/tQzu0/E9zk4yP5jEVaHqU9UuwLhiGNnRpC5h+VVvQ7uyWLVvk5/xZ&#10;h2xz2p/lPYImL+mH5jxZHoZhX1B1ShuxvNIeL9tZmRhl/2JYloMmKGlHlnXE/CqTlvydu6/8KaH8&#10;0Xm91P/ylrWU//PQpIcQpCghMNL0pBCmspXt4L0pQ1pJ5xTV3TMKP9gHCH1xE9xmRWDG6iTM9UmW&#10;dmO3iOnssvW7jEIoXIGKtlJg+Xt1cDpWSat5o+AXuAuhQoCfBQofDfUSbFhWDKEEjQgMDJT2PFkJ&#10;SojZMGxUVsaYMWOkMWIFdir6JdiBGUb93717t2xoGhtmZ+Z9ZQ+Vla8ahLZinwXT+4mJidIuKTsP&#10;OwJB+6+mtkdpn1UJprKdysZV9mcJ+mc5WBc0rmxqGJl2TtmZ2IGYhp+f31NDzxwITG3Uss4UoqOj&#10;5dXa2mgZn4JB0MCyil/ZPCVmzpz5tL4JZbSYnZjX3PWxcuXKpzZlWYemcRFqoCNoK5fhGQ8HVYJ2&#10;Z9l+qiwUSkLFQ7+03cvyE7S7qgxsKyi7ugSFhXFy4GOcFCgllGxv/vf19X0q5KZgu6j246DNNiBo&#10;R/jcuXPyN4WS8bLfEGrgJHLXzZ8Syq8kU9pIpsxHC+dkytecsYfmPXKEslQlO6RknYLP5gz4h2XB&#10;eVIIRk7birCEg3iz8xzkq+uCYMF8XMW9/+CRELz0p0JZoYYD6rebYfxPE5Q5BqA3RWRjq5gK5wYr&#10;mKMUDf6yo3IkZOUSpkJJoWXlcLRm5RBKKAnGM3HiRDnqEs8SSsVkFEo2guqk/6lQMv+KzQiyMo34&#10;sjwEOwLzxU5uai2eFt1VOLKYsnBOK+vsGAq0bE6WpwCwk5kK8+8JJZmSoKVydlRlxfx5Qklr7aZC&#10;qYwwU1iYbzJUbnBGQKvn/0oo2clpkJrlpGFrQgnl/v3GwZp1QeHlDIjgbIaGrtWARjAO1W6EqVCy&#10;btjuSuhzCyWZk23BWUJu/J5QKsPSZEZazFf4rwnlB98vkUfjlBBJJ3TKjfEHjRbVxf8SlWyQtlcw&#10;yc5jCI7ZhzGTQ+G5MAp208LRaehqjPWKw8+u67E4IBUDRgcjKHKfUaCF+0SwZIn/F/9IJKSdQKYQ&#10;/NxgZdOMPTsJrWyzE6hKZQfjlIL3lKDSyreyGK6mr4yDnZPCpqyYc/rKcASFUnVkThlZ6axo1Uj0&#10;p6ZM7HicxhGqASg8pjBtAE5flWl91aFUuiq8sh7ORldm8ckA9MeGJUyZlfdp7ZyjMsuv8k425j1a&#10;kOeUkWC5OX1VUJa/OdvgAEdYWVnJK4WO0zs1fSWUILGMrBMOKAQ/4aCYVrETB0NVvwSfs0y0Cv+v&#10;hFINHIxX+WNeTAVEMSUHSAqssr7OvsGyU+AIZSWfyC2ULDP7k7Jaz4Ga4DPmkY5tQH8skxoAOLAq&#10;xmadq3ZRFtIJlp9haKWdV/pRg8V/JJRfW/nj4w6zfiM0eeq44gehNxYgc4r/xcUU9MLlW3JxJn3/&#10;eaxcswOHj1/GaI8QDLZdg9dajMO0ZQno7bAOiwRbrqc19hyWjdl+BAZOiamzqjRqOyE+/Tge5Ywq&#10;pmCh1GjDgtIpQeSVz+n4W0H5V5Ws/Kr7hOl/FZ6OflU4gvf4nPfJEuq+itM0HsI0X4Tpc+WfftR/&#10;lba6p8IxjLqfO06C95gf3lfg79z5VvEoqLiUP9O4TZ/Rqf/KEfT3rHowDc8rwd/Ujfmfz02fmYbL&#10;/UzFrfJBmPpXv+lyPzONR91X//lbxaf8qzC8moL3WM5nhSVyh1P/6Z+/6Vc9z50P4k8JZVrWOawK&#10;2CmEiEIzCgWFACVuP4iipYbAY2GsFK7iFW1w5NRVbI47gFrN7OR+5eSl2+At9MLtu47j5u37GDUj&#10;Apsis7Apdj+C+VUvES5vOWuMnRGG/YcvwNplPfJwi6WmEwqVtUanL2fl5EDjZYJiGo3f4k8JJQXM&#10;b0M6WraZjLCofVi/NQsGw0+ISjmGSR5bka+MJcqK6SfPuX7dbwV2Z53Gd1Z+WCv0SzUSFK3jjJPn&#10;rmNL0hF0+Xk5UvnalhDyABFvvuIWRluyQkDNnQJx9eY9fN3bCz2HGKdwGhqvAv6UUBLdfliCBk1c&#10;8UabCVIYl/iloCj1ySq2SN5zGmWajEJ+MYVt8N4keTDAYWyQFEjlSNlf9lkiv0PCTx0Uq+6AVp96&#10;4O33x2CjYM43P5/5dOpaVDyL33lUfjFaQ+NVwZ8WyiMnr8qTOX0HroBZaXN5oqf+OxPl6miRUoNx&#10;mJ+6yzndwzdIPvjcQ4T6VSjvP8g5wcO9ydfd8MnnM9Djx8VwmBaGEY7rEJF4CPkr2KLrgJWo1nQ0&#10;Wn46zZiwhsYrgj8tlPyq1uffzMMH7T2kQDb/YAq+6m38SvPGLXtgKDocPuvT0J1fbuZrWA1GYpyH&#10;cT/qzPkbyFdRCGQ9F5SsZIsoIdx1G7jCa02K/BZm8fLW2LbzON54bzxqN3JAdPIRHBODgIbGq4Q/&#10;LZTEQzEtnT57KwylzBGbfsJoBkRMNXftPy/3MfvZ+ItpqT1WB6UhPP4QLO3XouHHU9Hhq9lYsGQb&#10;jp4QOmfvJchf3ByVWk3GN32XonpdZ+MqrLg3emY4ZiyKxbd9FotR4LcrXxoaLzv+LaHkdHRX9jnE&#10;phxBwaKDEbwlU775UbiyHQyVbbH/xCVpHqRp6ymoJJgyjxBUT+/tqEqhE2zIaWqeMpbo0XeheCam&#10;uo3csCY4HUVLDpHT3o495uP9tiPlq18aGq8a/k2hNO7NLPFNRpYQRrNCg+UZWK6iDnEKxPBxG2FW&#10;cJB8S8Ss9DB5wIBf3CpVyfg157cEOy4K2IWGje2xLjxLngwqVdsR/Sx88eW3C9GkhQMePdQf/NF4&#10;NfFvC6VCUEgGlq1OQlWhJ1Z8ZwLC4g7AyycZGyOzsTPzlLRSV7ysFd59zwmrNuS8i1nBGgFb96Dp&#10;2+Nx5fodmHHhRzAsvxD91gfO0kKBhsariv9YKIkbt+/jg7bTsG5jOvLlG4gvB6zEB11nw3lMkBRC&#10;J7cgfNhpJoK27IahmGBOMY31Xp+Olvz4rGDZdp3nImhzOvoMWZYTo4bGq4v/ilAqLPNJQZfvvRCx&#10;7RA6d52LklWEjlnUHK5jN6JgXVd5IKBlh5nSTk/patZwnx0pwiSifedZuHjldk4sGhqvNv6rQqlw&#10;6OhldOuxEJ/0WoyFS+MRlnwEKVmnsT3zDLxD9mCSewjqCL3SauwmPHj469lLDQ2NFySUpuDRvFt3&#10;HuD6jbu4eese7tx7KHRGva6qofE8vHChfFHgNzDPnr+Bw8evYIuYLs9clgj7aVsxZMxG9HUJws/C&#10;DRkTDIepYfAQz8ITjuCg8Hvm/E0Z9lfoAUJDQ0ND4/fxjyfLXwSXHTt9HQtWJuPrfivx4wg/LPZJ&#10;lsdtN0ftw8LlCRjqGIiPv/HCG22molkrdzR5dxKavDcJTd+egDc+noa233lhxMhALFmZhJDovSLs&#10;AcwV4b4ZtAqdei/FnCVJOHzsCuS3azU0NDQ0NHLhn0WW8n0S4OLl2xg/MwI/DfPGotWJWBucgREO&#10;69CgkSsKFBsKM37FpIINPvt5OZatSUHQliysWJcq39C0GRkkjyOYveYsP7zHNzx9NuyC36ZMvPfF&#10;HBhqOwrnLN/e5OvUDV93gbVTIAI2ZmD+sm3o2WcZXMaH4OSZ65o8NTQ0NDQk/jFkSWKydg7CwOHe&#10;iEo4CGvXIJQqMxx5BTm+JjTEim9PxKoNGdgUvQ/5SpjD8MZY5CtriWXe22Hrug7VGzmjsdAqzao5&#10;yMO4hqr2+G64L1YF74bB8D2cxq7Dms2ZyM/T8/wun3Bmla0xa2WCNBpUiAd0BQGXKmsFG7dghMfu&#10;Q98BS/DTkNW4de9RDpFr8tTQ0NB4FfG3kaWySpC1/zw6dJmNFX47MHV2JIrxo7N0jdzwZb+V2CzI&#10;ceaSeBQsNQIVazshNvU4ivELXSQ8QYhfDlyF9VH7UEyQXb7qjijZfCzyi7CGKnbwC0yDjasfVq9P&#10;wWA7HxhoNYF2a0mmFW1g7rIOfmHZiEo+jLoN3VChoSsiBFHPWZmEUrWcUKK8NaZ7RmGV/w607+yO&#10;lIxTePTw/m+smGloaGhovPz4y8mSBPnw4QOcv3oHbTtORdz2w/imz1IYCg9Fy/YzcP7iDVi4rIeh&#10;yHAYmgtSqz8S+YqbY0NEFmYsjIOreyi69l9ptDxS2xnf9V0sT/ZFxuxHfMoxJKWfQIMPJqOn9Vqk&#10;7DmDJWtTUarcMARFZMNz8TZBtC4wmPXF9AUxmC3+FyzeHzv3nUOz5qMxZ0UCRk/fCkPBIchXyRYO&#10;U0Lx+Y8ib2b90FuQclrWKbzz4Ujs3ndBEOavZkA1NDQ0NF5u/KVk+ejRQ9y4eRPfD/XB/FVJcBi7&#10;CXkLDkaHXoswePRGGEpaCO1vBD5u54G0fWfwccfZUnuUtvKE5ldMaHrzVyTJAz2GYsORRzwrXdUO&#10;LdpMhIXNGsz22oZFQpv0WrdLOON1liDFEfbr0KKtB0qWGyG0Vku0/GAiZi2OR6uv5sNQ3ALLNqRj&#10;z9FL+GnYahjE89LVHLBiTQrmLNmG1wWJVn7fHUVoj6/AYDhN3Iz5y+Pxfb9luHfvoWB//Yq2hoaG&#10;xsuOv5Asf8GurLPo0nsRIpKPoDT3COu4okprdzQRhLRRaI5T50UjX0nuR46HocRwDLb1h7sgLLPq&#10;DkbjsSVH4KPPZyM0ai/SMk9jkkc4Wn80DXkr28Msz2AYigqyNfRCj0FL0a2vl/j9oyBDQZCCELkn&#10;+VG76ZgyKwIZe04jOHwv2vAt7ELD8OYXs/F2F0+pwc5btR2LfJJRgPnIMWjbQGi4CUJjjUs9jjKv&#10;iTzXckBixgl81HEyYp/zMU0NDQ0NjZcHL5ws1VJl0JY9sHAJgueKBBQoPhzVW0zA24Ks8nFZVJKS&#10;HarUccbaTbsRGLQLvj5J2BC9DxWq2+DdDyYjIu4g5i2OQ3WSZnmj8We59/iaM9p/uxCZ2WcxeWYo&#10;lq9PxZDxmzB8YgjmCO21iDrQo77uRfOXDCviqNloFBYsiUN43AG803oy8hcfCp+NGZgwPQzFSw1D&#10;py6zkS7i/eq7xdJkJpeEGUfBmk4oIDTgZWt3YoSzPxasTMQTvSSroaGh8dLixZOlcOtC92Kw3Vp4&#10;rk5CoYIDMHlhHMYKDa98HUcUEoTV4et5OHb6KipXE8TGZVdBRob8Q/DRp9Nx6MQVvP+JBwxlLY2k&#10;R0Pt/LwlP2XCV0AajkLeqrbYmnAQFy7fRvreszh4/LJMe9/hi6jCV0Xquf5KlrTzVVqELSMcSbeh&#10;IF8RVzuhXR49ew1vvz8ReQsOQbU201CM+aBjuqUtRf7sMXrSJly/eQcO7luQN8/PmOezA1aCMGev&#10;SNJ7mBoaGhovKV44WSakn0Iv6wD4CY3NTGhjFWs5yW96NWwhCEiQo5nQKos1G4O8+Qdhgkc4hris&#10;R8HCA7AxZj8sRwbCLOdzQdUEYUUnHsb9h/wmrvFVk0PHLqPNl3MFsQ6Cq0ck3mzlgGGj1st0SVyk&#10;LvcFsZIM8wgNs5/1GmniS+HR4yfYlXUGtVuMl58vMpSzhM3oIPhvyUTBEsPQY5gPlvpuR1LqcSzz&#10;TkaDloJISdJ1BPmSRBuPQX5B4svXpaJjv+WISjySE7OGhoaGxsuEF0qWd+4+QGdzH/iG7pFLl3IZ&#10;k0uuJSww1GoNzl28ifWhmbAZG4zkPWdg6boO1eraICn7HN5q7W4kpAaueK35OFy5yY+PGDW3x4Lk&#10;zl++JY3KpmSfRdGa9vi4yywMdl0vbVxKohTu0ePHgkTDpVZYtulo+SVbhr1y7Q4ePTJ+2J9gPl//&#10;aCoMdV2kttqy7XTEZZxE+UrD4TgmCB5LtqF4dVuYcdlXaMJPtVQ6Uaaqgsg3xBxArY+n4+btX8lY&#10;Q0NDQ+PlwAslS6+AXbAYvxkDnQJhqGBr3C80JRouj1a0RT4ui1ayRZmGo7A9/SQ++myG/NCsJNZy&#10;1ug+3EfGd+DYJQRH7ZMa4coNGXLZ9e69B1gVkIofBizBzuwzgkAf4+59o+1X7iOm7T2L/kOWIXLb&#10;AUmQlwRRLl63C7cEQYbGH0T24Yvy1ZNvh3nLtGSaIu3PunoiKeMUighN8q32M9CI5F3PuGf5W2dc&#10;Gh4xdiMGjd4IK/cwmbaGhoaGxsuDF0SWQqt79BBfWfrJL6nXI6FIl5tolBPPKtth8sJYTJoeDrNS&#10;IwRp5Txr4IZazcfi9IUbOHzqCjbFHpBLsGu37MGSwF1ITDshXxHZGJWNjOxT2Jp4SGp3VZuOxTtf&#10;zUfr3kvw4Y9L0bitB5p8PgtrRLigiL3SmHqIINB9goCzDp5HNRoyEGQt0xSEaSa00SlzozDWMwqG&#10;qrkOCeV2gvRriTLsP3oJbTt7ChK/mVMPGhoaGhovA16YZrn7wHl8OmAFvDdmSK3xmSSjXIORqFzH&#10;WX7MvcFbEwRpmWhw4lm9tyfg8vU7mOeXIg2okyz9QjIRlXIUsxfHoljpESjbbAyKCNLKX8kGVuM2&#10;4e3u8+UrJvz80C1BnpM9o9Go4yx5wnZ9Dlly7/TQicvYJbTPCrVoFcgkT/Vd0Uyke+bSTVTn8mvO&#10;SdhnOhJpORuEJRzEu98vka+Z/FE8efIE0dHRuHr1as6dX3Hnzh2EhYXhwQPj0i4tBx06dAhz587F&#10;smXLcPjwr6+tJCQkICsrK+efEfS/Z88ezJs3D1u3bsXdu3elCw4OxuzZs2W6N27ckH4fPnyI7du3&#10;IzAwEGvXrsWqVauk39DQUHmPYZjmzJkz5W+6hQsX4tSpU9i7dy+WLFmC+fPnY+PGjfD398e6detk&#10;nNevX5dxzJgxQ8a7evVq6Xf//v1yGfz+/ftIT0/HrFmzsHTpUhw4cEDmh98UZ3mYxqZNm3DlyhXc&#10;vn1b5oV5Z3n5/1k4e/aszKvKC/17e3vLPK9cuVLm5/Lly9iwYYNMNyAgQJaXYVie3GA+4+PjZZ5z&#10;IyUlBbGxsbKuFdimx44dk+VkflXb3rt3D5GRkQgKCoKfnx98fIwrJnweFxcHDw8P+Pr6YsWKFbIu&#10;GIfaKiD4n3WxefNmWS76iYqKknWscObMGVnPbKf169fLMrHOz58/L58zDqbNuuFzpsl88D/riPeO&#10;HDkCT09PWffsP2wL1fcWLVok64t1fPPmTSQnJ2Pq1KkyDuZ98eLF8p6qD+aN9UM/LDv7G5+x3ubM&#10;mYM1a9bIOjctJ8G2ZRuzjVjm5cuXy/iZN/Yr5Yd9h+3LOmO+mL9t27bJPD8PFy5ckP2T7cB4d+zY&#10;IdNnPlgHzBf7npI7Bfph/2QZWTcHDx58Wk72Lf43LQf7dmZmpuxjrAPm6dKlS4iJiZH1wXZivTPv&#10;LAefs+4o38wXy0OZon9VZlOwTRme/c0UjIf1yzKy/zF+9nf2YdX2vMd6ox/WMdNh2c6dOyfbhM8Y&#10;lvmgbDA8wTGJfW769OmyD548eVKWmfXA+DnWcFxR+eWVdaDGEDrGR8ewSh54n/LCsjM/dKxn1kt4&#10;eDimTZsm8636scoH85mUlCTbiv1zwYIFsm2YHvsCy8dxjGC9UIbZvkz/xIkTMu8sG+ua7cQ+96y6&#10;Jl4YWUZsP4zejuuw2Ge7tLkqSaW2M+p9OAWLfHag5ZeeMJCgqFXWdMTrX8xGYuoxFOerHqbLtSJM&#10;00+mY++RiwiNP4BgQXb37j+EX6jQECOzJTHtPnQBLhM3wGbkWmQevoiNMfvwvV0Aug3zhvuybfjR&#10;ORBdzX3RrMMsBAkCDQzfi9t3HmD26u2wnByKTKFZVqJWWV9olypdoWkWESS/a89pNO/CvDoZ81XH&#10;Bc1FPPNWJaFpO49f7wtNdF1wOnrZrEWY0H7/KDh4sPEmTJggO6oCBYAD1pgxY6RwK7DB2UHYiU0b&#10;lR103Lhx0j8HFFOhZedJS0vL+Qfs3LkT48ePl52LoF8OSO7u7rh165a8x7iZlhJECgM79KhRo54O&#10;EASfc1DgwM10CMbH8LzS7d69GyNHjpQDLEGhYl4pLATjY/kpLIxLgXFTiDmAKHDQoV8lNM+CadlZ&#10;Rvo3jUPlPzExUdaDIkjWIf2ScEzBgXPy5MmYNGnS/5vUULgmTpyI0aNHy3Kp+mIeKIC8p8DBniSm&#10;4jAtK+uCdUvBJziIODo6yvZgWZk+CTU3OBC5uLg8JV6mz8HF1dVVkjPzwUGZeSS58bmqH8bNsM+q&#10;G/ZJ9jMOSqYg+bKeFJiGtbX103zv27dPxpmdnS3/EyQIBwcHORirtNmnWSbm1RR8vmXLFjkYm04C&#10;CObNy8tLlu3ixYvSLwdC9lv2Tf6nPPG5ab2bgumy7/G5youqJ8bPyQLz9TwwPQ7ilE1TsG0ZL/vI&#10;8ePHn8bN+mY9Hj16VP4nODjb29s/nRjSr5Jl9g0SKSdEBOuObcc6MQXbkmRAueLkQKVH7Nq1S44D&#10;St5YLlNZJkjApn2fz9RzTiYpB4ogSThTpkx52m85vjg7O8s8mcbJ9Dj5UuMPJ9GUC9P+pXD69Gkp&#10;V6b1xLpnOmwPgs94X/VxTuZNy0llgW1lOm5yDGIfYb9luTlJJzGy/ATrmfc4IVB9nWB9sMzM1/Pw&#10;wsiSy6G9HQOweHWS8RUNEpAgxXe/nIuNkXvRpd9KGGhsIIcsG3eeg207jwqytP8tWQqtrWw1e2QK&#10;TZXaJPcsuQ8Zvv0QVgmttfNQbzhNCcW0pdsQLTTNiq3c8YN9gJhpPMIqQV5j5kbBZWYE5qxIRLYg&#10;3MCIbCwK2IkF/jvkAaHT569h5OxIlKzu+Nt0c8gylWTZ1YQsRV4/6bUI68Oy8HGPhcYyPCXLDHxv&#10;448tMf9fA3keODCT+DgIsbEoHGxYztAiIiL+3yD5PLKkX3ZyzrY5Q6IQqcGbHciUXHKTJcGOw87I&#10;zk2hN9VaCT5/FlkSiiwp5CRdkgTjIti5SZbs7BQiChTzTkFSHZ/xsez/LbI0xbPIUoFkOXbsWKkR&#10;MF9sA9OBjqBGS+HiIMx8cxA3LT/rmAMlBZxC6eTkJOuA7cQZc0ZGRo5PI0g0bm5usq5My6DIkvlk&#10;npmWGnQYhoOf6YCrwBk1/bJ+GR/rjAREouXgxgGZ9Wo6oCg8iywV/gxZ2tjYyP7HwZWaO+NjPhT+&#10;DFmSBEk41FqeBZaJdczBjnEpsuSEgOTKgZ35y91HFRiG+aQGouJRmgfD/LtkyckKy83+wvywvUha&#10;z5I/ps/2YRj2FdYpwxGKLKkZsc9RwyIpmco6+xbDkkQoRyQuTlJU3TJNRZjs3yofpshNlqbgOMJw&#10;fMZxgLLNNlT4V2TJMMwjy82xRJXt98B4cpOlwp8lS46d7F+cRLCeTOP7R5JlatYZtP15hSSsP7IM&#10;W7X+SOw7ehH1mo+VRPX02eujUbKyDZIzT8s9wRVBafDZvBv+W7IkeS5cuxNB4VnwFff4ia6Fa1Jg&#10;PmEzOg1ejYadZqHNT8tQU2imbfsuw1dCu9yaeBgLhB/63yQ00M3bDmJz3AEUIqGbkmV9VzR5czzO&#10;XbmNms3+yDKstVyGbfndYmnp54+AHYQDKgmAoNBwoOCVHZXCws7HhlX4PbIMCQl52pk4cHCGpQTm&#10;98iS+TDtJNRC2clNlx3Zsf4VWbKjEoyP+WRe6JRmSYFjx+VSCzu00mLpn4MzSd60Yyu/pvnITZaM&#10;n+FNhcgU/4osWQ+Mi/XFuuZAqMrH/DF9Eh5JlAMSB0IuZTFNQpGlAuuC7UXhpl8uYyqoOmZeufRH&#10;DUjN1nNrlqbgchHbg/GyXk1BMmM6JAmC+VKaJX9zIGH5Gda0vxC/R5YkPQ5Eqo0I5pvajOkqBduI&#10;miXLowZxDnimA9gfJUvml46DJsv7rIGc7a/6M+NSZEnS4X8u1bFNnzU5IFQfpF+2FfshJzlM9z8l&#10;S9O2I+mzP1P+2K9YXoXcmiXTVX1OkSVlmaCGyX6h6o6Oqw6ckLJfsF+y7GxjlpnlYNpq0klC4eSM&#10;BGeKf0WWjI/jD/ssNVtOXhg3wbjZb3jPtE8xL5RjloH5pNwzbfZNFVaB/6kdK/D/88iS/pge82Ua&#10;D2Ur94SOYxD7KONgP+W4w/7N/BD/SLK8e/8ROvVZIbTFY6hBizm/d0CGe4WCUKcuTYDTuE3SfuvT&#10;Az7iWfGKNkhIO4ljZ65hwOhg7Mo+gyFjNwlyOgTP5YnoNWgVso5dwnDnALz1+XSsCUqBT1Aq3usx&#10;Hz2Hrsan33mhq9BAu1v5CSI7BpdZkUKzFISxMBYnz97AeqHpFuJSsSJLHvAReRgzLRwTF22DGQ0Z&#10;mO5n5nb1XFGj0SjsPXYRrdrNwJmLv10+ehbY6OzsXIunYHCgoZbAgdhUiDgQs1NzuY+dhp2egwMb&#10;XGl/1Dgo9OwopjNAgiTA+4pcKOzsvNQgOVBxMGRe1J4BBxvucZEgVAcjqAHzOTs/B0a1X0g/zC+X&#10;FylU7PAUXpI546Y/xslOy/SuXbsmw3AJhuVip2WZ2OE5U6UmyfxxkODVVJgZH/eUmHfGz3pjfTFe&#10;07wqUDD4jAMWBzPOfJWwsR4YluWhoKjycCLBgZoDAbUP1r+pMFIAOatmWGqkHGg5KLItTAWZ8VPb&#10;MdUsGYb5VnWsJiv0S22IdUQ/HFhzl4dl4f4NBwISGcvOfWjWNQdf5Z8DJfNEsmQ7MW72I65OcDCg&#10;f9YD4+PgzvKzTnMPEuyPJCb2K5aD4ThAm+6jMm4ORKwP1pMiBPZrNfGgVsB4mB/GwT7MuKklMD/0&#10;x75HR/8E42c5qFWxvOwjrB/2Bw7Aai+R8TB+kicnhopAeWW+OZCmpqZKfwqUFcoD42JfpVN9knXA&#10;Ps72Z7yKcBToh23O9uagzt+sR9YJCY59jFqUqh+CbcMyKPkjAXFiy/pgPzDVuthO7H+UI9YFJ1CM&#10;i3FQLugYhvJPYlJg/1Tyx/5GOeLklXXK/sSxQ9UB42Oa7H+UC7WPrPLMumBYJedsY4JtSHll+iwL&#10;CZEywrpkHVJe6Uz7IsG2Yl2yfejYN5k2y8J+qMBxi3FRtqkJmxIp4+P4w3CsS/YLlo39X03m1HjK&#10;duGYqlaumH/2TbYPNU1uD3AyxMmOql/WB9uO9cF+xjZ9Fl4YWRLOs6Ng5b4FP1itgSH38iodX9Oo&#10;aI2O33pisPN6lKtuheTdp9Gi9RS53Cn95JBlfNoJnDx3HcuFZhkgNMmNsQfxk8VyDHVag1ShdS71&#10;ScLcRTHS+PnWuIMIjz+I1et3IVIQauaBczh88ipadfCA3aj1WLUpE36hmfKgz+GTVxAUuU+Qpcmr&#10;LTUc0fqzGdi+5wyKlh0Ky3HBaNdlNsxo6J0Wf3jgR5WhiZgEVLbDsFEbMHxiKPqN3JBTeg0NjX8q&#10;uFpBgnnewKihkRsvlCxv3r6PD35YIshoLwpWsUdBQY75BRHRKME33y9GSPhehETvxzd9F8BjaRzM&#10;ndaiXhMXpOw9g0a0qkNzdoKQSlaywY7dQrM8fRUbIrMRHLMPKRkn0b3/ckwT5Hj5htASNqTig6/m&#10;4OYtfm+SSypPcEP8btd1JjzmR+LslTsYZL0GDVqMloeDpguNNFZovQePX5Km8oqTLKnN1nFB0/cn&#10;I2nPaakRV245Ed2He6N9x1mYszwJBw5fhE9AKtp1nIOWnWbjja6eqFLbCaGClGu1cseVq7/d49HQ&#10;0PjngSsupstwGhr/Ci+ULIl1W/ehl/VaLF+7E/kL9sWmqL1YsGobzPJ8g0Wrk5EqiNF1pB/iUo5i&#10;ysJYaU6uSFU7ue8nP5kl/td9cxyu3boL93nRKFDJFo3enYSLV43LZinpJ5G3SF+McPDF/Qe/7pOZ&#10;uhVrU1CiwkAER+yRNoBohKANjaMXt0DnHgukab26giD5ibAfhq5CWNIRFCszGL0EGWcLMm39xWxp&#10;sF1qktQsBdnXFiS6YM0O5C08EIt9k9Gl/woEhf721Q0NDQ0NjZcDL5wsHz95ggmecXAeF4zJC2Jh&#10;VmiI/LrIkdPX0L77Amn9Jg/3KCvZSU3STPwvXE1on/kGo8f3XvLk6+tvjIWh0FCh+Ykr9z5F+OYf&#10;TkFvW3/UeXcCIoRWB0GDzyJK5fgKSJ13J6NxywmoyANEr7kYyU8uBdugZWt3ZB2+gC++9kSp8sPl&#10;oZ9uvebIb1hWbj4GzfiqS/2RKFxXkGaOdSGzMiMwyTMGjuPWw34SN59/XavX0NDQ0Hh58MLJUmEq&#10;X+GYtAlT5kWhUm179LT0Qx4aJOfBGUFWHbvPx/5jlzBhUgg+bjUe0+dGwickE8XLDEXnrzyRnHES&#10;rqODUYpEJQ/cCNLkKVXuH9ZwQpfus3H5GpdAf0uSXIrt/fMSFKhun7PHKBztu1a2RZnqDhg9fhOS&#10;hXb6+ZczUbDYYBQVWmy9j6aiuSBVv3Wp2JF1BuNmbxVa6BAYKlhi3LRQBIZlIX/RgZi5eBtGTw6C&#10;2+TNePj4t6e9NDQ0NDReHvxFZGnUuAI3ZeC7vvPl/l6RClaS8PIJ0loamIbpi+NgKCwIiZpes7FC&#10;Ax2GpSsS4S7um3GfUxBbwcID8e0PixGXfAQRMfsx3DYAjQW5SZuuJUcgX8H+eOP9MfAJSMHchTFo&#10;9KabuDdAfo4rr/DT+K1xMLdfi6jYA4hOPIRvhOaav9AA5K9ij1mrk3H20k188NE0oxEFkQfmj4d6&#10;2neei+TUY9i55wzafTkbpcsNlx+w7vTtNCzy5rFkWTwNDQ0NjZcUf5lmqXD+/A181H4aQiKz8bOF&#10;N8wEQVqMCkZY3D4UK28hv1tZr/FIRG8/jClzoiWZ8tBNuTfG4sKV23CeHg4DbcfWdkHeMpbye5Ud&#10;Bel5zIvBxvBsbI7chyhBZFvjDyFUEOrGrdnyWafei1HlNUeYFTeX38N8vZ0HUnafQZRIp3BlQY40&#10;6l5mBNymhMAvOB1FeU99YURcS7QYjzwlh6OvuTfWh+3GR53cceYy9001U2poaGi87PjLyZJLo48f&#10;PcRmQWStP3WTe5IfdZyJvPn7o/kXc9DPZi1qtZqMPOWFtkiyajIGFarZIjj+IKymbJHvSBoESZav&#10;64i4HUdx9fpdTPbahkLcgxQa6LtfemLOyiTMWBqP+m342S1BgrWd8M5ns5Cw8xju3HuAWQviUEJo&#10;j2ZFBiPr0AX07Lschmo5r7bUH4lKdZ0Ruf2I0GAP43VqmiWGo72Ilx+ibtzSAYt8kvHkl18/8aWh&#10;oaGh8XLjLyfLpxBEwwMxi1Yn4sNPRyMm6RDM7daiAD/2TILjaxwNRgpSs8bOPWfRpIUTPFfGY+CQ&#10;VbBzDcTs5bEYMzsSP1n7y0NCcvm2qj0s3ILRzz4A/mF70Pn7RTDUynlfs5Eb8giCXBeWhY7fzEbf&#10;AYuRsuc0+gxciowD5/H6W+OfWunJ13wsSjV0Q8GiQ2Fpvw7RSQfx7oeumOoZKfVITZIaGhoarxb+&#10;PrLMgTyII677jl5G63bT4ezmjzih1X3XZxlKVLIRGt0sTF60DVUa2GFVYKo0el687CB06TMfqzdl&#10;yldJpHm8Oi6oLkju+Lkb8Fufhi2Re3H87DWU5H6n/A6l0FIbjkL5Gg5I338eH7SbgjwibOHSIzDW&#10;IxxTRBp5ig1HwfJW+GHgSiQIrdXexR/NWoxCQsqxnJOumiQ1NDQ0XkX87WSZG/x4c0TsAXTo5okf&#10;BizDJqEhrlyzE91/WIYKVaxgVmgwmn40FZ5L4+G+IBZF67rIV0matJ6CjH1nYT1uA/KUs0Tx6rbw&#10;DtyBtKwzaNRqsiRTfvqrZIvxsJ0aJl8RKSE00gq1nNC99xL4rNuFsMhs/PTzEnzS0QOBm/fI9zY1&#10;NDQ0NDT+cWRpCmqdV2/cw4aQPej8wxK884E7+gzzRmj0fiSnn0BQaCamzIjA1wNXoMGHU1CxtoMg&#10;VDuUF8RYvrYTyle2FfccUa+1O77ut0L4DcfGrVlI2X0S4fGH0N/CFy0/GI8PunjCb10aLly+pZdY&#10;NTQ0NDT+H/7RZPk83Lv/GPuOXkJE3EHMXRiLn23W4kNBpk27zsObneag5eez0LLDLLzZcQ5e7zIX&#10;7/b0Qi9zP0ybHYnQyL3Yc+ACbt767YddNTQ0NDQ0nof/SbLU0NDQ0ND4K/FSkCWXTp/QPXmG4wEi&#10;vbSqoaGhofEf4H+SLB8LEqRpuxNnrmNX1lmsCErH2LnRGDEhBAPcNqCPSxD6j9wAiwmbMUbcX7Uh&#10;HWnZ53D8zDUZ7vFjTZ4aGhoaGn8c/zNkSYPs/FCz74YMjJsdg96Wa/CDjT+sJ4ZgnGc05ngnY+XG&#10;DASEZWF9RDb8xXVZcAZmrUrCqNmRMB+zEd9a+KH7UB+MnB4Bb0Gwp0R8Jt/r1dDQ0NDQeCb+8WR5&#10;6/YDJKWewlCHQHzVbwUcJ4VgU+RebIk7iIDgdIyZGoavB65Ciw6z0ayVO5oK1+TdSWgqXDPh3u40&#10;B98OXY2JM8KxflMGwrYdxPotWdJ4Qcdei/Gz1VrEJR2V397U0NDQ0NB4Fv6xZHn7zgMEbN6DviPW&#10;oL+VH1b6pyB2+2FMmh6OjzrMQv4qdsiT92fkK9AP5avboeH7k/HaOxON1n/quaKs+P3+ZzNRo/k4&#10;lK1qC7M8/WAoMhz5qznisy/mYsrcKMTvOIrFPtvxw5DV6N1/NXwDM+Qp2aeLtHqvU0NDQ0ND4J9F&#10;loKcaAggMv4w+lr4wm7MBqEFZmLhkm1oJzTEEmWHo0AZK/mJrtJNRmPMnEj4BqUjcGs21gotM2nP&#10;aZSuZifJstp7kxEryDA6+TDWhmTCeXIYitZzEWSa8z3KCjYoU8kan3aahYVLExAYshsj7APwTZ/l&#10;2Lx1H+7ee6gPBmloaGhoSPyDyPIXnDpzA9ZuGzDQ2gcbtuzGtHkxaNR8DAqUHIEajUfB3GU9fnRc&#10;Jz/Xlb+OC5zdgpCWfRoN33RAmYoj8KPtWpSg8fXXRyFvZTssXbcLXX5ejEZNrLF99wl88fNyGKoK&#10;oqTB9HojUffzmWjScgIKFBuON1pNwUyvOAQLcv5pyEoMsFmD4yeu5ORNQ0NDQ+NVxj+GLOOTj6Lj&#10;V/OwZFUiAjbtRsvWk2GWtw8qNxmFojWd8LW5Hw6dvIIu3y40fvy5thPebjUJO7NOo1ZjZ7T4eBpK&#10;8csj/Cj0624oVcsJoYmHUent8ahSewR27jmFdj0WCKLNMaxe3xVvfjQZuw6cQ+tunkLTtEaeIsPw&#10;zofT4L8xA0tXxeP9T6YgJGq/zJ/WMjU0NDReXfxtZEnyoeNrIMv8duL9jrOQknYClk7rULCUOcoJ&#10;DXHm/BgEx+xDcUF8hrIjsNQ7Cdb2QrOsaCO/EFKurisSMk4iSYTbEJ6N5m2nwVDTWRJmpdeckZR5&#10;ConpJxEq4vhp2CrkU0TZZAwMlW3xVb9lePz4CQZYrYGhvDXqd56DstXtUUCQpo3QcFMyTuC9tkLj&#10;nB+F+w8f5+RcQ0NDQ+NVw9+oWf4ijaZPnLYFP/RbjvC4/fjos1kw5B8stEZn1G7rAedJIdi59yze&#10;bDMFhoKDYTk6WC6VUgvkl0YK1nDEuuh96PbDUhQoZ4VCDYVGyU911XVBsw+nYEf6CbTvMhkJu0+i&#10;bA0r+ckvuQTbwA0la9gjUmizARF74T4rAgZBkH2HrZaG1zt8vxiGQsPw0eezEL7tAPoNXQIHt7Vy&#10;H/PObW0/VkNDQ+NVw19OliSahw8f4NHjxxg1aRMcXAKwOSIb1eo5o2hpS3wzzAel+W3JOq4wK22F&#10;Tt0X4Pj563j7wwl4t/MsrArOkIdzSHp5BGkuW5MCayd/FCs5EF//5Ino7UdgVngYev68HGHxB1Cw&#10;2A9Ys3UvhtuvhaGkBQzNxsIgiHXc1DB4rYjFEDsf+VWTPPkHYNKCGKwQ8dUXREvizVPKAjXqOEvD&#10;7Q4uPhhkuRp37tzB/fv3NGFqaGhovEL4y8nyyZMn0o2fFgIr+zUIFppd0fJWyFfeBgtWJODQiSvI&#10;V8ZSnmg1NBfEVnoE2nScjYMnr+DjLnPhuyUTRavYSu2wbD0XRMVk44R4FhZ7ALuEVjh3ZSKK1B+J&#10;9VH7kJRxGu27z0fHrrOw59BFtO0oNFdBtNVqOWG/SKdKXRsMsvWB/7pU1Hh9JLKPX0Elfixa+Hm9&#10;1WR4+qegQClLlK1kjeiko4KUvWHj6i804kf45YleltXQ0NB4VfCXkuUvJMpfngjtbSe+7bMEm6L3&#10;oVRlW5gJ8ivadAw+7emFWV6xWBmQigLlrI0fbSZhit9tBWEeO3UV0clHULGavdyzrPruZPSy8MEb&#10;HWagcsORKFHGAnlKDEXemo4oVHoYipUZgYK1naWG+tWAFTL+DzvNkYTsMjMCZvkGolv/FVi3IR0L&#10;V2+H8+hgGEqNkPuZn3SciQPHLmPu6mTkr2SDUiKPCWkn0W/YEsxYEC4tCnEpWUNDQ0Pj5cdfRpby&#10;MM/D+wjfth9tv1qIiKTDqNnAFSUq28DNMwp1Wk6Qy6OFBVktWZWERauTUEyQlqGhGwxNBWFWsEaH&#10;bvOwbms2KggCNFS1Q+HKdqjWwAXdvp+P8ZNDscB3BxYFpcNLkO2i9emY770dY91D8dVPy1CtvisK&#10;Fh+OYoJoh43wgducSKk1tvhitlzm3SiIu3AFKxjKWKFzjwWSGD/u6IEG701C8ebjkF9om5XqOMp8&#10;d/pqNsJEPkShckqnoaGhofEy4y8jSy69njp3Hd1/WIzY7UfQpv005Cs9Ah5L4rHv2CW07jBdEKDQ&#10;GBuPRuESI+C9dicmCkLLJ0hRnmDlXqN4XqzkcNR4fRT6W65BSEQ2dmaexsbIvViyMgkuYzbih+Gr&#10;8dnAlfjJwhsjx23C0lXbxfN92LXnNILDs9HXwg/VatmjSOnh0jhB5fcn4/qt++jcm4d6hqLLt4uQ&#10;nHESH7RlfkTaQqt8q8tczFi0DYVLW+CTTrOwNWY/2nzuITVdvXepoaGh8fLjLyJL4+eyLF02YJHP&#10;dlg4BcBQ2hL5m4xGk9bu6PbNfOw+egnN3xHaJd+hbDYOpYWWF7PzGOp/NBWGBqNgqGiLMjUc4TYx&#10;BKmC+EKEZvdD/xWoXn8kzIpZwCzfYHmStlKVwbD1iECFKkPkfzNBvHmEtlqzwUj8NGgVwqP2Yocg&#10;WJfxm1GSJvPKWeIrQaDFBBG/JQgy49AFvPfJNOOJW0HQeQoPg+OEzTghtM9+NIhg6A87QcLLfLeh&#10;d/8lePBYW2LX0NDQeNnxwsmSmhddTOIx9BnijWX+O1GgvBUMgvgMjUbK1zwMZS3Ru88ybBcaXdN3&#10;xiNv8SFo2NQNEclHUb3lBOQtZo7Pu81DSvoJrPTdjpZtpqJgWUFmVYQmWsMeld9wQ4PPZqBjz3nw&#10;WpMC/y17sMAnGZ/0WgRDHb536QYDTd1VtkPBclaCDKdjld8OEd9JfPrFHOQtMEiStM3kMARt2gWz&#10;UoJohTZboLg5ps2KwPrQTFQX8VRtNVkaMyhe1QaBIXvQ9YeFWBeSmaNdag1TQ0ND42XFX0KWt27f&#10;x1c/r0Dglix80N4D+YRW+UGPBajYSJAYLe4I7TBPCXP8NHAV4ncex0LPSCSK60/m3ihSbBAmTQ1D&#10;VMIhfP39YqNt2JqCaPm+pAhXTFyXrUrE1vj9WLgiDtZTt8ByyhY4zIzAt4NWGv1yGfepE+kJouYB&#10;oh4/LEbc9iMY5x6KQkWHoU3nOdieeQpvvTMOFSpZYtGKRPhvSEcZGjOo7STTy9doFPKUtcJHnWYh&#10;YedRdOgxF2cv3swprYaGhobGy4i/hCwX+6dimEsgpizahjz5BqCvuQ/OXbwF/027UUAQV/GmY1Gi&#10;+VjkqWyLDwVhOc+OQvuv56NE2cHwDkyFnyCsGg2EZsg9RJIkHYmvgRsKNXHDEJtVWLslE06TNmFr&#10;wkGcvXQTsTuPoRiNqjcU5PgbssxxJGkRX7W6ztK83TKhaRYq0h89+y9DaOwBxCUfwezliSjKQ0bU&#10;fmnsQMTXrqsH7CaGIn/Bvpi1ajus3AIxc1G8XGbW0NDQ0Hg58cLJ8sr1u/hx+BrE7DqBRm+MRu1m&#10;bkjecxpN3x2PCi0nIl8FK4QlHsHoUUEwE9olrfcYKtohf4GBWBOUhtUBu2BWbLjxVGwt8YyvlAjN&#10;zlBJkBhJr4KNfH3k1IUbuHztDjZG7ZOvdTx6/AQ2LkHScIE0b0eC5asoDFtaOF65FCziLVTGUmqQ&#10;qwUxGwx9UEZovFXenWRMq5kIS3/FzfHJ57OQuOMQDhy7hNfqO6N+I1dECVL9orcXLl27m1NiDQ0N&#10;DY2XDS+ULH/55Qliko5i6KhgLFqZBEPeAbAfHYxxHluN1nSq2OPNjrMRFrMfIRFZ8sRpEaHFmZWy&#10;wGSPcPht3I1i3N8UGmQeQY5vfDQV42dFwNM7Gd/0XY5CPD0rXLvuC4T2mgK3aVtMPq31Cw6euIRS&#10;XOqtL0jyNRdUbDRKht8oNMcFqxPxviC/POUFIdZ3QzER/4aIvZgg4uAead6GI2VeCpWwwIftZ2Dz&#10;1izsTD+Jr3svQrtei/BGl7kw5B+ERau3Y7CdHzaE7ZVpamhoaGi8fHihZEnj40PHbsaSgFS06jQL&#10;BkFCFo7rMGd5PAwlhkqtrsAb41C4si1q1nNGZMoxlKliifY95iF213HUaOwqiFI4oeH1t1+Hy1fv&#10;yOVOkuHd+4/guTxRvpfZ8uNpcJ0WgtJ1h+PsJaPtVrozF2+iTI5mWFmQZlzK0RwiNS4P37h9H46T&#10;QqR2ygNANV53RfzuU/i021yUrGKDZUHpWBO4E3HJR9Hf3Bclqc1Wd5AarpkgcEMtJ3z45VwsXZeK&#10;9j8tk/FqaGhoaLx8eKFkef7SbXwrSIaHc4pxOVSQY/naTvLUKw/VFCVJ8cBOoUFwnbwJC1cloHwV&#10;C2QfuoAu3yww7lEKcmokNMrbORqjcsQdQZiffbsA7TtMw8qgVPT82UuQaI5mKdyJc9dRmmRZ1gr9&#10;7NbmfDnk1zjoeO+Tr+cbSVCQ9lc9vZCcdgLlKwyH85RNiI7bh5LlLeVJWnmq9umep3BNR6O00Gwj&#10;kw6j/RdzsefgRZkvDQ0NDY2XCy+ULJcFpWHo+M1wmBwqCCtn77C2Myq/5oStUftx/NRVjJkZjtnL&#10;4rE98zQq1LCEy5TNWOy7A4ZSFkZSKj0Ci3ySc2I0Etztuw9w6dptuTfZx34tqjZxQ8ee8xEaf8jo&#10;S/ih34MnLhu/QiLIcujoDXj46DGu3riLO3ce5PgxYvX6XfI9TqaXp8QIePmlwGHCRhQrPghxIl9v&#10;tBqPIlzO5UlaRZbKVbSB29QwDBy7CZMWxObEqKGhoaHxMuGFkSXJyHVGJNZHZKN9x9m/vsIhtDHD&#10;a87IV8YanXstlhZ8Ji+MQ23xrEZ9Z8RnnEKjdyfCUMMJhkaCnCrZIjnzFJ6I+C5eviW/P5l58Dz8&#10;QjLlkuxPtv4wM+uPmg2ccl7h+FVrPCrIuFgtJ+QtNBi2EzbLQz++IlyKIEA+v3n7vsxr7M7jKEh7&#10;szwEVMMB77XzQGzaSZQTWq657RpkiPS+HeEryiDyZEqUdNUd0eFLT4TH7MOPA73lnqmGhoaGxsuF&#10;F0aW12/eQ1dzP6zbmoUSJEoesvkN0Rjfd8xTxgpmPGRTzhqDHdYhIDhdaHf8lJbQCEWYgtUckHXo&#10;gjSXN39NiiS47CMXEShImJrikZNXMdzSG+NnR+DWvQeCrB7Jz38RDx49Efe3Ysz4Dbh87a4kyDVb&#10;MrEz64zUTheI+Ei4XBYuzmVYkrPQfouUt0Hw1mx8P9wXRStY47OeXijG10f4/DdlEI5GCuq4ICTu&#10;IF7rMAvHz16TaWtoaGhovDx4QWT5C06evYEuw9fI1z8K8FWNZy1hUpOjpimuhSraYIPQzr76cYlx&#10;/5BLtoIsi9ZyxK7sc5IsF/qn4Nad+zh47BJWb96NTdH7EZN8GHuPX8bRM9cQsf0wwpMOIVxctyYc&#10;QljCQSSkn8DugxfkvmKoIDQfES5j/1ncEmQ523u7JMvY1GNGQs8hS57S/X7AShlfPi4fc++U72Xm&#10;zn9OGfKXtcKW6H34VGjKu7PPSlLW0NDQ0Hh58ELI8vHjR9i9/zyGjt+E8VO3Stus8qX+Z5EN3WvO&#10;qN5yInbvO4c6JCVTDU4QkcfCOElAiwJSBVk+ENrkFcwRRLchKhtRycewPDgN27YbyfHS1dsY67EV&#10;VYVm+p4gry+HeqN5V09UbzEBFhNDsDYsC3sOXBCa5UPM99sh9z1txwTLwz1P06zrKpeF9wtSrvw2&#10;P0QttEr1LLcjuZa2xJR5MbCyW4uVAWnyU2QaGhoaGi8PXtgy7CJBGq6zItFTkJWhIg/3PINolBOa&#10;G783yf3EPDwha6rFlbHGpNmRkiyXBO7CTUGWhwVZUsvcsecMLOy85fJspx4z4RWQgt59l2KQaxDe&#10;7jYPM1YmYbTIw0SvOFR5dyIsJ4XI5dvMHLKcl0OWA6zWyIM6T9MkWZe3Rui2g/hWaJj8OsnTZ7kd&#10;ybKSLb4b4Qen6VsFIYcKvfqPkyXLRa35WeAzUy1V+X38+LG8mj57VhzKv3IEryo8Xe44+IyO9+nU&#10;/2c5FV7FZfpMxft7zwgVnvd5Vc9M41X3n+XvWVD+lMv93zSu3PefBd5XzhQqntxQ9xln7uem6ao4&#10;/2heeM/UT+64VVy54zON61lpmTrT8LyqsCpu0/umfk3Dm8L0uXr2rLieBdOwdLn95X5Op9L4PTAe&#10;U//8/0fy9Dw/6n5uqPumflX43I7PlX/T+8+KV0GFeRZM41FxmMb7LPes9NV9BT5XfnhVz1RY5Uyh&#10;/Js65Sf3fVOn4jL9r6Ce0THtZ+Xd1D9BP7mfmYZTcT0PL4wsLSaFwmNFIt4RpCUP6zyLaJQTWt2s&#10;+dFYsCTeaDXH9FkZS6xYm4I9B89jrNDe7tw1kuXidalIyjyF1m2nomRNRxSuNxIlGrqhYuNR6DMy&#10;CP3t/HHl6h1cv3FXaJLn0Kr7fAwXmu66HLK8I8hyoYj38ZNfMNR+nSA8u9+mK7TFZd7JmLkgVpA5&#10;yfL5y7A8+NOmx0J4iTx1tfD73QrPjUuXLmHr1q3PbNjMzEzs3UtjB0Zcv34doaGhmDFjBiIiInD3&#10;7q9Wg/z8/HDv3r2cf0Yw7s2bN2PhwoU4fPiwvLd//37MmzcPy5cvx5EjR552kHPnzmH9+vUIDg7G&#10;kiVLkJaWhsuXL2P16tXy3rp16zBr1iysWrUKGzduhI+PD9auXYs7d+5gy5YtMk/8T7+LFy/Gvn37&#10;ZHp79uyR8TEPjN/LywubNm2SeWW6p0+fxoYNGzB9+nRZD7dv35bhmJ/w8HAsWLAAWVlZ0i/jYt6Z&#10;h5MnT/6/OiMePXr0tBx0TI9hmAbvM28nTpxAdnY25s+fL/+zbPTH9Cg0ucF6Zxnv3zceCFNg2f39&#10;/XHx4m9fGbp16xaio6MxZ84c2X7ME/PK+g4MDJT5WrRokWwLpsf7rCPmh3XIa0hIyG/SY1vHxcXJ&#10;ugsKCpJ14Ovri0OHDj3NM9PZvn075s6dixUrVsi8sd4Zjn4ePnwo+w/LyzZcunSpzCN/s35YBwcP&#10;HpRlZXvwPvsQceXKFcTExMg+kJGRIduP+fb29pZxME8s05o1a3D16lUZhmVmv2O8TEv1ifPnz8ty&#10;enh4yH7GejQFwx0/flzWE/svy8HyREVFybZQOHXqFAICAjB79mzZtkyD/fXChQvPlUHWQVJSkgzH&#10;PDD/jJN1Fx8fj5kzZ8p02f9yg32TfXTatGmIjIyUdUKw/VlXpvKoZIp1vWzZMpw5c0a2AeuA9cR2&#10;YTrsD8wz6/Ps2bPSP2WJ9ymjK1eulDKSG4yLeWBfNgXTZZuxPelYb7GxsbKMSnZZV2xHxs88sH5Z&#10;Dzdu3MDOnTtlezIc64dtl5CQkBM7ZP/gM+Zxx44dT8cc5oP9kfll2ylwDAkLC5NpMm2OUywvZY3P&#10;WDe8z/ZguiqPzA/zT5mnjHp6eiI9Pf3peMV+z7CMj/XMtmD/YL9lH2QaDEcZU+ME+yXjZNlZJ0om&#10;OM6y3Zn/Z9W1wgsjyx42ooMHZ+CNdh6/XcakllnW8lftkdeq9gjYvBt2QiOUBgKoralnZa2QvPuU&#10;1AL7u23AvfuPcOjEZSwWWmbUjiP4sPtCDHQLQp2PPfCt9VpUfncSBo3ZiHadp2HMtK3yQFCXngtQ&#10;6+3xsBWa37rwrKdkOXtVIh48eoyJc6J/NZ9Hx/RFurYjN8B7Y4Y88fqb/JazMn7CS2nLonzvtZ+J&#10;LfGH8OFPS0Xj/HGy3LVrFyZNmvRU8BQePHggGzU5Wb02YxQEdp7Ro0dLoTMdEFxdXSWBMZwCn7MT&#10;czBRnZqDAjslBYW/6YeDO0mJHYj32GEoIOzM7PjsVOyQY8eOlQMK/3Mg5+DJ8CQzFxeXpwMCOzIH&#10;MoLpcnCg4zOSh7Ozs+zYBMNzwOQ9lk2ViVcSIgdUDkIqn+zUFBDlLzco8BzMmRbLQqFhHPzNe3zG&#10;8nHgYz3wOe+npqbCwcFB5iU32EasX4YzTZdxUDhZv6wrBfqhXz5Twk1BnTJlioxf1RHT5DP64QDE&#10;eEgcJLyRI0dKkiNYbrYXB5ybN2/K8EybRMJ8cdBkPHTsR+7u7pLwWGa2kaOjo2wjDgwccFRdkDin&#10;Tp0q25L/Wf+sP/atUaNGyXwwToJX9oWJEyc+LROvHNiYHvPNNndzc5N1qsB42fYcuFTfZDgOliwj&#10;n6s0CD5jfbPvk4z5nPllfTFt1qka0BiO5Zs8ebIkLOad5eFkg+Fyg/5V3KxHxssyMt98xiv7uGqX&#10;3OA91qO9vT2OHv3VwAnTZrlJdKxjBT4noZBA+JuO5WN9cHLE+mA+KWusPz7nJItxXbt2TRIc65b+&#10;TYmYYPvTH8nOtKwsE+taTfwYDyfWLJuST8Y1YcIE2Z/4n2HY1yir7MesQ8bL+8yPnZ2drH+C5SOp&#10;sH+wr6k6YDyK5Pib9zn2sL2YDvPL+3SsO/YRyiInCLzHCRTbkX2Z/9k+HPuYB5af8ZhOqpgPEivJ&#10;T9Ut42WdsI/zOYme7ck6IOiHkwGWnX1ZhWPeOAZzgsL/z8MLI8vPBq5CUFQ2mrZyzzkJOwr5hAY4&#10;xGU9xs+JREGeLqW9V5KPIKN10fvRa+AK48v/ioRyiMk7KE0Q5kkECKLLPnwBR09fw7w1O5Cw6zgS&#10;M04i7cB5tPp0AhJSj2Pr9sMYPmEzRs2OxMeCuNaLPLzTaxHa9V6Cfk6B4v9eqaXytZJuFr5IyzoD&#10;a0GuUrOkoQFJlsJVtMU3Ij9+YVnIUyuHLBuNQoG6rnASWrPlmGBZHnlflK/FB+6ITz+BNj29pED8&#10;UWzbtk0SDQc+04aiwHIwoSbBzqOwe/dujBkz5jcaJzFu3DhJouyE7GAK7IwchJWwUUCpeSiyJDgT&#10;p1BSwJgH5p/+eFV54gDFNJhfBRWeMzMO2oogGU49owBSeOkIdkwOVhxAFFhW1gHjMQWFjTNYRfQq&#10;LGeOzwPzq/LMPCiyVIMY80ZHwVNkSZCQlMCYgnFR6FjnSjAVmB9qrRw4eDXVejgwMe8K/M/24aCk&#10;6tV0YsP6YH6YDxIrByw1mJH4mDdT/wT/U5tivGrlgFoF25KaKcF0STKc3TNNpq3APsd0VN9Q+aLW&#10;zTipgZmCAwzzYVoHiixZF6xj9ivTctMv257kYNoG1NA4sJn2VUK1AydTpukQHLApE6aTJQ7mHGQ5&#10;meM9lpPhmZ/cYLqcILAfq7pk/ap8cXLGwTUlJUX+fxbYRzmpIpErkCxZB8ybajMFxmXa14nc9cGr&#10;Kg/Lzf6kBnj2R06y1H8Ftg3LwbY1JVKWi+U3JVFOhkzbnX2f4ZhXdZ9+mQdFluzrBMvGvsD2IphX&#10;kiXvqVUHguHZFzhhZ5zMB+WGfVqVU4HPKfMkRFVu9lPWIYldgXEyHkWW7BsKjJOyyxUNBbYJ644T&#10;IvXf1tYWx44dk/8JTl5IliRWBfYV1tnfRpYf/7wcm2L2o8l7k4ykWM8VzT6ehsvXhZYgnn/+1TwY&#10;ahvJxqyGI9YLv1/+uPS3ZMlrGUsMdw6UJOkrtM8tCUJrOX8dS9fvwgL/FExfEIM5QkMc7LYBA0Zt&#10;gJt7KIaMDobLtDA4TA/HonU74TY3GvN9d4jfqVglNMUdmacwY0USDh6/hND4g+jJfUmmyzRVuoI8&#10;O/ZeCv+Ivchfy8lIioIoP2g3A1du3ZN7p42oNecYY3/zvclIyjiFj771kvugfxTslFzW4WCsOh87&#10;PzsIBwEKmumA8jyypMbFDs1OzOUJpemwE/K/ioOdLzdZ8h5nhCQ8Dsy5OzfxLLJUUGTJtAgKoxLU&#10;3GTJDs+8mmrM/02yNMWzyFIhN1lScFnf1K5MoZYRmSbbif4UVH44cFHQOSlRdcCJA9tQgX45QFKY&#10;OSDmJglTslSTF86C2Rc4eFHzfBboh4O00tRzkyXzwf+mg7tCbrJU+HfJkoMy68p0AKPfP0OW7F+s&#10;IzXzNwXzyb5L8uAgTpiSJeMlSbBNVf/LDQ6clB/2K/42TePfJUu2F5dVlbZMMqeWS3BwVsSjYFof&#10;TJ9trkgrN1lyiZTloYwqsJ4p05wYUCZNl0lZn6x/yhM1XZUPUzyLLBVykyXLxjTYHgTz/EfIknLD&#10;9jXtC7+HZ5El8Z+QJduKcZpOYv+RZNm23wpsEFpc0/f5wWShWQqyKVLXGWNnRWKJ/06U5iEa2n0l&#10;CeVolj37L38GWVrJ9y+zD1/EhshsBIs4j56+Cu/NGTAXGuQA1yAMFSRJoho+cTPKvDUe23Yex7lL&#10;N+HiEY4JXnGwmxwi36WM2nEUG6P3YeyCaPnuJo0UMI/tv1skl4J/Q5YVbNC9v9Ast5polg1HoYRw&#10;M5fGw31BLIpweZkTgRzNMiHtJD4UZJm7Az4PbBh2Lg5s7JAUdN7jUg87AgdQEguFQ+F5ZElCYOdl&#10;Z6AwU9Nhx6dmyc6t8vQssiSozXAplkt2JAZT4ST+FVmyk3KQoMAw3xRIQpEl9xwouFzq5V6IIkDi&#10;7yRLambMFwc65t20TlhnHHCoDR44cECWkfWvwPwwbg7cJBi2CwdyCj7ri3VsCi5bkVA5scidliJL&#10;+mE/4HO2AfPJdNmGzwLT5XPu+TC/7AMkDwo+B1wOJizbs/rkf4sseY/9jEvMJAHTwYl+/wxZMr+8&#10;n3tbgmBcXHobP37806VYkiUHfg6UHACZFtvDNI+m4KBOcmEaHDRNtzP+E7Lk0i/7A+uafZlkxokV&#10;41ITFwXWBSdebGe2K7c2VPuQLNk/WD7uD3LyocqqwLRZTrYb0yWZmI4R7M+cXHFrg32Q/03r44+Q&#10;JUla9R8ujSr8K7LkpJtxkrA4caAm/0fw3yRLti/zxglM7u2qfyRZfjHMB74he9D8k+lSI5MEJAgn&#10;T0Ub5C1rBYM0HyfukTSrOWDdliyMcAj87Z5lDln+bOWP6zfuITA8GyFx+5GadRq+oZkYJsiy3kdT&#10;Ebv9CDL3n8Wbneeim7kvTp69hjGe0SjfeBTyinRK1rDDQNu12LXvLIIi92Lq8gQcPnFFxHMGgYKA&#10;vxbE/lvNknuW1rByXi/fy5TaI8lS5tcNecpZGb9Wog79iPK9294DWxMPoXXvxaKzPL/CTcFBhQRF&#10;IWWnVjNmCgKJgloeO7UpsfwrsuTgww7HjkrC5Ab3HyFLgsJHInJycpIdzlSQ/hVZKs2ScTJNJbzM&#10;OwcHdnY1E2a5TOP+PbLkZOFFkSXrgQTFwYyDJAcq03yxPtkmJHgKGQcIto2KS5El91soZBwgWD6G&#10;YZlIgLnBdHmf9cW9FQXeY3uxXdkvVD7on+THfvIsQVbEpvaPVZ45yHIw5uDBvaFn4d8hSw5opvng&#10;AMm6U0vFJDPT5/z9Z8iSfZf9j4NZ7vLyP+uJRKMOEZEsWefMB/sGJ2Vsl98D0+fkh/llXEr7+k/J&#10;km3FuKmVUf6YV/ad3ISh6oMywjDMi9KEWR7WC8vDODm5Mi0P4+fWDOWX/YfxMM+5CZXxsV9TrtgP&#10;VH8imObvkSXrRK0QcKxhX1YwJUu1ekUosuSEmXEq4iJ5/hH8u2TJNBVUmswf68d0UqXwjyTLvq7B&#10;mO2TjLf5KatnmYkzdZVtsWDJNsxZGCdf2Xh6n2RZ1hI/CAIkJi3ehsS0E4KEd8M/dA/miviDo/bB&#10;y3eHXFoNitgL9yXx+Flomw0+n4WP+i5D7U9noOU3Xvj4x6VSy4zfdRyjPaOw/+gljF8Yi6u37qHt&#10;NwulIYLf5Km0JRavSoKnSNOodeYQY27HPIryfdh9PpauT8Nng71/t8JNwdk4B0h2Xg6SbGjOCKlt&#10;svNxxsmBw1RY/hVZEkyfy3OMj53AVCieRZYcLFRH5D0+56BnSjB/hCzVniXjUOmR6NTgQLCzcjAw&#10;HZA4OPOe6dIsQSFlfTDPBOshN1kynefV978iS7UMy/AkSg5wau+P8XLCQGEnSdBx0ONhBw6OBPOj&#10;yFKBAx8HIrZR7mVYNSgzbRKaWkkgOLCqZVhTsAwUYtP6VWBY5tF0UGAf4KDDiQnLwMGEA5vp4K7w&#10;PLLkQMK2Vku7CtR02F9NwfiZHtuZdcTBmfWk2p95/CNkSX+8zwGYaZtO8BSoqXGlgdq+KblwMsFw&#10;dOzvXLlQz03BtNTeJsH+xoGT+Sb+G5olwbRJkpQ/NZEwhWl9MC/Ml8qTWoZlX2G8zB/rQk0+2VaU&#10;T8oM883+yvYlMTIO5kFp1qw/9ivmzbQ+/hVZsk+wXRmGhEm5UH2e8bJs7I+mhMMysN7VYTPmlxM8&#10;lkVNbBTUc9X2xPPIkn45+WC7msoZ+xvly7StFFlycsj4OXHieMHyKvwjyXKSVwJGzYlE1/7cD7Q1&#10;ksqzyIauih1+HO6D1cEZMDN9z1KSpRV6DTXOTn50Woct8Qfl+5P+YXuwffcp+K3diU0R2di24wg2&#10;bk7HTJ8UOM6MwLd2Aeg0aBUmCrKzdN8i37G0mRqGpPQTmLYsXmqmI8S9R4+e4OPu/MKJCVny6yJC&#10;ewyJPYAfh67OeXUk51luRy1UlK+nIHRXjwgMcAsWOX1+hZuCmhNncGxYdkwuCbKxlSCyc3BZ1HTp&#10;j3tqHIi5vKDAxubMy3SmRyFgR2JHNxUKCiiFjSSkBIgDPAcOdhTe4/IFhdZUwNiZOYiRwHODy8Zc&#10;8iH5E0xDnZ5j2UzJksTH/JgO4Mw3Z7Msvxq4eWU+mC+Vd5aTnZ+DhwLjMN1HNAXzT7LjAGsqmAQF&#10;iPWgZr7MJ2fFLCMHG5W+aT2zPZhvLnkSzA8HavpXYB0yDAcjU2JhfZDYCMZNjSExMVH+Jzg5IVky&#10;ztxg/Cw3Bz01aBEkSA4ISqskWJccdJQ2Q/JlOTgAmvYPggMs651lNwXzx3iZH1W3HJw4sSA5mYJa&#10;DtNjfTIPHEhJgjxlynbjPbY9nWoD3lfLlSrf1KY58LPNOOCyj7N+1ESJYTlRY55MB011Gpb1wrhI&#10;Zmwj9l8VtwLLybZjWnxGzYwrF6peOBkhuZlqUrlB+SNZmh4aYX6YL9NBmWVkXVEucmuWqj5yT+AI&#10;huEYoJayWR7KMEmEcVL+2P9VXTIO9h0O9uw7JAESHf3ScWKhlugV2L7sn6ZLmApc/mZf4USOYJyU&#10;X07u1D4qZY7tQz+qDJyksY+aTug4+WA4jk3s/8ov02C/MZVbjh3sR6ZLvgokP7Yp21qB9c+JqpqA&#10;Eiw7606daCdJs5ysH7U6xTHRdIJEsN3Yhzgu/R5eGFlGbj8Km3Gb4ToxBGZCS3u6tPosV9sZr7We&#10;IrTD06ha39W4NMv7JEtBWt8ONh7CmCy0z5WCUKkRLvDfifWRe2HuuE6elvUX2uZ35j54vdVoXLt5&#10;F29/MQM/imftus1FVxG+w8CVmLY8ERui9sNZkOns1duxSsRFsmzzdS6yrOeKqg3csOfQRVTnAaXX&#10;nH99ltuxXKWtMHFOFKwEQc9dzqWrf02W7ISc/bMjsVNReDlz516B6lS8z8GbMygOjOwY7GTsOLyy&#10;07Oh2YmoXXBwMSU4CgiX0jgzU8JCYqQwMF2SNdMlEXIg5syQAsQZlmlHZn4opBxIOFM1PRjB9JkX&#10;DpDcp+HAQGFWnZ5LsiQrpsfyMX8sOzswB2oSCNOiMJEsqfFS42EeOPCqgZzpceBgp6YAsmMzXfpX&#10;A0tusM5IShRshlWDGePizJxxMW8UVNYP65fx8R7rjOmYavDMNyc3rGvOUCnELDfLalpfjJ+EaXoo&#10;h4MI88Jy0TF+CjDT5TMO2swP41SCbQoO6Cwz02c7cfDkYKWOyRMcQDm54ADBAY7xMi8cnDiYk7w5&#10;kJCA+Ix+OHCQ2HJPJlgnrAu2KQdf9guW07Q9GAf7JtPjSgbjYNzMl9ISWA8cRFmnrHOCxMZ+RBJg&#10;X2GfIRErkmJ5WC7mj32CzykrbG+1ekKwXIyHMqJOGTMPJEqWi3VsOpFhvMwby8SJAtNmmuyTDMc4&#10;2Fcog6aErMD2ZzhFgCQP9j2G4yBNIlVtQTBe1gHzrv6zn1MWWB+cBLMeFVg2Tt7Ypyi37K8sE2WE&#10;dcy8s5+wXCodhleTYq5IUd7YR0iQbDeWUWmaBMMxnxxDOFkkaai2Z1qMi/2bfYXheI/54n9OoFT/&#10;ZL1Rc2R+Ka9Mj21m2o+YJsMy3wzL/kT/nCiw/kzT5fjCduQz9iveU2Cf40SJeeCqEtuA6bFvKX+c&#10;FHK1gvVA+WJbEZzIc7zjeMOxjzLENqZftgfrg2MD0+YYyLHweXhhZMnXO74U2taawDTkLznCSHzP&#10;IpumY6TVnsLlrRGVfAQdewjiUsu2kiyt0UNoiMQaoQ2u2JAOr7WpmCqILyj6AKZ5xcI/KBXZB87B&#10;d3MmPuo4EZvjDuCzLz0QKjTDzj0X4qPu8+HkEY7tGafkMi0P+GyI3oc1IZmiwRRZmmiP1RzQ44cl&#10;SMo4KW3D5ucSLUnxWWUQ+c9fxhKhUXvxRU8v7Nh1UuT0X5MlO5ISUtXgvMffqmPzyufKj2kYXvn/&#10;WfdMoZ6r+4wnd5x0/M+Oo+6bQsWRO1zuZyq8aRzPSo94Vp752zQOdZ/gb9O4TJ2pP1OY+jdNJ3dc&#10;z8qX6TMF+jHNt+nv3HlQfhX4/1nx8v7z8pkbyp+qo9x+VZoqrmeVS4X5V2nm9kPH/wq/F4fp/dy/&#10;cz9/Vp8hGBfjfN5zgn7UM9P0Te+rewR/Mw7GyQmmmiyqZ4xDhcudFmHqR6Vneo9hVHwKvMfnBJ/x&#10;v0pDxaHA3896Znr/WeFM41Tp/Tt95PeeqfsqPuX3eemYwjRPyj/vKfxeugr/Kr3ccahnvJrGq/yo&#10;8HS8b+rneXhhZHnhyi28LwgnYGsWilBra5DrqyMkHnEvX5lhmLEiEVVr22G463osX5OCPCVzvjqi&#10;yHKwkSypVfJATsKuE5iwIAYfdZ6M8KQjCA7LhNeqBEzzjMSajbsRK0g3MCwLa4LTkbb3DI4J4l7s&#10;nYzm74+Hp0+yINw07MwUM+uAVFFBT/DR1wt/1SwF+RUUaa4RafW18UfNhg6YLfJXuOTgXw28Py2H&#10;0IBFGYoJzZivoFT5aLq0W6uhofHPBQdEaq3qFQMNjT+CF0aWZOnhThuwddsBvP/xNBj4rqI0TiBI&#10;hgYJyluhen1XjHHfjMtXbmOAhTfqNHVGXNpJVGsm/AgCksbXc5ZhOQNYHpSOrMMXkJp9Fj36zEOP&#10;/l44c/GWfBaTehzL1+9CYsoxzF+ZhIzsM3CYuBlrNhlPWPLka/MPxuKHgV5IzjyNI6euSpuyfH3k&#10;Ux7wIVmSCGs7oel7kxCXfgJVX7ODhWMAzl24Ab+1KWjd1ROlq9gZ7cjWFmWgUQLhPvp8NiLi9qPT&#10;d164fuv/L6FpaGj8c0CtgstwuQ+eaGj8Hl4YWRLui+NhPyMcVm4b5CshRZqOhaHkCFRr5AZ3j3Ak&#10;Cw1xmlccunzjgc0Jh1G2igWmLojGDK9YGEoJ7ZLkxdOwFj6SEJetT5OnXsMSD2GZbzK6Dlgp9zlv&#10;3HuIT7rNxPLAnD2PR8ZlD7+NGWj+tgv2n7mObaknUKGGDRavToK9SHv3/nNYEZwmybKL0ICNr46M&#10;EVrtCMxasg0TZkfCUHQYOlutwfttp8HcNgBRiYeRmnESLqI8dd4cJ79okreSLZzHbYb1lC0YOXWr&#10;yKdMWkND4x8KapbPeo9TQ+P38ELJcve+C/imz3KEC5LJX6g/Ji6Ig4/Q/vYePI+lvtuxblOGuD8I&#10;hkKDERSejU69F6FGLTscP3MVH3xK6zgO8jTsYPt1Mj4bQUhtvpyLcbMicOXGXSQmH5EWfRq1dZev&#10;bty4yZOUxnVougcPH+Fbc18UqmQtl1/vCVJ9LMjxiz5eqNnUCV7+qZIs+4/wM57YFdrlx+1nYM/+&#10;s6jRwA3FhTacp7zQIml8oIYj8pe2xFvtPbBOkDA/br1aaLpFSw5BWPwhfNLBAxHbfz0hp6GhoaHx&#10;8uAFkuUv0lj5Z/1WSZuuTd8bj7ZfzMDhs9fR+A17vNFiJE5fvInZC6Mwa04Edh+6gEYfuMNQbBi+&#10;GbBcHvYp95ogy2LmWOa3A/sOX8CbHWYJYh2OpWtT5BEavvz/3YClqFhlEFJ388jyr0Sp3JVrd/D+&#10;pxPRrutU8IPPBL+Bma+8NcrXd4XHghhMmBsj3+8sU9MeManH8PXPS1Gq/FCEJx3GvBUJKMolYZ7Q&#10;5R4qDRQIjdNOaJFtu8/DW20mYU3YHrzTaY7c/9TQ0NDQePnwQjVLLnesCkiDw/iNmL1oG4qVs8DX&#10;Q1ajVDULJGWcwDeDV6Lv0NVY4puMZm2FJsk9QEFIeUtaYKEgqdnLElCwtAU+67MEVZuPMx6wqWIP&#10;j8Xb8ODBI2mR59Nv5yEp9bj8gmRuolTu5JlrgtjmSq32/OVbGDszAnl44rbBSJhVtEWJeq4oJMiS&#10;xg28ViWhSImfRRpxcJiwGW2/W4Tirwm/yug7SVNcC4uweYoMw5zF8bB1XYPZS3+1z6ihoaGh8XLh&#10;hZIlceTkVXT4zkt+HaRW8zEw5BkA58lh2BR3UJ465V6hGc3fkbwEGRaoaIf8gsBKlR6OzTRN5xkN&#10;g2Gg8V1HHvgRpFVIaHrfDVqFd7vMwXeCfG/cuv9MklTu7r2HsJ8QgtK1nNC8lTvyUTuUmqIxvvyl&#10;RwgNN06mV6xEP2mIYE3wLhStYA6z4uZo12sRCr0xTprOy69O9goCrdbQFRHbD+ODL2fh2Olnv+un&#10;oaGhofG/jxdOllwqtZ+0RRDkJrh5hKNQ4YHYd+Iyvum1QBKOJCxBQvkq2Uizdhtj9mNVcDrebTcN&#10;ZcoPQcz2I5izLBHFKgpC5YlaEiY1PGqZgmALVRghNMJk+RHnZxElEZN0BOW4J1lPkJw06j7aGE8t&#10;RxQtbym0ye0IizuAIsWHoO4745G85zQiEw6hej1ndP/eC9E7jqFoORu83W0evPx2oAK1XKH9jp4d&#10;CVdRLscx/IyWXoLV0NDQeFnxwsmSOHXmGj7oOANRyYfR/J0xaPftQjRsP1MQl5vQ7EaiWCU7+ATu&#10;QnzyUXzddS66CU0tJvUEOvdaiJKlh2K1IKiNW/fg/bbTkae0IE0euCHZcQ9RaIilKlvBX2iCzyLK&#10;0Mhs1GggtFKSJP2TnIWWmresJT5sPwNbovZKG7DFSg1FqTrOqPDRVNR7cywGm/sgThD1tt2n8Fpz&#10;Eb6SLcrWskH2scto3Wkmmr09Gmn7zqFNJ3f5OouGhoaGxsuLF06WJK0nvzyB1+rtGGTtg4Xeychf&#10;aLA0Kcd3LvNUsMXs5QnYGJWNclWE9lfNXr6D2anzbKTuPYcy9V1RsOQI9B/mI782MmlqGF4TRJmf&#10;S7jqayBVbdGq4yzE7ziK+w+Nr43cvf8IsUKjbMFTtRWFX6G98nRt/rJWqP/GOEyZEY70rDPoO2iV&#10;IMrh6Gfpi9Fzo4yG3EnGZa3xTqvJcml27tJ4VKxiBc+VCXCauBnFSw/EqvXp+Hn4ckyZGy21Zw0N&#10;DQ2Nlxd/iWbJU6r3BHl9+9NCBISmozeNk3OfUmhyTdp64MSFm6jdWGh+/G4kNT+hBTZ5YyyOn7qK&#10;6vweJvcIBcG+Vt8JcxdtQ3LaCSxekYj2XeaiXA1BrmVEXIWGoGS54Rhi5Y3NYVno9fNilCwzDIaC&#10;wgniK1fdEe2/nItlQotMTjuOWQtjUO01kV6egXi/x0Ls2nsWm7dkIV+BoUYCpgWhmg4oWdkOM+dF&#10;IVNokd4bdyN/wT7oY+6NwJBUtO44BZdv/NYItYaGhobGy4e/iCypYT7BjvQTaNNxGtKzz6LJm6Ml&#10;YXYfuBIxO4/JV0KM5ubGwlB0CMZOC4O/IK/ClWxh9poznGZsRdNW7tKoQeMWEzByUghSdp9C1sHz&#10;8N2QjvHuW9Cr31K8294d9VtPwbufThaEuRQTxX0/Wv45cF4aMHAV4V5/ezzy5B2EJh9MRvufl6NQ&#10;PRdUEsRNm7LOo4NhKE1btjnLvELLrCFIlfuY5arYoFnL0fIzYU0/GIfk1BOiYHqvUkNDQ+Nlx19G&#10;lgrzFsaiR+95CE88hHLV7FCqrjMyDpxD917zpNWeAoKohluvQdr+s2hOrVKQmKG8DUZ7RuPY6auo&#10;1FyQKQ2bV7FD8TIjJOGZu6zH6oCd2BJ7ABsi9mKb0Bw3iuvWbYfgvXYnLMTzpq0no2gpc2lJKF9l&#10;W4z0iMDF63fRtedC43JuTUfUbT4K27PP4LOv54r4cz4r9vpo5Gk6BiUbjkSJypYIEXF+128epgtt&#10;kxqzhoaGhsbLj7+YLH/Bw0dPYOG0Bg6j18BbaIRFBIG91dpdWvnxnBuBzaGZSE4/iRYfTjHuX/K9&#10;y1KW2BS7HweOX0Klt8ZLba9gDQf8OMwHH30xB/loq7WyHfKUs4G5WxBWBKfLV0poeIDEyvttu3nC&#10;WmiNlfhuZXUHVGvsiODoffhqwAoYqot0eGBIaI6fd50rbcc2aDYKBasKwuR9EaZIGQtBxNlwnRiA&#10;n4Ytwe17v/2kkYaGhobGy4u/XLPkcuyNO/fx5XcemDl/C5YHpCJfoUEoITS778x98flPy4xfKVGv&#10;iZQaAetRwZi0LAGbheZYivdKDEc/i9XSIs/OPWfwjiBMQ3VHlGg8GoPcNmCpiPNHC1/k5yEioREW&#10;ruuCUe5bcO3mPRw5fhmfdJoNQ/7B0rxe5qHz8j1LdbrWTGi3A23X4siJy3CbGS4/H1a0rCUCNu/B&#10;LK9wvN9uPM5euoXHjzVZamhoaLwq+BvIUmiXD+/j8o17+OSLyZi/xPhZrcKlLYwHdao55BgMGC2J&#10;rrggzsOC4Oq3moTo1OMoVskKLT+eguidxxGfdhyt27uLMHYw5Lz7aO4ahLv3H6LXgJUwVBCaZc7e&#10;o1mhoVjumwxPnx1I238ejoKAi5YeIK0ANZd2aB2lIXXah+360xKs3piBOg1dUUyQ9frQPfBcFIG6&#10;zRxx9vx1PHr44OmrKRoaGhoaLz/+crI0xenzN9Cp+1SMnRyETRF70egtQXj8BBZPozblayXWGGHj&#10;j7m+O9CkhSOS00+gxmtO4noc3wxZjpUbMlC0miA5npYVxFpAEF5CyjF8IYgyJukQ8pUX5Pu6m5F4&#10;q9nj8++8sE6k81pDG6wLTsfiVQmY6RWDpd7b5YlZ+X1KkXaJFuNRoLQlGoj/odH7McZ9Pd5pM0Z+&#10;qotLyZooNTQ0NF4t/K1kSeK5eOU2+gxZhK++90TSzmP49selyFfOUu5B9rVagxOCoN5rNxVvvjcJ&#10;O7NOY83m3fjm+3mwd12DBUsTkbeM8MvXPKo74Jsfl2DtpjQULvKjfCfz3U+mwVDX+D4nzdqVEFoj&#10;P831XueZKFx0COxHB+PAicvIPnwRVaXtV+HquiC/iPOH/iuwc88pfPvTXHTrNRNnhEapoaGhofFq&#10;4m8lS6WhPXj4GOOnhaNVmwkICc+A14ok1BaaYs3GrrBzW4+fnNfj7Q/H4sLVOzB3CUDe/D3hvTUb&#10;n/RYYDR712wsDOVspPHz7emnsHh5As5cuAm7CZuNRgaoWdKVtYSjIEifwFQUqWIDsxIWQmOcgoDw&#10;bDT7ZDoMxc1Rt/kYLFmdjK3RWWj25ihByoG4ecf4tRKSu4aGhobGq4e/WbP8FaSh8Jh9aPWJO6yd&#10;1iIh5QjsXdahdFlzmBUZhsrNxqH3CF8Uq2aLyXPCkSU0xOoNnY1a4+ujUK2ajTwA9GnHqfj4qwXo&#10;8aMX4lKPo0CRQTlkKbTPavZo+tFUXL5+D5PmxyB/PRcYKtjCLF8/VK7tJN/dTM04ATtHf7zx7igE&#10;bckyZk5DQ0ND45XGP4YsFU6fu4ExgrRaf+aBKTO3IiLuAMZMCEHjdyeicNGBKFTRDgNs1sA7KA0f&#10;fyM0yxqOyF/LGSPdtyAp8zTqvOUmT9B+/tVMnL50C3ZjglGAloFIqjWd0G24D4Y4BqDRG2NQtIwl&#10;Gr03SaQXipiEQ/CYE4H32kyEjet6HD1xVe9NamhoaGhI/OPIkiBH7c4+h+F2gfj4i1kYNTEYAZsy&#10;sV5oeoNt1qLJG64oXskShSrbwVDcAgWq2MHccR1GjtuEN7vMhVl5a/kKio3Legy1X4tCNDDA10PK&#10;WCNPRSsRfiQGmHsjWMQXHJ6NsZOC0ab9dPw8aDUSdhzDQ/0FEQ0NDQ0NE/wjyVLhkSCtrP3nMXlG&#10;OJq0nopOXWZjomc0du05jfBtB7HCJxkWjoH44CtPVG0yChWr2qF8NQeUr+eK8oJAK4j/lRu7oVU3&#10;T5g7rMMq3x2ISDiMjOwzmL54Gzp1nonX3h4PB7cN2JlxCg8fGY2wa2hoaGhomOIfTZYKXAzlB56D&#10;wrLx03BftPnUA43bz0I/Kz/M8YzEYr8dWB+zD3FpJ5C85xRSs84gRbhtggCDYw9gqf9OzF8Yg6E2&#10;/qjz6Qy885E7vum/Eiv8U3H56m1jIhoaGhoaGs/B/wRZ5sb5S7ewQxCh//o0OI/bhM6DVuGtHgvR&#10;tMtctOg4G+98Phtvd5iFpl/MQbNu8/BZn+WwHrkBq/1SkLjrBE6evaE/1qyhoaGh8YfxP0mWpuBS&#10;7f0Hj3D77gPcvH0fN27ew7Xrd3H95l35/9adB/LzYLRJqw/saGhoaGj8O/ifJ0sNDQ0NDY0XDU2W&#10;fzOo7VI7vn3vIS5fvSNfnTl84gr2HbmIPQcvIH3/OaTtPYudWWek437sruyzyNh3Tjw/j/3CH42+&#10;nzp3HZev3cZdEQ/jY7x/TI/W2raGhoaGhoaGhoaGxn8GrVi+QDx+8ovcLuVB3svX7uHYmevYtuMY&#10;VqzbhUnzYuA8dSusxodgiFswfrJfh55Wa/CtpXBW/vjOLgA/OK5DX5cg9B8ZhAGjgjFgdDD6u21A&#10;X9cg/Oi0Hr3sA9DT2h89LPzw9XBf9Bjhhx9sAzDQdQPMx26GvXsYJnjGYOnaXYhLPiYU0GsiH3dl&#10;fu7df4gnIn96G1dDQ0NDQ0NDQ0ND4z+FViz/i7h3/zFOnLmG5F0nsCFsLzyXJ8F6zCZ8N8wH3Qeu&#10;Qi+hAA50CoTD5FDMWBoP340ZCInZj6jEw4hKOoItcQcRFLEX/iF74BecAZ/1afAO2IlVa1Kw0nfH&#10;r85vB1av3Smf+23cDf/QTGyI3Ict2w4gMukQIhIOYaP4vzJwFyYviIXFmGD8aOOPrwd7o/PPy9F9&#10;0GpYjAzG7MWJWB+6D9tTT+LE6eu4c9eobGpoaGhoaGhoaGhoaPwZaMXyP8D9B09w+Ph1BGzeA6dJ&#10;W/CTuR+69VmG3kO94TwxBAu9tyMgZDfC4g5IK+1BmzMxc/E2WI0ORq+fl+Gzz6fjzRajULW2LQqV&#10;NodZgUEwMxsAg1k/4foK9zMMBYbAUNIShhIjjK6kBQxFh8OQdyAMBvrpI1x/EW4Q8hQegmLlR6B2&#10;fWe818odnb+ejx+FUms/PgTzlidgY+geRAvlNSRqP9YIpXauuGflFoyufZajY88l6Nl/FWxGbcSa&#10;wN04ePgKHjzkkdqcwmpoaGhoaGhoaGhoaDwHWrF8HqhR5dKq+P4id/a2RB3AuOkR+H7Ianw7aAXM&#10;XdZh7uI4hEXtRVj0fnivTcVkj63o3W8Z3nhvEirXckapSrYoWMZKKIYjkK+yHSo0HoXX35uIlh9O&#10;xicdZ6JnvxUY7BQI24mbMXF+LOYKpdRpZiRaCeWwYA1HGGo5wVDXFXnquaLuZ7Ng7b4F832S4e4V&#10;B5cZEbCcEIL+dmvR8ZsFqN18rPFrLCJNQ1V7GCrawFDGEoXKWqN0NQdUbzIa73zqgX6DV2HqzAj5&#10;IeywmAMIDsuCh2c0hlitwZe9vNC19xK4jgtFUEg2Dh69gtt3Hvy6o8l3OLXWqaGhoaGhoaGhoaEh&#10;oBXLXDAqS0aFiT9v3H6AlPRTmLs0HgNt/fHtwOWwcVuPBSsSsG5zBgI2pGP6vBj8MNQb7348HRVq&#10;OiJPkeHIV2QIKr9mjxbtpqFZlzko+s5EGIRSaKjugFLNxqBj3+VYsiYF+49ewt4jF7F2w06MnrIJ&#10;Pw1ZhX5CYZ2/PAFbEg7BRSia5WoLpbKKUBQbjoShtjMKv+aMj4XCuUEogqcv3MAyvyQMs1yJcZM3&#10;ICQ6G9E7jmDU9K1o/NFU5BHpGeq6wNB0jNG9PhqG+iIfIs4CVW1RqIwF8hYaggqVbfC+8P/zCF/M&#10;XBiLwI0ZCNy0GwuWxcPczh9ffb8IfaiIzo1GXPJRXLl+VyuWGhoaGhoaGhoaGhoSWrHMBSpLNLiT&#10;vf8C5i1OxPcDVqLrD4vgNiUEoZHZiEo4iHlL4vBD/+Vo2GIcSpQdgbwFeQx1KAxlrVBGKG/dhZK5&#10;Yn0aknefQnDUPvSx9ENRoXBK5bDRKBjE7xKVrNHly9kIDslE0q7j6DNoAYqX/hkGQ28ZX5Hy1ij3&#10;+iiUEWnkayKUQSqE4r+hhiMKC9e212L4CcXSZ3MmqrYcJ8J1RdHiPdGz7xxsTTyATQmH0X2YDwpW&#10;F+lWthdKqRsMjKeRuFKpFEpum16LMGVpAiYviMFn33qhjFBYDaUtka+cNUqKcE2EMtyn/0osXJ6I&#10;8G0HEBi6G3ZjgtCh+1x07TkPU2dFInPvOdy5+yCn9jQ0NDQ0NDQ0NDQ0XkW80oollchfnjyRW5P8&#10;fe32fWzYsgff9FuOj7+YBadRQQiP3ott2w9jtlC+vug+D2W4A1hoCAqUGIr6TVzw1U9LMGLCZvQw&#10;90V5ofgVreeC196fhB+HrkJE/AGExO3H10KBy1d0mFDwbGF4QyiBQqkzq2CLOs3HYYJHOHbtPYtQ&#10;oYC6e8ZixpJ4LAvcBQf3LWj+0TTk55FW7jA2zlEKxf+yNZ3Q12oN4jNOIuPgBTiLOJjGULu18BYK&#10;bUj0fli5BKFmszEwqyKUynojjUol46DjzmnxYaj3hhuWrNmBW3cfyk+Z9B7mjVJUfqvaIU9T4Y+/&#10;zQbJ9z1LV7TGl90XYN6ibdiRdhxR2/bBwm4NGr07Hh16zJcGhc6cv2GsUxOnoaGhoaGhoaGhofHy&#10;45VULE0Vn4cPH+PQsSuYMScabTvNxmfd52PW4jjEJh3BSv9UdP9pGarWcUGeEhbScE6eSjZ4s9Mc&#10;TPSMwa7M0/LTHZE7jqLTT0uRv4ylfIfSIPzWrO+CSbMi5K7lxGlbUZRKWgVrGKiwNRCKXiU7FKvl&#10;hF7DfREmFNfte05hksjDtz8vx+ffLsRbHWahjPBrxvcjqVzyGGzjUVLZq/vGWEybF41EoVj6bUjD&#10;TK8YpGafQVLaUQwYsQLV6tsibyUrGOpQIRVhlELJo7B1nJGvtAVafjwFXr7JOHflljzWmpB2ArZu&#10;G1CVO6vFRf4/mIKfHNdhyqI4DHcIQJP3J6N4eWsULGaOqnVd8F2/FfAWCnBi6jHMXRSLrj090a7T&#10;FIydsgkZ2Wflrq+xjp/g8ePH8reGhoaGhoaGhoaGxsuJV0qxfPLkCR49fMhfeCAUyt17z2LM5E3o&#10;3H02hlt5Izg0E1ui98Fh9AY0eWscCvFdyWLDUUYolhVaTEDh5mOlolZAKGlFhNJWoa4rvvjOC77B&#10;Gcg6cgkLvZPxbrvpyF9oIIpXGIEew72xOeGQNLJTWiiDUrHk7qM80uqEfFXt8WmvxfDdkiXfp+zx&#10;4yLkLz4Yhvw/C+V0ACq3GIVu5j7obReAGkKxM5QV4YXi+mabaQgWYWK2H8KXPaejUvX+GOrkh8i0&#10;U1JZfO/TaShQQSiWVBK5U9lEKJTNhKvhgEJlLdGm8xwERWQhMv4Avh2yHHaTNiNWKIg88vo6y1hw&#10;MEpUt0OvAcuRLJTXk+evw3tjBnpa+KFCywkwlBfKboEhKFB4KF5/YwwcxgRLS7ObtmbC0n6VUDAn&#10;YoSDHxJ2HhOK923cuX0D9+7exaNHj4wNoaGhoaGhoaGhoaHxUuGVUCypUN6/fx8PHtzDo8ePcPjU&#10;VYyevBkdOk+Ho1uA/BRIcFg2vvl5GcoIhcqs0GAULGuFDz+bCc9l8VgXno0BjutQlO8glhfKHY+S&#10;vu4mrbTyf9EyVmjfbR6CI7Jx7Ow1ESYOTVqNR723xsJzqQgv7rf8ah7MKgiFjFZaqeyJOPKWt8Rb&#10;74/DwiWxOHzyCpasTES37xai87fzYW7rjbXrU3Dh8i3sO3QBn3w5FwWFQtfhu0VCkU3HmYs3sXPP&#10;aQyz95efK6n8mh0mzdyK3cLvQt8daPHhFBQsaS7fpzQ0EYpsRRvkL22Jj2U+9yIy5Ri69lmAcpX7&#10;Y7jdahHuIvzW70LTN0ejROlhGGTli2SheEclHcXX3yxEURE2v0g/v1Cyq30wBS27L0DTTrNRvIYj&#10;zPIMQsVq9vhh8CpsiTmA5LRjcHD1Q4v3XTHMzhepIp93hGJ5//4d0Qb39e6lhoaGhoaGhoaGxkuG&#10;l1uxzDnuSj2GVyppcxfFo9UnkzBg2ApEJx1GSOx+fNVnCYqUEUpYgcFyN65wfTd0+nk5lgtFa0fm&#10;KezKPgsvnx34oMNMFOYnQ8oJV5/vLXIncKxxB1IoXoZ8Q9C240ys25yJPQcvYsW6XcKlwlf87zPC&#10;D2WF8sXPflAhzVvLGXVaucNq3CZsiT+AxPQTCEs8hDWhmVi6ZgdmzYsRylkgvvlpEZq0noT8NR2Q&#10;7zUnvP7RVHzV2ws/9l8Oc/t1MHcLRuseC1CwshVK17BHP9sARCcfQ1zqcQx3CUKVxqNRsY4r3m01&#10;Ac6u65G2+yS2CkW62/eLUajIAOQvNhzfD/dB7K7jWLMmBe9/4I7u/VZia/JRBG3Zg3c/nS6P9srP&#10;nVBJFf7rCqV69sJYeYw2JGY/uvy4DKVoJCjfYBQra4leA1YiftcJZB48j2FWi/H+J6Mxyn2jtID7&#10;+MkvUtHXyqWGhoaGhoaGhobGy4OXUrGk0kLl5fHDh3j44C6uXr+FtUHp6PzdEnz29XysDEjFlm0H&#10;McjWH5VqCmUv3yAUreGAmm2no9EXs1H+nYko9JozilawllZfWwlljp/dyDx0ASv8U/Bxp9nima3x&#10;O5FUMHnMlEdIaXm1rBUKCeXxsy/mYO36NJy7eBNZIpzbpBBUre0slDShwHLHs95IFKjtgpJCYSxd&#10;xQpFyg0TStkwlK1giUqVbVFN+K3R2A21Wo5DPZF+sy/monmXuXi9vQfqfDAJNVuMRQ2h4FWr64JK&#10;dZxRVsRVvKIdCpS0QLHyIo5a9ijNz4lUtUMzUa4Jc6KwZ/85qdyNXRCLuh9ORZ5CQ5G3xAi07ekF&#10;X6HQxqQcxVJRN+FCwV0qyknjQfLd0go2MKtkh1Iiro5fzYPXqu1CodyHBSsTMccrFtaibG9/NR9F&#10;uINLBVso6BVFuYY4BAgF9wT8g1PR4wdPdOkxCz6BKbhy7Y5ooydsqRynoaGhoaGhoaGhofG/jJdS&#10;sZTvUj56IJTKB/I9Socxm9DhWy+MnxmJpPQTmDI3Eo3fGoP8RYaidDUHfNFrsVB+MrD70HlM94pD&#10;/aajYCgyBIY6LsbPfFS0RdFSI/CRUNBW+CQjZc8pecT1/fYzUJBHW/kuIy228ohrU6FgNhC/RbzF&#10;azni3c9moNuPS9DswykoJJRRGvgpJ5TRpq3d0fW7RbBwWIcxMyMwz3s7giL3IintBDL3nUW2UAKZ&#10;952ZZxC78zg2Ru/Duq1Z2BR7EHE7TyA16wx25/jL2HsGibuOIzA8G54intEe4RhqsxZfiDI3ajUZ&#10;pavbo2CRQShTfjiavjsBn3ztiQZtpyEfDQoJRbDuJ9OwWCjB9+4/xImz1zF5XgyatByPvAUHw1Dc&#10;XIR3QDehfPqsSxXpnMCcxdvQpoOHUK4tkLf4MOQTcRSkIvyJB9qIunxT1Euh0iNglq8/mrQYgynz&#10;oxGZdBhj3EPR5lMPDBruIw38PHpMi7zG3Uu9g6mhoaGhoaGhoaHxv4uXdsfy9r2HCNqajR+GrMYQ&#10;G1+ERGVjS8w+fPnNAqEQWcFQzFzuSrb8eh4chcLjuSQeqwOF4pR+HNO8YtD8w8nIV2aE/PSGtKZK&#10;BbO8DYqWMEePbxZiw5YsofAdwyC7tShHi601HGBoKBRS+qUFVlpkpZGbosNRrrItPuowA45jN8pj&#10;stuFcrY9/SSiEw5hbeAuTJoejt7DfYXCNx/vfDxdKGPjUUcoqlVrOaBsJaH8Vh2Kmq0noFFXT9Rq&#10;NR5lqw1DuYrDxXMn1BVpNW05Ee+2m4FPv12IviP84D4zHOs2pCE68RC2Z5zEjoxTCNi4G3ajNqDN&#10;Zx4oV80OeYSibOCx3rJWKNFsDGymbUXEjqNw94xGvebjYJZ3IIpUtsPHX87FKpHH5D1nMHNRHN4T&#10;CmnhcpYwVBJlYznfHC+NEuUraY73Rf42RO/HidPXsHxNCt4SijgNAZUS9fjdT0vk+5ebI/ag7+DF&#10;aN/NAyv8d+DqdeM7l1qx1NDQ0NDQ0NDQ0PjfxUuhWCrFxOie4NqN+5i1MB5dv1sqlLnN2CiUnQlz&#10;I1HnDaH0lRYKVQ0n4/FVOh5lpUEeoQCVLG+J7t8vEkroXrkjOHHGVjRuOR75SlnAwPcjadG1jDkK&#10;Fh2KTr0XYX1kNtyXJ+D1DrNgVk0ollWEE8okdyZfbzkBQy3XYLX/TuzacxpZ+87CNyAVVrbr8HGH&#10;2SjPT5iUEekWN37GxCCUNTN+P7K2M/IIhdestiNKNXbDG23c0XfQMizx2Y7QbYcwb/k29O6/BE3F&#10;/RJUYpknloHHa2uK9CsaLccy3jxCaaxYzwXtOs6EjeM6+K7fhYzsM0jJOIHVQvEbaO6HOm+OQ0Eq&#10;mTyiy+9ssm6q2qOECPezjT/2HLmIuOTD6Pb9fBQpJ/xRoVSWZqvYIW+h4WgmlMvxU8MQu/0IfILT&#10;4CYUdcvRwfhGlL/6u5NgEPHnKTsCjVtPwswl2xCZdAhOo9ej9Wfuwu8mHD9zzUSx1MdjNTQ0NDQ0&#10;NDQ0NP7X8BIplk/w+MkT7D96EW5TwvH1T8vhPicKm6L3wso5ENUajYQZj2cK5Sm/UBLzVbaBGY+C&#10;1nUx7jLyHUn+LmMpLZz+NGAFgrdmIT71OKbOiUSHzz3weiMntGo1DmMnbkZU4mH4bN6Njj0XonA5&#10;C/npjQaNR2HwcB/4B6UhZfcpbI7cB2ehYH3Ybjoq1HI0vn/IXcIqQkl9TaTFdzKFgpangSsqiLi7&#10;/+SFifOiYTNpM77sOQdTPTYjOCob4xZtg63HVjjOCIfjrAhMX7UdG6L3YYgoVzEqtHQ0IGT6aRGW&#10;icdz6zgbd12FkplXpF2pljM+bj8TI8dvwpbY/dix+yTWbkjHwGHeaCgU2YJFh8td1lJCWR3sugH7&#10;T1xBqMhDu84eQgEdIpTWYaIezVG0lDneaz0Fc+bFSKuvgZsz0bPvcpSuIcpZVCiptIBLK7pyt1fk&#10;QyikZsWHo2ZDV7hODEHcruPwWBiF9j3mYojjWiTtOoH79/k5Eq1YamhoaGhoaGhoaPyv4X9esVQ7&#10;lQ8fPcHuvecw0n0rOvdeinlC+QqO2oefhq5GuSq2yJNvAGoL5cty5AYERuyF9/p0DLBag5rvTUYe&#10;Gp3h+5S0bEpls6o98ggFtLJQ+L7puwxLfHfI46R79p2TO35rQzPRx9IXVevYoETpwfjks+nwWpGI&#10;dPFsi0jT2mkdWrSahBIiDjPuhlLZ4nuXPDoqlT/hqAgyXfGsTIvx6GXug3Ub07H34HkkpR3HvOVx&#10;cJ0SggkLorHQfwdWbcqAT8hurNqYgRkrk9DbZi1qvzUOeRg/46ZCyfif5fiMCh4d/Yo0Ga6EUPbe&#10;Fvm0FfnlMeGUzFOYu3ibUISnoUjxQShRYQS+7rMEAWFZiEg4hEnTw9D7x0UYbuEjlNE0pO87C+/A&#10;XfiixwKUFMqyGY/+UjlXu8FCcebOa+W3x+PNL+agjlBEi1SwQrmq1vjZwheJok5Xrt2Or76fjyH2&#10;axGXcgz3HuhvXWpoaGhoaGhoaGj8r+Gl2LF8/PgJDh65AqcJYej001KsEkrPxsi96NV/JUqWH4G8&#10;RQej7Vfz5A5jYuZprFydCI85EbD32IqmXeYir1B2ytdzxZfDfWE/ZQtafDINhiJDYShtATOhZBao&#10;6YQyTUah8ruTUb7ZWOQvNhRFig3EZ11mYG1wOvYdv4xVa3ehvVCeSlayhhnfQeQOZVOh1DUXChZ3&#10;Dqlw0UkjP+IelUsqfY2Eq+GAAtVGoN3XMzBnxTZEJR9BbMJBRG07gPXhWdJoz9HTV/BEfqrjF5y7&#10;dBNzlieh6TuTkLfgEKNCTEVOxakc06fjUVkaGKKhoeoOxmOz8pkIU8sJZmVGoHQVG3TuMR9+Qbuw&#10;7+gl+ASm4sP2U2Aw9EGpCsPxabd5sJ0YginLEzF1aTzMXdajxaceyM/d0IpCoRRKuOGNscayqV1L&#10;WoetZYWxE9bjwLFLiBLKaYfu81GgSF8ULj0c3/VbjjBRTm+RZtfeC2Bu7y/fP73/4HFOy2poaGho&#10;aGhoaGho/C/gf1axNL6T94u0LMrPedhP2YovB6+Gx+Jtckeyl4UPCgjlpWTpofimzxJsij2ADWF7&#10;8HGH6chXhu80WsFQiUqRLSoKhcxt2hZcuHwbV6/fRZxQgBzHBKPZR1NQuK6zcWeRyllFO+QTitw7&#10;rSZhoVCwsg5dxMq1qfjk89koWErERwWLx1vphAKXV6RRtLIdyr4+ChXemSjcBJQRSl3hSrbIw8+V&#10;vOZkPKoq/hcSafR3XI+I7UeRvvcstsYfQmTiEWQeuIDTF27g9r0HeJKzO8ty37h9H8FCee7adzmK&#10;UonlTivTpcJIBVMosfxESEERd9nGo1Dnk+lo+sVcNOowC9VaTkBJoczmK5tzLJfhuJMp6qJYeWt8&#10;2nUe1m7ajYMnLmP+0gS80WIs8uQfZDzKK5RsqTjyUyt0PO7K+hHp5y89AmWq2eMdkdbIcZsQHX8Q&#10;2QcvICp2P9YE7pQ7vdOXJYr4PZG/0EDkLTwEPc19ESAU55nL4/HRdwvws30Adu8/LxcLjEdi9bFY&#10;DQ0NDQ0NDQ0NjX86/qcVS75TeercNSz0ScE3Q3wxYV40EtJOwNwpEOVopTXvINQUitxo91Csj9oH&#10;q1FBKFfNWiiVQrHkzqFQFgsIpei1T2egk1BKO32/GG+8Ox59+y3FFqHsbEs9gWFO61GhjlCk8vyM&#10;sjXtMcwhANEpRxEcvQ/f9l+OUjWEYlaBx1GF4ini4nHQykKR/H7QKixavV1+BoSf8Lh68y6uCHf0&#10;1FVEJRzGxBkR+LjzXJTkLiYVtuLmeLPNFNhPCoXr9FB83GUyWn3hjtkr4nHtxj2WWJZZOeLsxRtw&#10;nx+D0lQkqSRSwROKXl6hLL729gQMdliHzSKfp0T69x88korpQ6GwXblxG3v2n4VvcDoG2AWgVvOx&#10;xiO7/M4m4xDlKVXdHr2HrJJljUk9hkHWa1CxlqjTUuYoKZTXd75bhM6izt77dBratZ8Oe5cgBGxI&#10;R3rWaSQI//OWxqP/YG80eW+i/JamobwVCtR2Quk3xqFEy4kwY32JclcUSrGFq1Cokw5h4syt6PCd&#10;F2wnh2HP4QuyzFqx1NDQ0NDQ0NDQ0Pjn43/6KOztuw+xNmwfupn7ScM2W7cdwmSPcNRoZFRaePST&#10;u4OfCAXORyg9CeknhRITiNqvuyJ/aaFc0goqlSk6Wn0tMRyGQoPxRtvpmO2TjMDIbLT/bgEKFh+M&#10;Zm+Oxpzlidhz/DI8l23DG60mIn9FocwJZUkqqZVsUKCCDfqY+yIu9ThuibxJmCiDRoXQqCg9fPRY&#10;HjkdOysSdZqOQp58/dC67VTMWJ4Ej6WxaPXJKNRoZg/naaG4cOWWDGMaD6PiTuakhbEoK5Q1Qzmh&#10;GIr0C1dzwCddPbEycJdQIO8+TfO3YY2OePBQ5OPYJZiPDEJpucsp6oSWZoXCl7e8JZq9Mx4LVyZi&#10;R/ZZTBGK++vNR6NAoYFo1WEGAsL24NK12zgolMBlPtvx/ZDVaPzuJJQR9S7ft+SxW767yh1Rfq6F&#10;V+788sqjuq+7wayMJeo2GwP3mRGIEUqs3diNaCvayy9wN27f0e9bamhoaGhoaGhoaPwv4H9WsXz4&#10;6JH8RqPN5C3obe0v359cvDYV9VtNhhk/t8Hjms1o6dVVKC9WqNVwJBxGBSNr/zkcPHYZ/oFpsLZd&#10;i48+nYHqQskpLRSp+m+OwVArb2zfdUwqOd/3X4wKVYehdYcpWLtlD7KFAmXtuh5l+FkPoRBJBYy7&#10;heI3lamBTuuQfvD8M5U45Ux34Pg//dAF9LXzR/GKFvigrTtmLIrFFK84fDfcB7OWxOHi5Zt48uTJ&#10;/4uDu48nzl3H+PnRKM13G1lmoUxXeGscrN23IPvIRTx6xOOkRpiGz+0Y/5FTV+EqwlXl+5e06Mp3&#10;Jbl7KeKtWNMR9qLuUvackd+05GdCChbpg3faTMbWuP3YGJGNdl/MRMHCA2AoMli+t/mb90if5fiM&#10;73iKdsorlOK323tgiX8KVq1LRYfeS9Gq52J4h+zB/YdaudTQ0NDQ0NDQ0ND4p+N/VrG8fus+Ji+O&#10;R4dBqzDLOxmbI/ah/zBv5KfCV9nutwoMHd9DFIpXmaoOQgmai1kLYpG08zgyD17AHqHc7T16EfuO&#10;X0JC+gk4jd+MOo1dUKTEYHzWbQ5CYvYjLesMBlv4ogx3OXnsVO26cceyrDWadpiFsG0HpXEdoasJ&#10;90QqbMb/vwgl7zGOnbmKsIRDiNt5DFdv3JVHebeJPPQYuhoFqjkgr1DiCpccitr17eEyPghZh8/L&#10;nU0qkr9VBoEH4v7u/Wdh6bYBRWmYp4RQLEtZovRrzuhrvQYpmSdl2Ft37mP77lOIE4rykZNXcO++&#10;cSfVND6CR2VDRf7f+2YhzFh/3MGl4kcFsawlKr7mAEvHABHvaalkt/50CvIV7IM3P5wA740Z2Lbr&#10;ONymhuI70QYtuy9AftY5j/mqenqeo78qdigrFPMhFmsQL+pj6dqdaPnxdDiP3YyzF28/zaOGhoaG&#10;hoaGhoaGxj8T/5OKJXcrE9NOYrDbRvRzDMSm6H2Y5BmNOs3GwqykUCxpEIfWWHMrMFSUqOjQOqpQ&#10;QPNUsEGpeq6o8/YENG01BTXemoCCNE5T3AIFhBLarpsnAoQSFbPjKAZb+aEgjfMIJdLQcNTTz2nQ&#10;4E0eoYh17L8C6ULRI6hMnr14U1p3Tcs+I5U5KnmZB8/DK2AnfEMypWVX4rTwt9h/J9p29USlKkIx&#10;rDgCbbrNw9qwLGmg57cqFf8pB/H8AVYHZ6D5p9NRutww1GngiB+EkhoctVceg+Wu5oUrt7FiQzrm&#10;eu9AUvpJGUYefxWKdFLGSZy/dEsqbswf30/9WijqRXmElUdZ+UkUlpPvQ4q6Kl/bGRaivuNF3VO5&#10;fPujKciT9ye8+d4ETPeKw0bRDjwu+0G3ufLdVfmtTh4TNm2H3I5tIuLNI5T1Oi0mwGNZPMLiDuDr&#10;PsvwXtd5mOe3Exev3pbl1dDQ0NDQ0NDQ0ND4Z+J/UrE8J5QhxxmR6DDYG+MXxmJtyB581W8lCv5f&#10;e2cBZ1W1t39SSqRDQEEsLCxUECkVRQQTixBB6RoYuqS7Gbo7Z6gJhpwhBgYYahgYhu4GJQX1Pv/1&#10;3cPy3e+5M4hx/+/l3v182Jw556z41fqt9Zy1g1M42b3jgfxJkRh72DunQpy45o/rACFB7LA90lap&#10;czfXU6X6qachSysMqWzTM0R5OO3VuUGOKQMZ4qCu+ex+02fV5nO1+8A5Rz52KiFuw6ZvVNDyOF02&#10;BJG713JN5fTgnQpcFqf9Ry84N/XZf/i8jp36QQdPXNLm7UcUGbVP0Ybw7TZlD5vvOTh1l8d1nDj7&#10;o364ckOXrvyk85euOYSLz3bvP62YHUecax3P/3DN2c09ZQjrOfP9kZMXNWdprCGXWxWz+6SuXr+p&#10;K9duKnDFbvWftFbb4087RJjngEbvPKavms5UFk4jhkA/ZexjdeX6S0M2H3q2i74fsEyRhqT2MLZ/&#10;7NWeSvGAIeKGYKfP11KpuFEPd4rFzux2+tr+nw7TB/4yZDadIeg1Gk7XsnX7NHRWtJ6qNFxVW8zR&#10;XmMLDx48ePDgwYMHDx48/PviniKW//jHL+b4VQePXdKXLeerettA5/TNcZPW69XX+ygN1xmyiwhp&#10;TJLE3OGgDjtzBVorqyGZrTstUFzCac0JjFHJsv2V1pAn5/mPtm1IE30ZQpQ2XyuV+niEFoTHOcQN&#10;YrnvyHmNmbtZS1bHO0SO0173m894tMboOZs1IWirxs3botmGaC5aFa9JC7ZpdnisoncdV8Kxi4qO&#10;PaZZoTs1x3y2xRBCrm8cNjVK37WZp6/9Zqtex0Vq0jNYfr1D1XrAUnUMWGVew9WgwwLVbjVPtdoE&#10;6vsRq5xrTzkguDv3nta167ecmx6FRO7VSEPedh846+xsQlInGnlKfjhc6SCW7FpCvC05RO9CbXVf&#10;Nj+VKz9IIYasHj5+QX7tApWZ04Eh9M4zOk0dt13v5oC4PtpOqbM11Wul+mjG/C2KO3BGtepP00ef&#10;j9PqtQd07cZPju89ePDgwYMHDx48ePDw74d7jFj+qqvXbmjp2v2qWHeqWvYL04oN+53Hi+TmmZA5&#10;mxmicnuXLSkCc6cDEsVNeXI314vvD1OAIX9L1+/XVw2mK3P+xM+dHTxf0spn2f2U79H26j5omQ6d&#10;+ME5tXS/IYdjDVFbfJtYsivINY6zQ2MVMGOj5vI4k5jDiojer5lBWzRyWpRC1u7T5Dkb1K1XoAIX&#10;b1LU9sNavHKPwgwp3MuNg7osUtoCrZTb9Fu+1iSVrjlJxaqMVpUms1Sq+ni9/OlIvVhhiDI/1kH5&#10;X+tliGeIFq3eo/mmPs/25JmYvxHLNYnEMv7QOYf0cu3kd81mKUd+nk/JzXt89IRgOs+6bKF0RoZq&#10;zWZr7bYjGhUUo5ffH6o0XJfpkMs/QSxp29n9ba6shdqp6feLnZ3Ulp0Xqdh7w9RzZKQOHrvgEUsP&#10;Hjx48ODBgwcPHv5Ncc+dCrv/6EV1NUSjbM2Jzmmw85bu0tvVxil1PkNsuHYyKeJyNwe7lXn9ldW0&#10;07LzQq3bcVST5m5W0TL9lYJnPHIKbHL1DCEqaMjsoLGROnH2sq7fuKUd8aecHUt2Bi/fJpac/jor&#10;ZKfGzd+iFdGHtCH2hAImROit9/qp4FNt9dYXY1TuqzF6tHh3FXt/sMp/PUFPFu+lQk93UovvF+nr&#10;9kF65oMA1Wq/wJDOYzp84pJWG2K9Yl2Cs/O425DEodM26MWPR6jgWwPUqPuSOxLLgJkbnZsW/WJk&#10;2xJ3UvVazlMuyGEeQy4h2v+kr/mM61ezN1PxtwcqiDvlmj7bGNly88gWCLhzs54/SC4hsex2FjD1&#10;Td8VjG9XbjyoXuPX6rlPRql6myAj3/F/GbG8efOmzp49q9OnT+uXX7hZ0p3BDwfsSl++fNmp88MP&#10;P/xTPb6/ceOGLly4oMOHD2v37t3OkZCQoKNHj+rixYtOv744c+aM8/3169dvf5I0aP/atWtO+UOH&#10;DmnPnj3au3fvb23fupV4kyZez58/r4MHDzplOPbt26djx4455X766SenLTfQBZ2QG3lpF9l37dql&#10;/fv369KlS04Z6h4/fvy3dilnj/j4+N8+52/3d3FxcU5btI+e2OHcuXM6cuSI019S7dn+Dxw48Fv/&#10;ABtjAyuruz/+pg79ITflKG9vBsXrzz//rB9//NHxIzaiH8pbP+E/t5+w1ZUrV5y2kNfKR//EEPrQ&#10;ro0pX7tjL2zL91aOuwHl6QN9bJ8cd7Iz7ymPTvR79epVJ2awNTHD93xn6/F3bGys84qdKYd97gZW&#10;Z2IN22Cj3xtLtE15G7N3Ko/diTd8T3nkRWfsi5zY3TeOkcfqam2CbtiEeoxfQD3qIwPjgnLEgLUL&#10;/dg4oh5+pe07Ad2IHdoj9ogn6w/rQ+KHMnas+gJ7IOPJkycdf1Df+pnD6sJntOUeFwC98Dcy2LrW&#10;DlYv2uAV+Tj4nLLoykHMYRcO/qYsn1MOu2IL+rD9Wlta3a2c2IAxhj7YBl/S5okTJ5xxQZtWDtpG&#10;L2KR98Qu9XzHC+9tjiUmrNzU4T2+53uAXMT/qVOnHFta3ZGLz8gB+OFuxiTy2zikPvIjM31bmX8v&#10;pokfm3eQB1k4aIf6/L1z505HJ+uDO42P3wP6IzNtWR/bPumfcWj1pyyyWd9QBnvZ2Gds/15esPkA&#10;39i8buPGxr3vmMVXxAz+cOdpX/A5/SOH2370QX1iBVvRts13Nlf7xhkH74k3PrN2pq4de+ht7cWr&#10;jTPq8BnjgHrJjWNfID/xj1y0jx3uBsiFX9ARvyAHstuYJ+9ic8rhJyuz1dPqav3p/tzqRMwR0/SD&#10;jG4bU8ddj/LEO3WJK+r4+gyb2PFpY4mD9uy4w5e2HnZnfmTMIwdtUw+dffObG8iK/vjC7VsOdy7h&#10;e8pRnrawP3rQj7sO79E1qc8pjw42x2Br3/iiH+yG/axuvLrtgTyUxRbIYceVzZ+Usf3xSnle0YXP&#10;sA9jFF18gR0ZQ3btZ+1ubYmNKYNM2IE+sQuyWP1s+/goObsnh3uOWG6KPeYQrPfqT9OoOZs1OWir&#10;XqwwNJEMQW58SYvz/ERD/jiNleskk9tR43tDKgsW7aqps6Od6/p69Q9XQYiScyMbTvP0rWfagnBm&#10;a6bnSvfX0tXxzjWQ05ds1weNZqha6/latn6/QzQhlpwea4nlyuiDzh1o+41YrXIVh6lIsZ56slRf&#10;PVyyjzI/00X3m/Yffr2vchl5Hnqlh1r3DVO9bktU5M2+eu7VzqpZa4KWrthtgicxme1NOKOefUP0&#10;erl+evjFbnq+0jC1MPIvhlgu2/W/iCVHGLujC7Y6NxmCWMYmnFbzjouUl2tNeZZlUsQS/bGl0bfw&#10;k53Ud8hynb5wRRPnbFLh4r0NMTSkFDsmRSxpj7rOcyzN4ds+7/Ff9uZ6vdJwhUXGO6cNl6s9WW/X&#10;meo8/sU3af0dIBEzYKdNm6bRo0c7idUuRpIDA5IBFxQUpFGjRik6OvqfBrd7YEdGRqp3795q3769&#10;RowYoaioKCchJTU5L1++XN27d9ekSZOcRJXcApb2SQa0Q3v9+vVzDvoi0dm2eeU97fbt21edOnXS&#10;yJEjtXnzZid5ITdtAZIHyZCyEydO1Jw5c5xyJBgSzdKlSzV+/HitXr3aSTZMDAsWLHA+x4aU43Xj&#10;xo2aPHmyOnbsqHbt2ikwMND5nKRFmS1btmj+/PmOzUmUJFv6XbNmjYYPH642bdpo4MCB2rBhw291&#10;duzYocWLFys4ONhJjnYSR36SMnoPHTrUqTtkyBBt2rTJ6RP5Z82apT59+qhXr16OTiR9O5mhMwsI&#10;dFm2bJljn1atWmnYsGGOPHaytsBWLFCxO3oMGDDA8W14eLgjh10QIR+T46JFi5zvO3furAkTJjh2&#10;pD++v9t4xtboj61Xrlzp2AO7EB/ISEwhN/phIz7ne/Rfu3atZsyY4dTlM2IGOUNDQ514wEfEA7am&#10;HvbCd7TVv39/LVmyxFk0/Z6sfE+706dP16BBgxx/YKc7gYmUcpTH76tWrXLsauPRDT7DD0yI27Zt&#10;05gxY5xxgnyMMexu6xETTKbEHbZhnG7fvt2xG3V5z1gnTgH1qE/blKNO27ZtHfsQb9geO+I/+uRz&#10;7GnjyA3aIYcQZ4xhym3dutXpm7hlIbFu3TrHJ8QrutMuY8pXd/4mVvAL46Vbt25OfGNj2mEBQDyg&#10;C3IxZmiHBRj+wF6UISaQn7FGDHCwOGH8tW7d+jc72kUOchLbjJt58+b9thChDXTHNuSasLAwJ8aJ&#10;KbvwsLYkZtAbv37//feOHRhLdvFkfcmCDFs0bdpUXbt2dWRFZmyITIMHD3bq42/8hW4W6Iiv+Yxx&#10;hT1btGjhjF3K2gUkQC76xpbo1KVLF0cP/iZuf29MUp9xSPxQB9shH3kGe2E3ZGA8zp4928lB2Ig8&#10;SlzTh3txRl/0iW2xDboj09SpU50xiJyMDXzbo0cPx474mpz9e2PRDeR253R8ynxBbsDO5G4+J39R&#10;jratrsT9lClT1KFDB0c28iMxyrj2jXtf0A462rxufUO+RD/iwz1mAWXRH7sR79jV+s8N2qZ/5GBu&#10;CwkJccYGeSwmJsbxM+1yQCyxGbGNDM2bN3d8ExER8b/yJGMSv2Eb6lCX9pEB/zBGmMvwOzmCuow1&#10;5n++Q68VK1Y49vm9RTh2Ib7JM4x/YpUxlBxojxyHHckp2Ii/bT4hvvDTwoULnfEIISG/cxCvdszj&#10;b2KXuYKDtuibdshPxC92Jx4gY+iPLfmefIaezGP0Rbv0TYxiA2KUsYpd8asFumITfD5u3DhnbsWO&#10;tIfdyQF2LgbYnc/on7zQs2dPjR071qnP527bkkPQlRhmnFCO+ZYYQGZ0Ri/yHvmMvI+M6Ld+/Xon&#10;vslhdv1CeeqxnqMMY5K4QlZ3bmTM8xm2xI/ELXFDfKEfMtMmsmFDq5sdE9iDNpCZ3EZMYXvKop/N&#10;n+hMfJCnkJs2sQt5lb5ZVzBPYyfkc9sdOzJ2GB+MbfyDz5lrsA+2pAwy0SfxRy4ihpCJssQZ8wR5&#10;6vdi2hf3HLFcvfmQKjeeqc/85zo3pYHUPG9InfPsRe5ECqmBAHEYkpP64TbK/mQHFX6pu/Kbz9Jw&#10;7SA363GTRMgmpKZAaz3x9kBDwuK0dddx1Wk6y3k8Cad/JrbpOsWW99R7yJApQzxf+3y01sQccW6y&#10;E7QizrmOctjMjVoVfUCXLl93bt6z70jijuVYQyyXRe3Tio0H1G/CWjXoHqyBUzdoavBO1W8/Xy+V&#10;76+vmhiiY9roPmaNKjaYrrrfL1KdzovUvE+IBk+IUHW/WarWYo5DHHcfOKsuw1fprarj9G618Srz&#10;xRgV+2ik6pk6C1ftcfQJXLZbO+JPO7uVnJo7dfE21epgFlhzN+n0+Ss6YwhivzGRKlSshyGWLY3t&#10;DPmztvxNZ6M/Oudsrqz5W6lWs1navf+sZhidilQYkvjsUE5JdpNGbpRk/JC2YBvlfaqTHnmxq3Ia&#10;Ypkau+Ev92nLvM/mp1fLDtCisFitMmTy46Yz9YbRK9wQYcj53w0SJ0nBLs4DAgJ+IzvJgQULCYwB&#10;SPIhuTIZ2QTiBkmTBEbSYXImmZNEkmufyYrkzQKS9llEkhzvNJGzaCFJMWGSNHwnKRIwSYrFCZMD&#10;MpAg3W0iO0mIxRITO3YgGVOX7zjQkcU0i3YSE4mMCQ8bWpCAIN3Yh6SMLkyCJDEL2xaToF0okgRJ&#10;0iQ+FjLoQ6KzwF4sEPgMOa39aAs5sDETF3V5xSb2e2RlkiXhIxM2dbcNkBt9ScD8AACBRp6kFjYA&#10;fVgUs5ixiwN3YgdMFEy0+IV2WbgwCf1R4AMWeujhlgf/ERtMTLQPsUAOt1+xEzaGODNBAGzPxMoC&#10;nHigvrUHeuFTJmFIJ+0y2VD/TsDnLEqs/bALEzSxiA+SglsO+qKeJfRMrO6YsaAt+mJixe6QHV/g&#10;exbQxB5+dI8f6hOvTMRM/L7gMxZO1EUWcgPlqUe8unXELtiU77Azi03i1y4WGCf066s/79ENm9IG&#10;iwPGO0SeBZt7/FKOhQiLen4cIb5ZSNtYoy36QU/6pQwkApmJaeRj3CCfWw6+hzSjB+PdN36RGx8Q&#10;rzbmWJhiE/ohn9lFeHJgF4MFGvqx+PW1A6BPyKSfn58jO20ybgBt2wUbevOK33xBu9iIcQ9Rxhb4&#10;wldnbEnuZqHFoox8j13d4yUp0A45m7yJ71lwMV5oz1cn3nPYHEh5FtKMTXKBO1cCfI1t0B2ZqENc&#10;0AZyoQexRBt8j5/IB3cDGzssnsl95CF86JaZv8kP2BVfUwcQO4wF8gBzHH2zGP6jQD/yqPUN8woL&#10;9KSArCyS6Y+4xHb0z5yT3MIWeZEL3Ri3jIWkQE6zxMYdHxb8TT/41W1fxgCEnjFCTmDM2DkL21Ge&#10;MU8sMX6JJ/J0ckAP6sycOdMhDNRjroMwJBeHyAOZ4EcdDuYpWxYZsAFjHJ3QkzHPq6/N8AXrC2KB&#10;vI9tkcXGA6/MM8QBOlr70BbzJzbAJ+Qs+gP0gd2wAfpgAwg2drOgHXyOzsQx+YOYxN823tygTXI4&#10;eYFxQ0xQ35blFZkYx/SHLnPnzv3thz6rjy/4jnEMQeOHBMYotiIH2Tq0Td/YhjGJvcmnvvMu9cgl&#10;vOIf/AexJW75kYEfau284QvsYedtxhU/XCQ1v6IzsUHc8cMaazubb7E/eYPcSkxjI/TxtSd9MQ8z&#10;V+I71iCMkaTGE3mX+KBNyvLDLHNecva8E+45Yhm+fp/erD3ZuXHPIkOaxk6N0rPslkEsOS0VgmKI&#10;S0pDBh96oauaGnK1futhnfvhmvYfv6jBk9eraKl+SukQUUMmIUEcnAJqiNFzHwQocHW8Vm3Yr49r&#10;TlAmrh3kcIjlbQLkPtjRzN5MBQx56tw3THGG5MUdNAt00waPDJm2eLsiDBm+dsMkrhOXNCs0ViNn&#10;R2t22E5Hl007j2nPvjPas/+MU3f4pEh98Z1ZIPcOVljkXsUfPqcjJy4qxhDdRoaAvvjRCJX5aqxe&#10;+3SkSpjXul0WqcvIVfrQkOBiX47Ru99N1fvfTVEFY6NW/ZcqcEWc6StWYWsSdPDYRSWY9qYamThl&#10;duSsjRo+I0qRmw4ZefeoesPpygHxRl92en11tWTaEM90efxVqcYEbdh6RHPC4/TyxyOUhmeFFnIR&#10;yyeMHwwJfeLVXmpnZInZc0pnLl3T5l0n1KZPmPIZsu/sBkP0IbFcw5mtmV40/pwdGKP124+qRqt5&#10;KvP5GIUZeyaVhP4qSKAkGpIBSZ5BzOTHr5K+SYr+GdAMOAgKCZJXO1htsneDz/4IsbSTGImERRwy&#10;UY8kxKKAycHXDpZYspgnwfkSHBLf3RBLJkS7g8RCn/IshpgkktItKZCwSEa+xDKpRObG7xFLgIz2&#10;sOBv9LXEErndxBKQMFmgoo9N5L4ED/n+XYllcsAn+JHYoH1LLJOLLYs7EUuA3MQBkyqxyGLJLiR8&#10;gf2ZXCmDnkyu/Lpq/QC5SM739MMEz3hjfFCe/oh5PsN2vgsk+rMED38ygfvC/kCCr2mLX9Tph4UM&#10;bbnjxxfJEUtArmDiZTHD2CdvoAPji7GJ/CyKkZ1fen8PNp+wQGKxh83sjo6VkTLIfSdiSayTk1gQ&#10;EIv4FrnuhKSIpZvQJoV/JbFkJ8mXWBLHxDf+sAtw3vuCdrER9v+7iaWVAT3sAo9cg62S0scN8ia6&#10;0ReLbuKCHw7Qz9alneSIJQffMyfQN+OK2PDNM8kBfemLhSVjGV8jAz/GMK7QOzkdGCf/v4klvuEH&#10;IWKMMUs+Q2/Ght3BRHf0suBv5KIOdYm5pIC+yJAcsbT2tofFnYglIO7sj0PkP2xLPkwKtGtJC7HM&#10;Qd6mXXbAIEZuUmuBnOQT8h0xS44gv6Er5d32uBMYq0kRy9+rnxSx5DMLbMCcynxPXiAnu22A/H8X&#10;seSgb8geemA75q+k8oIvsD82IOey1klq3NM+BM2XWN5pzOEDYvz/J7GkXeZBcgK5hfHBe9+5lr48&#10;YnkXWLouQWVrTVKNdoHObt3YKesNsex1m1gaYvJMF+eU11S5/PToqybwBi1zTvO8cv2mTl+8qikL&#10;tuq1twcpJddN2t01F7EsCrFcFa+VUfv14dcTlPFOxJL31DXEMkf+lmpoyO4uQxJ37D2lSQtiNMeQ&#10;xxlLdijYEER2BI+f+UFLIvY4u4XTg3eojZHti+az9VXjGfq07hR9UHeqGnZfoq6jI81rsEpWG6/8&#10;JXorlyF5j5ftr27DV2qX0YXHk2zdc1JzlsVpRsgOrYo+6BwhaxMUteOYDp+85DwzMzgyQbNDdzl3&#10;l51vyo4L3KJBU6K0cOVuI8uPunzlhrabdng/cNJ6fWzsmp3rHNHXradbX4dY+jvE8v3qExQFsTRt&#10;F0uKWBqynSqbn/OM0N6jIxR/5LzzbM69h86r18gIFcRvOf2cR7w4dXyIJdeRfm2IZWlDLEONT7jJ&#10;0N8NFqEMSgYupwAy0Fm88Z5fCd0LJyY+yjI5MjmR6BmEDH5IiXuisiB5/RFiSRIjCZDISQAkExKW&#10;3dFhwmXyIinb5EAiRAYSMAnZN1nfDbEE1GNCIBHRJwmNPpkw+EWQRJfUxOcGMv1VYmlJLbqzuOFA&#10;Xt5jE7cMJD2SvnvHEtnxFUAnkjYTMX4jiSeVgHn/30gs8RH1LRHHDiw2mFjxAeSJxVVy/kNn/IuO&#10;jA1sQnwyudI2uzt8lhSwD2WRm0UhfiHGiDXilDhgPLKYw4d2IYx8+JHFPgt1XyCrbRvfEBO0BSGk&#10;Leonp48vsbQLBNqjL/pEV+LbtoM98TPjm4MFFHrcDeyihNhFRmRl4cbiFV2JM8Y6BAhbsDCDWNqx&#10;S3yy6GRMkxvwK/L65gBf3AvEEhvwAwdxSDv82Ge/c4N2sdG/gliyiMVOyEZMMIbpKyldfEFsEE/k&#10;NPzGGCW2yde2flLEkjmJ75Gf2CAemY/4cYQF8d30bUFZ6hDHzBHEGAtRfIIs7FTiQ982rez/v4kl&#10;cxhxTDySk/A/sYb9yCfEOfMA8xT+5KAsdWyeSApuYknOJs6YS9AReRhDxIxvrnMTS+KFPuyOJGOX&#10;s5uQiTOekJXySY09PkMGYo/+iTtyN+1BXtANW1vfu0FdfMSPxsQCOQZ72LmcdYq1x51AG3+VWFLP&#10;5idgbcDaCRtgV8a0u03iGBv/HcSSser+EZnYRLbkfvj8o6CPf1diiZ9tjmYdQewwF/GjBGXd6yIL&#10;+vKI5V1ghSF87xgC9oX/HOemNBNnbXJ2IJ2dL3t9n0OADEl5tL0yPtZej5foozKVA1TsrUHKYshL&#10;SvvgfkuAIEsQoofa6Ml3B2n+it3abAjaN42mK1u+VonXHNKm+1RYS7TY2cvuZ8q11Lf+c7Ut/pQO&#10;n/jB2SFkRxUivHDVbodc8giNldEHHDLIzmWjHsEq+mGA3q4xQUMnrHPI7B5ThudPrtlySE17hqjw&#10;u4P18mejnV3Hq9cSn0G5fN1+fVRvqtGrt154d6ie/2SEHntrgB5+rrNeLz9AfQNWav22I86jS5aY&#10;fhet3KORszep+5jVzg7q4eMkz1+d60G5Kc6cpTvVfdRqvWeIbFZOUeUmSOjm1tXqi90MKc9i9K1p&#10;CHFcgpkMjGxPVRyaSM4tSaS8s+tpyj/WQZmLdFLRMv1U6v1heuqNPrqf017xgy3Lgf8MsXzFkOiF&#10;hgxHbDqkT5vM0htfjtXSNXt/NwH+ETBYSBZMKCxEWNgyYZH4SWZMvgxmJl4GLMmVZMjCigUr5+Rz&#10;Oh6DkOTD6R9JJR+bCP8IsaR/Fo/0CXhlIiJhIRcTHJMTCw1OXSEpkdRI3CQcXzsh/90QSwvqM3FA&#10;tCAGTHosCtzJJqnEBPj87yCW/BLHRI1/+JzFAxMaixv3Ytb60U422IYJkGSNLyE76I3fkAN7JZUo&#10;ke/PEkv8xUTi638S9b8zscQuTMzIh1+JbxabvCf2sTU6JDex0A7+YfKzi3lkYpInfvE9MU+7fOYb&#10;A7RtiaWNXfpiQobE4U/aYDGCT2mTBQcH8UUcQzaSAz5i7KAH8qGrJVIQZkum3XATSxbBxCDjldyA&#10;j9GX+HbHBXaAHKAriybGDPkhObu5wdikfRZm1OVAN+RGfg5LLFnoID+LaGyKPZAV+1H/TmPaF/9u&#10;xLJly5aOf/ApevEZccXCyy64sUVSoN1/FbGkXWShPLZikWvz8u+Bvsk3jE9L5uwi0spliaUlF+QT&#10;8hz+pR45Hx8TI8nlorsBujMGiWPiE1sjEySDeQxfue3FWP2/IpbYgLFGbCE3C33GBPbDB5Zg2h8a&#10;0IlYIW6Sy6/4zMpADDPPkmMYz4xx8h450ZcY8h7/8KMU8xKy8SOl9Q+f066d093x5gZxjv2oDxGw&#10;hI55ltzHD0r4GhJLn0m1Q3kIJGsS5jV8R27EP/gUO/9evv6zxBJ90ZUchw6MCeyNDSAtxChyJTWW&#10;sMtfIZb2ciDK0j5+Z4wzfpEHPYiRvwP08e9ILLE9dsDmyEYMYxvyF/GSHOjLI5Z3gShDmKo0n6v3&#10;6k3X+MCYxJv3vDM48eY99sH87gNywymy3GTncQili8i4D0iNIUuFXu6m6fNjnMdwdOkdqgJca+jc&#10;vMfU8yVbvxHLZsqSt4W+NiSIx3aws5Zw+LymLNzmkMuVGw84f/NolDBDkHjkyMyQnWo5IFwfNpyu&#10;qs1nyd+QzG7DVmpm8HYFr45Xa/P+tY9H6LUvxqpBt2AFzIzW2HmbnWdWvvPtJL1SZaRKVx+v5ysH&#10;KJ0he5mLdtGLlYbp7ZoT9YWRo4chilxfyTWeYWsTNGbOZvUYHek8P5PrQA8dv6BJC7aqu/lsc9xJ&#10;57TcStUnKFNuY0djh2SJ5e2b9xR6oqN6DgzX6YtXNHneFhU2JNe5q6u9NtO3rrMjab7Dzry6CaX9&#10;3rl5j59erzTUuXkPp/GyO13GHNwl9s8EeHIggZAwGZgkShZZDFAmQhIJydcudCAcLEb4RY6BR8Jg&#10;wcCExOAmwTEIk1qYkQj/LLEk8bp1Rj7IJAtLkjOTEZMaiYnEweT4Z4kl/ZBs7GFBGU7RYTJEfg73&#10;QsQX1P2rxBK9SKhMehb0hb+YiN1tIbebWDL5k+CpSx27uEVuyCqLBHznayPaZMJiIqF/2uB9chMK&#10;5Un8xA4HZX0XfiTqe+VUWEgyurLYQh9imkUg7VHeHYf8jf3QnwUFEylElEUhP9CwgMDmyMMYQjYW&#10;TL4kJCli6QZ6sFihXeTEt5AgFhUspDiwuy+QDdu44wTf8Is/ddCNtvAN5dy6uYkl9oE8JRUvbtC2&#10;tRvjkgUJeiG/u+2kQF10oC4xSp9unejXTSyJTRa25BoWmdZ+2Bm7QP58dUoKf4ZYsjNB7rFjiVyE&#10;D5MDCxjigLLEW1IyEXMsIO2OJeXQy5IJFl7YlIU08ZFUHqHdfxWxRD7yEnqzKMbW5P272TlEVhaQ&#10;jA1InM0T2NnW5W9yErojEzqzyKR94pO8jpzkbH6suJuYsnCPA3cd/mbhTj7CtoxP5g7yto1z6vxf&#10;Ekv3zjWwMuM75lLGLzkBXxNjzBf8WPR7xDKpU2HRlXmFMpbMWjDnuk+FJVYpx7glVvEbNqRtfOtb&#10;HzD/Mj8xt+FP+iffcaAvviWuGNuMFfIUddCZg/aQkYO/rS8ZJ6wT8A2yYQfmO8olBWT7qzuWxArr&#10;DX7oIUYZC+R/bGDXNr798x7f0Z/9YZzcg7+TkpXP7PjHHvzQQn1rD3xCHCALccC6hvz1e3pY2Has&#10;Hd2gjT9KLBljdi60P4LaH/2TkgnfMm/zYyBl2ZSwO8BuuIklOYQfUChH7DJno7udW5PLR8S4Ryzv&#10;Apxq6tcnXG/UmKBe49Y4JK3052OVitM32W1zk5U/ckB2HvRX9odaq3PPEG2KO64Jhsw9U7KPs0OX&#10;SJh86lhimSORWFZtNMM5FRVs33NKDbouUdeRq7Qu5pCWRMQ7u4bjDGnl2sv54buc6zA3xx7XnoNn&#10;Fb3zmDYY0hybcMqQvos6fvoHnT1/RfuOXtDUJdtVs12QKtafrvfNwc1sXv5spPPIlSrNZ6tqm0B9&#10;1HSWKjaYpo+4sZHfLH3azJDVfuEOsd2444hDLHuNiXTeb9h+1Lkus5khzgeOcf3crwpasUelPx6l&#10;9JDo5HYsIYyPGnJuiOVr5fprfvAOJZj6nQwJzsNjSKjnnI6cBLG800Ff7IRyfWfuFnrH+JYbG/Wd&#10;uF7PfDhSn/jNcezzZwI8OTDgSaoMNCYyBp8lBgxSBqtdyJGELam0iwLKkkSpy403SBI2+blB0rlb&#10;YkldkgyTTFLEEiA3CcvuwpB0mCyRk4T/Z4kldexpjCRW335JRtQj6djklNSCjIT1ryCWAJlI8CyK&#10;bd/2Mzex5BVfAPTCjkxE/OrHpMb3LMDdPqAcOkE88BOLKeqQbH1twXvszCID0sjEh86+9qCuJZbY&#10;Hbv5LnzolwUCE7VdTNwt6O/vIpbW1viJv/Ef32EHFp3EhI0r+mXRyQ8M6MbC2JeUIANEhHHD3SBZ&#10;UDIxuheL/H0nYmlBbDCZIgfxx+IEPzP2WIT5AllZ8BDPbnvyN+0gC3pB0NjFcZdJilgSb3cCdkEX&#10;TlVijEHWWJBgF3zL975+5T02QkbsiDyQF+LYbUvq+hJLcoPNVcQMhAMfsrijHUtO7jTm/gyxJEap&#10;w8KUccTCg8WhjQsL3qM3iyviA3tCsJKCL7F0Ewp0s4Qdf7OAZTzhM3ef2PLPEksWjb7jFtvahTNA&#10;DmIX/2B/4pWcxve+ulvwOTkIv2Av8hk52PfHFWyeFLFEbuQiJxH35CS+Z6eH75Pr1w30YAziW+LM&#10;nV9oGxuR72iX8Ufs23aJnf8rYmlPqXTnCgvkwtfEAWONuKBd7IdtaCMp3IlY3gm+xJL4tyTA+geZ&#10;8Q85mDmYuQA5sbXNp1YvuxPrBn7hx2tL0CAR7KTiC+qTz4gdxgLjyvqQV8YxpI/++TEUYplcbPxd&#10;xJL5jjEIiDGbfxhP5Gf84DtGAfLzPWMIHXnP+Lf6AP7GHuR1/MS4gbC7y9EuMrFWQib8j+3wE+MW&#10;v1DG3S7AlviTMYHMScUX9f4osQTITP92zmR3kTj3zS3WZ8x75EbWO/xwj2y+SIpY2tgh9zCHk4vI&#10;4diKuQOd3HoT4x6xvAucvXhNkxZsV7mq49Wu31KtiDqg71rOVTau78tpCKCzs+hzyurdHNQr2Ma5&#10;6U/JT0Zq7IJtWmzIYOVak5SeHTznhja07apjiWVOPz1giOUXhvSt35Z4p8G4/WecU125yRBEksek&#10;9B6/Rh2HrXCusQxes1frth5RsCGYDQwZfOn1PuozfKViEs5o5LQoVaoyTPWaTVeLnsH6wm+2IYab&#10;tGnXcY2dv1kfNpmh9+pP1UeGyH7ZbLba9F+qTgEr1XrgMjXrFWJIaKA+NXX8zecLVux2bs4zbPpG&#10;9RgVofHztmjw1CjnGs5eY9fo2KkfTfD/asrtUZlPDbFk5zcpYsndWyHfRs+0xhafNZih1ZuPaKIh&#10;vSU+CNB92Keg6zTYP3LgLx4Fgx0LtVXjzouca0hbfb9Yz5UzA2fAMueOumZYOrb9K2CQMNgZRAxE&#10;JjoWkEy+7kUgiYvFHImLg4mMhGAHGeVYOPArIYmNwchClaTEZEofDGraZDKhDRIAiyQmCcihHdyU&#10;pW3IDpMfyclezE/ipi9f8BnJxZ5eQ/Jhgeq76KAPyrl3VymP7vRJ3+hEHRZ/LAIhySQjFha0R4Jj&#10;8YedSJgkZfcixYI2SHx8z84Vkz4kwE40fGf7s+BvPiPh4wMmX06LgwQy8WBjFgvIgXz4gUUddgXU&#10;pW0WIiw08AWvLBzQDx8gFxMDhJ4JEMKLHViwQcyoTzzgN/rA9ky+LKbQF1vhV4gPcrBQIkGz0GSR&#10;b0ml1cvqhNxMyHYX1NrdrRO2ZWFp76Tna9PkgE42hllQoA+Tgf31E32TsjXxYIkKMYmPmLSYbG0d&#10;2ibu0JPvWOxgD+KbhQsyM+kw8bJgSu5XcuIO3fClfdQAkyN64hv0px1ihH7wBTr5yg14T/ywg4nt&#10;6Rs/o78viD9szdhkUYLvsDnjizHCjzzsgNlFmLUL/qd9JnNkwj7YE79jD8r4yuUGscZCjYUIcYyM&#10;vBID9E2c0BaLHxb6LEQY7/xgw/hERncfNm4py2KOvMDCGB1oA3kpz4FNaYPFCj5lrLNIoE/8QDu0&#10;x0E9bEI7tEfcIAsxyXeUSQp8Tl5kPLOTgDzEHjmIfvAnOjD2GBf41F53i08t3PZGD/zZpEkTpz1s&#10;Z+1t5aVtYo9xRJzTJzmV/sij5AJyJfEAQbU/YjAObL+0gw0ox+Kfhbi/v78Tv/iMtuyYZFGLvWkD&#10;IC/5DjkYN/iU3ECM4VtIAG1Qn7FFXGF74o+DGKIu8eH2LW2iP7qxGOXAFuQgZKUs5fAtOY+4Jc9j&#10;e8gx+Rkdk5sj7BgmnxNj5FP8jpyMNUgSOmADdMYftk/GoT1bgHhCNnTC3sn15wbtYHtkZy7BJ/iG&#10;HMCYdOdmXhnbxA0LYPIzdsY22Igy1m4WtM335BfqMNawI/6zoA5towt+Z/5yxwd5P6l5DNCn9Tnt&#10;MkbICcwZ+No9l6ELP6LQLv5h7DFPUZdFPPZHPuZQbE/su0Ff6MKOK2OAH6qZW/ihChmJB+KCvASZ&#10;sPFK++jP5xAL7OwmnoC/rS7EJj5HRsYRcyE+RhfrCzes/Ri/jGNsQF1igtizOZF62NgSHdomRokX&#10;4o38Q1ligXkaedGTeCZPkK/JG4x7XmmHeOVgnBNzSfmINpmLyEeMSdZgxBdrGOyCbsiJvfA/n2FX&#10;5nTWAowxN+iDzxgb6GjHJLmAvMf4wOe+dgJ8hk/IX+iFregLG1h/oR/yMnbJ+/TBvIBvLJCBPvAJ&#10;cxt2JO5okxyAD23cYXtig7UWYwabohtjnnLEJfmBWCRf4TtsSr7CX8hMO7wiAzGIP8iNlCU+GJN3&#10;mhOSwz1HLH81hohNOKuP6k3Xt22DFBl9SCPGrtXzxXoqdZamiae68oiLpAjMnQ6u+eNaSkNucj7Z&#10;SR17hylu3xlNnrFRxV7vpTRZmiQ+g9H9eAwXscxsCOlndadqbUzijSpOnbvsnGrK6a6TF25TTNwJ&#10;9TZyfu4/VwMmRyl61wkFGtLHY0K6DFmucbOiFb39qE6c+dG5+c66mKPqNmqNHnmts7Llq6MeA4K1&#10;Je6keg0KU4GnWuu1ykPUZ9xafd83VE+/1FVZDbF+quwAlak23iGV7Q1Jjdhy2DklN2BGtGoYgsvN&#10;grjGEnmGG70Cl8Xp6CnujsWO5W6V/sQQS26CxCNW/olYdlWKR9rrvmzNVLJMf81fmHitpn+XJcry&#10;qLFdDr9E8g1B9K37ewc2fay9UmVrqpeL99HkOZudXdw69aaqQuXhWmSI+Y9X+TX9n5PLHwUDhIFC&#10;gmcAMuhYkPE3A8smfQYcA5OBRaIhOboHF+VIlNSjPkmLyYWERTskBgYviZIEQRmSDK92gicxApIZ&#10;iYe+IFe2LRb7JAbficgNZKIMcpBIkdktJ22T2JhISUwsINGZ5IINkBNdOZCXRMUERRnkJckzGVCf&#10;SdK3fTdIeCRg5GBCoD798Td2QUe7eLHgbz5DRuyE3ujPwYIMe1EfOWiP70nONhnbuixW+BWQ/qhD&#10;W0wqTLRun6IvdqY92z62wx822TKZYhtkxh+0Sd/YAVlYSOMbdKVttz7A9sNk5ralWyfacuuE3YkH&#10;37aSA7Zm8sCP6G3bpj/sg2z43u0r2uYzFgrogFzU4ZUJzk6etg6v2A9/Ejtu2ZGZz4hlFji06wtr&#10;R2IHGyIjOtMXPiOe+KWez9EBP9AWtksuxqxtqUt5xpcviFFktvZFP/7GNsiL/m5b0xfyIyuyuccJ&#10;dqIvxvrd+of2KIuOyIi90NHGED8ssWgkvijjnuTdILYY2yy8kIP6+IA20A95kdutBz6kbfxkxx71&#10;+Rx/uGPbLRdxbnMXsZUc6IvvWfAyjtAFO1kb0yZ2tvmF/nz14r21N31Sz8pBXeTF3lYOyjPesRX9&#10;UY6DuGLcQOToj5hEZ2LJ+hnbApuvads9JrEni0HqYite+RyZyAluIAc2ZozwnfUtbSA/9ZGJA3ns&#10;uEjKt+jGnEJs2ZzPQb/EIPalHqAudsQ35DVkR0/K4oPk5gjqM37JB8QPdVjUsniEYCAvOQo53HmM&#10;v+mLGEM27IFstEFbyIY8dwJtYSdsgJ2Q1Y4pcjW5mXGKHew8SSww9vAHfVnZKONrPwt0JI6wC/M0&#10;bVrwHW3b+cGOCeKDMULsJEda7NijTeIFG1ibYxdIgh17HDa+kMPmD2KJuvTLZ9jBjglfoCPzI+Wp&#10;S0zRF/amDrYgrmzc2nglfxIDjO+k7MR7PkdPOx/RPm0gE3FKv9jJHQMA+2FPbECcUwffYD8+sznR&#10;ximvxAa2tvaiHmOOz2nf+oQxyxhFD2ILG6EvOuEb4sPOA746ucF3lMGmxBA/kBA7No6Idw47xrEX&#10;fbvzpgXtEG927kAu6wf0xQ/ITrmkYG1t44ZcZWMOebAF48naPKn5hLYZN8QX8YK/kYF2kJ2cxve2&#10;HuWxE7GM7awtiUPKWjvTDt/ZeRZdrL+RGb2JD2SmHAf2wp6WzP4R3HPEEhw7fVk12y/UG99M0uDp&#10;GzUvLFaVDaFKx46l++Yxdzos+Xm6k1IaMpT/tZ56rvwg5TIkJ60hqC+U7quBU9crLGq/6hlS9sDD&#10;hmxxSizEqehtcvkbsWzuEMsqLmJ58uxlzQzeqYGT1zuP9whbu8+55nGgIZWDzGfTDbnrOWylIZUr&#10;nGsUx0xZr069g9Wu1xINGbNaU+ZEa/zMjRo+Ya3zumxtgrbtPakV6/dp/IwNhnxt0grz2dI1CRpo&#10;yrTtE6qhk9ZrlulzkCGcNRrPVPueIQpZGa9Rszepc8Bq546wc5fGavWmg5oRvEOTDfE9cOyCCZrb&#10;p8I6xDKJHUuIH9dG5mqhnOa1edclWmWILwT5mde6K232pnqkeC+98v4wPfhid6Vi95hTYrEN7dyJ&#10;aDo2TDwNNr0h9tUMmVxmdBwbFKNnKgzRp3WnOTcI8uDBgwcPHjz8ObCIhLyxS8kOCAvV3yOIHjx4&#10;8PBHcU8Sy8vXbmj64h36sO501Wk1X8ER8eowIFwP8kzJbM0Sb9RTtOs/kxgIEgfksIAhTzmaGxLZ&#10;RE8801YDBoXoyKkfFW7IWslyvZQ2Q229+2mA8yzJVYZc1qgzVWlymLbdN/JxSJE5bu9YVjGkiNNb&#10;+THh8PFLmrQg8eY9EZsPao4hdFt3n9TSdftUt80sPfN6e71cppO6DgrW/uM/6NbPv+iHy9d09PgF&#10;bdl5VDMXxmiUIbaTZkdrytzNGmVI4bCJ6wwJ3ayF4bGaY8jqoLGRGjsrWvuOXtStXxJ/ReHOsStM&#10;H7WbzlCRYp1U/O0eatFlvhauiHMeP8KpsTviTznXfI4x7e4/kkgsFxpiWe7T0crg7Fj6EEv0zePv&#10;PIqkTpMZWr/lsEIi4/XGuwOUMvXXertif0N89zrP2xwesEJvvtVHuQu2VipjF27G4+wEQ/jxD/bn&#10;1Fd2lrmukrvGFm7vPO+S5472Gh3h3ODok+8mq0j5weo+Zo1OGJLuwYMHDx48ePhzYHeDXQlO7ePU&#10;RnZLPXjw4OHvxj1JLPnl7fS5a+rYb7neqzlRUxdtU9iq3apac4LSZjXkj7uTQmJ4hAjX/XHDmYfb&#10;KGUOP91vjgKPt1fZ94epfZfFWhC6U1tij2lFRJyCFsdo867jGjV9g14p00NZ89TXx9VGa5khams3&#10;H9Lnpv0HIF4ckCLIK8TStAmx/LLBNEVtP+rIx01xpizc7jw2hFNbV0YfdE5NXWJIYSP/GXqxbC9V&#10;85ulKUZ2COfV64nnq3Pznua9Q1Smxnhnt/P0uSv68fINHTxyXrv2ntIx0xbk8aBpv2WvUBV6tYeq&#10;1Z6omK2HBbfkcSTh6/arauOZylmgsXLkrqeWbWcpdPUeLTcybDZ9nTp/1XkMyghDWvcePqufTcWQ&#10;iL2q8OXY23eFvU0sOf0VYpm7ubI/1Eq1G05T5KaDDll+z5DudJnrqcCzHdUlYLVCVsdr4vQozVu4&#10;VdExRxS97ZiWLN+tgFGRqtVgul4oacjmw62V3hD/lNn8lNb4KLMhlxmeN32Yv7Pnbana9adrjbHz&#10;DNNGiTJ91Kj5HO3Zd86Q7qRPPfDgwYMHDx48/D5YX3BqJadUcmriHz29zYMHDx7uBvcksQTXb9zU&#10;zJBd+qD+DFVtOltzQmM1ZEqUHnyus1Lc31CPlu6rCnWnqvxXY/Vqqb56r/Jw9Rq4TOs2HVLC0Qs6&#10;98N1bTQEqHaTmXro2c5K/0A9ZcxVX+9UHa3FEQmaOG+LnivRwxDRhqr05UjnRj4bDQH9ptEMZcpr&#10;iCWnxXIzGwhYjmbKltdftQ0R2mKIKYBY9pu4Th0HhWvAuEj1n7BGMxfv0J6D57Rtz0kNGB0h/+8X&#10;aXpQjPPsy7D1BzRpSaxqNJup50t1l1+Hedoae1w3byad/H/99R86cvyi+gwN1VPFO6nEB0MMIQ3X&#10;+AU7tGbrEQUt2a4O3Zeo17CVpr9TmmBIbvFPR+iVCv3UqX+IJi6I0YJV8c7NkCCWy6L26aOvbxNn&#10;rpXkdF+uKc3up6xGtzpNZynSkL7A8F2q9NU4ZeR61gyNlTp/G2V8rosyFOmotKbufaZ8ZkPmi7ze&#10;R9W/naphoyIM6d+jrXEnFbf3jBYvjdNwY4vxczdplLHxe9XGKW22Jnq6WHeNMP6baYh2hZrj9Vj5&#10;IRo+I1rXbnin6njw4MGDBw9/Bfzgza5lcteIefDgwcPfgXuUWCZeMH3+4nWNmbpJFaqOV+/RkYra&#10;eVQdui5UrtwNlSe/nxp1WKAoQ87O/njDufFN36HL9Na7/VTk2XZq222xIW7HNGoyN/75XpkyVVfO&#10;h/1VwxCo9TuOKTxqvypWH6f0WRsqTZrv9Ma7gzVj8TbFHTqvPoPD9diznZQqD9d0Jj57Mc8jbdWy&#10;2xLFHz7nPMdyV8Jp1W4bqLzPfK+M2ZrpUUNA/bos0lZDIn823//008+6fv2WEo5dUreRq5X3ufZK&#10;me4LPfZ8e3Ubslz7DTGFPDraGl2TOsClqzcVuGy3Xq88RKnTVFf2vA1Uv/Ucxe0/68gBKHv6whUN&#10;nbhGTxTrYvqpq8wFWunjOlO1InKvs1t6/OxlQ1JXqBA7sZDLR7jLblM9/EQ7o+8ybTZkePyczXrV&#10;EPa099VRIUMka7aYrfodF+iVtwcqPTf8wRY8agTCzamvnFKbx18pczdXjvz+euGVHqrXep5WxxzW&#10;geOX1LFXqJG3iR4u2Exd+wQb/x1Xt36hKv1Wfw0ZEaGTp6/8Dbfr8eDBgwcPHjx48ODBw78a9+yO&#10;Jbh562dtij2hxt1CVKHaeA0ev0YRW4+oesNpuv/+Onq8SBu17x2qcQu2qVqD8cr4QA1lz9dAPQeG&#10;aeOuE871hkPGRmiOIYw8d3Lf4fOKiTtuCNg6lf14hDIWMkQJgvSoOXI2U4Gn2qtDr2Ct2XpUUxdu&#10;U/lPTJncfkqRrr4ef6OPhk/foNC1CWrTI1jPvtFX6biJTd6Whqj5q/j7w7R8/T7nrraA/3+4+pNm&#10;Bm5RGUN2CxfxV91m07Rm0yHndFZfEnmnw/ynMxeuacy0dSpdsY+Klvpe3w8MNeTtoiGXiWVu3Lyl&#10;kMgElfpirNJCADldOK+/0uRqrsLFeqhyzYmqUGuycr3a0xDlZsqQo6kqVBmleeFx2mBs1b7nEhV8&#10;oqUyZf1O73w0WCOmRmkVp/duPKjx8zarSv0pyulcu3r7NGR7faZzGLLJc0CNLbMV7aJXPxmpt6qO&#10;U25TPqvp/+tGMxQSEa++I1fotQ+G6uNGsxS1/X8/w9CDBw8ePHjw4MGDBw//vriniSX46ebPWrPx&#10;sL5sPEuVak3SjEXbnNM1K9ecoPvytHBuRpPjoVbKnMvP2VmbGxKrI+euaNDoSD38dGelvL+RchnC&#10;86whVE+bI7chQKnZaXvYkELuhMqNgAonXqOZIkszZTTl36s8TLOCtmqzIbX9RqzSi6UMiTRkLJPp&#10;w3meI+SqsCFv3Bm1iCFVBdsqo2mn5McB6j86QtGG/G6JO6FBE9bq4zpTnF0/nn954ydOe/1n4ng3&#10;B/W4hmL3vjMOmX6t4lB9UGOCBo5crYApUaaPhXqu/GAjh9EJfZzHsnRJJH5cg8qzOrM2VXqjxytl&#10;+mv4+LXatf+M5i7ZoXfeH6AM99dWgcdayq/zAi2J3Kvhk9foxdK9lS5bM6XP1UKZjX0eMIQ1/RMd&#10;lZLTgzkgmOx8Qs45rdaSTN6bvlJmbqwPvp6ouaGxmjhvk979YoQ+/3aS1mw4mOwpwB48ePDgwYMH&#10;Dx48ePj3wz1PLCFV167f1Op1+1Wz/jR9VH2MwiLjFbxytyp/OVqZsjdW2vR1VbHKaK3ZckTHzl5W&#10;kw6BymTIpnPKJ4SHu5Ra0lPEvDfEMmVef2U3371YZoAqfT5Wn9WcpLeqjNIjL3bXfRnqKlvOBqpa&#10;e5xWrNmrOEPA+ges1vOv9dZ92Zomtgt548Y+kDfnDrWm7YdaK3VOP6Uz36d7qI3SGDKXOnsTPVK0&#10;k/w7BWnb7hOyT6PyJY53c5w8fVkB49bq9XcMgTR98RiUVA80VWpD4LhxkXMjIyuTJZXImcuQwxzN&#10;VLycIZTjIrX7wFktjdirKtXGKl26esqY5Tu988kILVqxR8cvXNXUWVEq9noXpbrvW6VI+Y3yPNNR&#10;Dbos0oRF21XVf74eMHZLZch1/lL9nJ3J1ysOUTZDZFNCYDlN9kF/YwM/vf/ZSOemPwvDd6pK9RH6&#10;rNY4zQvbpcu3d2w9ePDgwYMHDx48ePBwb+CeJ5YW13+6pYXLduvj2pMMoRyh2Uu2adHqvar8eYCy&#10;ZGugsu8O1BRDfOYui3NIUqo8hvyxe+cQSnM8aUgPO5zmKFdpuPP8yI3bjmrj1iNaGLxNU6at0+zA&#10;zc5zJLmxDwQ2W676yp6rgb74epwhsnu059A5zQyM0Rc1xumhx9opDXeozeOfuCMIseSGOJBYdvIg&#10;WOxmmnIpDMnN9mQHVfhitMZMXa/9pp2bt36jmP9EIO3hfGtez5y/otBVe9SwdaAef6WHUrNrColk&#10;15A+IbYc3OWVR4c8avo05DZN1iZ6+PF2qvr1eM1buE2x+84qMDRWn3w1Wg9kbagUqWo55YoYe3zT&#10;PlCd+oZp8KjVCjVkcJUh8t37henrhlM0ZPwaY/tdhrDPM8S7q1Ln9ldKY0f+HjQ2QjsNUZ22aJve&#10;+CjA9NnIENWG+qD6OK3cfEQLlm5TlZoBer/aaM1ctEM/XvkJlT148ODBgwcPHjx48HAP4T+CWFqi&#10;xZ1iw9ck6NPvJquSISqjp693ntf4bdOZyvVQS6XP2UzZn+6kDM93+x9CCbm7/XD+0hWHanrQVu09&#10;cl6LlsbqmzpTVNgQwEzZmuq+B+orQ+YGeublruo3fJU27Dim0bM3q/g7g5T2/nq6/4HGKlmmv7r2&#10;DlV4xF6t23JY46ZvULXak/WkIXWZTfvsIDo3tHFOkzXEEpIH4eORG4Z8psxUTwWLtFGLjkGK3n5U&#10;V6//z86d1dH9/vqNWw75bd4hSA892kopM9ZViodbJ5JX2qV9rnvk1NN85nvTf+a8LfXMS91Vs95U&#10;TZmz2SHOyyP3qlP3YL32Rk89kK2echVooVLGFuVrTtTDbw5Qmsc7OKcH81zKNA80UR5jr4ofBChg&#10;dIR2xZ/SbmOvYZPWqGT5PsqUu4lSGDvdl6epylQ2ZN6Q8WBjj/ot5yh/4ZbK/mAz1fOfrZXRhzQt&#10;cKMqVBmiylVHaWHITodUepzSgwcPHjx48ODBg4d7D/9BxPJX5/WXX35V/MHzatZunip+MlT9h4Ur&#10;LDJBbXsEK//jhtAZAug835KdPHYODUl64NEOqt8mULsOntPW3SdUu9E0ZX2whVJkuV0WAvpid4cM&#10;pkxfX88W7ayx49co4fAF9Ri7RgVK9FGKBw1hNOQxVdamylmgld6qPEw9By3T4mVxijIkc9mqePUZ&#10;uEyfVRuv54v3UhbTb8rsfkrBrmZuQzhNHU5LTVmwnZGnnYqW7KtvGs7QmKlR2hJ7Qtdu/OzcJvzs&#10;xauKNKRsiOm3er1peub1PsrIjmhBrmU0+nF9J6fi8rzI7M2cfl54rae+rDFe/YYsV/jKPVq36aCW&#10;hO9St35L9XqFIcqet4XSZGyowsYmzTstVOSmQ9p37KJGTFynh7lLbIZGiafMOruexm7ciMfomjZH&#10;MxUwJPmLbyZpyrytWrvliCbMjFZjQxy7D1iqaCP32BnReqF4N6VJ941pq406GRusNu0PHBGuV8t2&#10;U7V6UxQVc0w/3bQ7tB48ePDgwYMHDx48eLjX8B9zKqwbEDCe8djPkMq3Pxqglt/P1brthxUUtkul&#10;3uyvNFmaKEX+ls7u4f0P+jt3RF1uyNbGncf1To0JSmnIYYqchpyx48duonMKqSGXhoClTt9A730Y&#10;oKWr9mjPgbNq2WWxckFQIZbmNVeZfnrYELkshpimue87pc/cUE++0F1f1puqIWMiFBm1X7Hxp7Vh&#10;6xEtXhqrEWMi1bjlXJX9ZJSKGDJZ0BC3vIbMZsvZVJky11GGB2opb+GmeqV8f5WtFKBnX+mibHnr&#10;K/39tZzvKUf5gkbGp97opzc/HWWI3TzT7hpDandp4/Yjiks47fQ7aNRqVTG6PvJkB6VLX1epjHwP&#10;GHKY2ZDGTC900xMVh+qTBtPV4vuFWhAWq9h9Z9R/+Co9Y2yQMpMh2eyGQrLtNZqcagvJzNVC993f&#10;SCVe76HFi7fp6rWbWr/1qCpWG6c0mYwN0tdS+feHaF5orNZE7zP6TtELpTqpbc8l2nvwwm93yvXg&#10;wYMHDx48ePDgwcO9if88Ynl79xJAcBYagvT+x8P1VoUBmjhzg3M31rbdFir/k22VMkN9pc3WVMXe&#10;H6ZZptyew+f1Xdv5yp6nmVLc3yDxjrAQynwtlSpdPeUu0EL1W8zUekPWeNZlgzbzle/pTkppCKez&#10;4/hQaxWvMlJDp2/QakNUR03bqLe/HKsM7CZmbKgUmZsofb7WesgQtTKVhqlh89kaOGKVJgdt1QJD&#10;VNcaMhabcEbx+88obu9pbTFEd93mg1oQHqvBk9aqe8AqjZ6xQYtX7NLaTQcUY76P22vKHzijXQmn&#10;tC7miBaadqYExWiAKVvftP9GpaHKX7SL0udqrhSGHOY0JLTCRyMN2V6icbM3a0bwDn3Tar5yP2+I&#10;ImXYQTUkMWeh1qrbYrY27jqu1UaGb+pPdU4nTpHLTykMMXVOt7V3f8VGj7TTA0U6qHyN8areZp6e&#10;LtNXKVPXUr5CTdWq+xJFbDmkcdPXqkzFPir9Xn/NWrjTeY6ncZj5Z/zlkUsPHjx48ODBgwcPHu5Z&#10;/EfuWCYCovIP/fLzz9p36Ly69A7W6292V50mE7V8bbyCwuP0sSFBWQ2JTJm+np4t0Uv9RkY4d2ad&#10;uWCLPqk6RkWeaq8ni7RTeUM8+w5doc2GTO5IOO2QwRJvDlQGbpJjyGSK5yBWbQ15bKzCr/bUwMnr&#10;dfbSNZ06d1k9R0WqwMs9nGdDOqeTsuNniOZ9uVsoe97mypG7mdJnbaxMOZrpwcJt9fgL3fR86b4q&#10;XmGISr4/XKU/GKHqjWdqzJxNWhS5V31HR6jKt1NU+qMRKvXhCL323lA9/0ZfU6+rHnysgx7I31KZ&#10;c/sp14PNlTu/vzJymi2nxpojzaPtVahsP1VtNF2BS7bp1PkrWrE+QW+U76+UmQ3xhUizE2nIcgpD&#10;ItMa2V4o2VMBE9dpgyGxwyauVbGy/ZU2R1OlyGMIJjrz2BJ0gmBSl1OHMzZQ5pxN9UGNcVoSkaAV&#10;UQlq1GqKSr7TRa26Bmlnwln9/AvkP9FHHjx48ODBgwcPHjx4uLfxH0wsE2FveHPj1q9aFXVA1eqP&#10;NaSwo3r0D9KG7Uc1JXCbyrw/1HmEyH3p66pIsR6q0zZII2Zu1PyluxS8Kl4LV+5RwPQNzoP8H3+x&#10;m9JyR1muZeQUWMjUI22UJmczPV6it0ZOi1LYun2aHbZT67YeUUdDSHMY0pcit7+zq5nKELJHn/9e&#10;LTot0Eojz7bdpxyS27TLYj1Zqp/SPGSIGYQ1VwtlKNROFWpO1OApUc4zL3uPidSQqVFq33+pni8/&#10;SKnzmnL2mZmm7fQF26pEpeEaNH6ttu05qd2GUC9esVvN2wcavborFY8cydxIqTLXU/Yn2si/b5j2&#10;Hb2owabNR4p1UyqH/Jq2OPUXvR43RDNXc2XP56/qdaZo8cp4ha1NUJdewfqi6iiV/nCY8r7SU6m4&#10;DvN2WW6Q9PZHAZoftkvxRy6oz9Alerl0B1X8YrDmLtmuCz/e0C+//Oz4xIMHDx48ePDgwYMHD/8Z&#10;+K8gllxzeeP6dd28eV2Xr17TnOAdeveTASr5ZicFjF+huIQzmhG0VSXfMWQtYwOlSN/AEEB/ZcjX&#10;Shnz+isNRDKfIXGF2iQ+95IdPedUUMhXB6W4v7GKl+6jlZHxmh6yU+/Um6bqhpwuidyrVgPDlQXS&#10;lb6+0mVppMpVx2hO6E6dPHdFF364rlXrEtTMkMxn3x6oLIbMpYWkcadaQ1pT5m+pjDma6dUPhmtF&#10;1H5d+vGa5i3erhff6Kv7ct7eMWSnkB1Drgc1de57uK3yGZlqNpyhyI0HdePmLdPPNR0++YOCDFGu&#10;UnuycvEMz1TV9fQLHQ2x3qJzP15XryErlKWwaQ9deZanswt5W0dDLNMawljinYGaPG+LTl64qm27&#10;TqhZxwXK96yRN3UdZTS6lf8gQIHBO7X/+CUNH7tcTzzbXEVe7qDh49fo9LnL+vnWTf38803HHx6x&#10;9ODBgwcPHjx48ODhPwf/8cTSjV9++cUQm1vOzWJOnbuq0VPW6a3KvVXuva4aFBCiLTuPKTAkVlW/&#10;naR8j7VVashbwdaJpI1dPEiWPe2TVwhauvoqXqafZoXGanP8KX1ebZgeL9paPQNWaKNpr17r+cqU&#10;tb6eeKaDBo1craBV8eo7bq2+H75S0wzB7dA/TIWeNUQusyG0zmm1pg/uvsqdXrM2VcVPRmqhIYRT&#10;DGELNHW37D6pibO402ov832T/yGBHNR9rL3zWJAHn+wg/26LFbxun5r3XaqyVQLUpkug1m7Yp+ht&#10;R40sy1WiXA8VfqGTxs3YoKhdx9Ww7Xzl5nEonDrrJqwF2ymrkalM1XH6pl2QylUZrQzZmypVqq+V&#10;N39z1ag7TYFhu7TZ6DtgeIheer2Dni3WQf1HrNTx01f0j19/0a2bNwyx5JpKDx48ePDgwYMHDx48&#10;/Kfhv4pY+oLr/I6f/lFT52zUJ1WHGoLYUQ38pigoZLtWrElQr0HLVPKdwcqar6VScmMbZ8eyg3Nd&#10;4X3PdFKhF7uo0ldjNHvxDq2NOaLKtSYq0wN19MKrXTV2piFrWw6pTbv5+q7xDK3YeFDzQ7fp06qD&#10;9cU3AQpaulOzF+1QhU9H6z6eb1nw9u4j5LBwO6Ux5PCJEr01dNpGrV6XoLLl+yjnIy3Utm+o1m09&#10;rMZdFykH10RSF3LJdZ6W9EJKszXTMy/30MgJ63To+CX1Hhyq/IW5prOR3n1/sIaNWaO10YcUEbVP&#10;IZHxitt/Rksj9xoCOlpp83DariG5z0Cob8tEHw+2UKqMDZUtZzOVqTBIA0as0tpNh7Rk2U41bTNV&#10;r5Rur7cr9VHAuNU6fOyifv3V25X04MGDBw8ePHjw4OG/Af/VxNJefwkB+vHqT1ptSFbTNrP0Qonu&#10;evu9QRo6fJnWR+9X8LJdat1xgV4r01f3c51iuvrKZYhWrRZzFBS6U3v2n1VoxF59UXuisuasr5dK&#10;dNX4WRt15NSPOnLmsgKX7VbV78YpW9baerRoO+d6yYgthhy2X6DcXNNoySE7lZxm+6C/sudvqdad&#10;Fjo3C1q8Kk51G4zVW292V8+eITp6/KK2x53QV7UnKUPmJkrxsOuUWOeVXcY2zmNTipbqq1mLtmtt&#10;7HE1+n6h8hTiNNhvldroUIBTZr+drGmzorX/0DkdP3dFU+bHqNibA5Sa6y25my13u3Weh9lKJd8a&#10;pI7dgrXckO5N249oyLBwQ3h769mX26lWg3EKDN6m06YNTnX1bszjwYMHDx48ePDgwcN/D/6riWVS&#10;gBQdP3VZ0+dv1WfVR6tYic76+PMhGjk+UjGGnEVuOqzu/cJVrvwA5czTWOkyfKMc+Zvo8Td66/F3&#10;hihj4dZ6qVxfDZ++Uas2HVKnAUv1yIudlDpzbRUp2lL9R4YrMuawBoxarSLFeyTuhLILChmEWOZv&#10;pfSGaL75yQjNCdupHXtOalbQVk008kyZF6OJczZr4cp4xR08r7FzN6tomX7ODXmcHcainKpr2rGn&#10;xT7YUmmzNlHp94Zo8fI9zl1tO/cJUakPhiv3i92UkudS5vJzburzyEtd9doHw/TC2/2VhZ3Z+xsr&#10;myGVb747WH0GLdeazYecU4VHTYjQR58P1pNF26psxSEaOm6d9h66oJs3f/Gum/TgwYMHDx48ePDg&#10;4b8UHrG8A3766WftjDupoSMj9UnVsXq9XB99+FmAegwI0UJD+sIj4zXNED3/9gtU5u1BeqRwW2XK&#10;1UKpc7fQ/flbKEv+5rovSyNlL9xOnzaepdmhu3T45I/aHn9KPQeF67nXeyrNg/5K8RjPhTRk8NEO&#10;ymCIXjlD7uYFblHomgTVbDxZmXPVVYpM9ZUim59SZqqnZ15op9GTIrXvyAVNmx6loi9/r/TZmyY+&#10;LgRSyfFkR4ekZjRtv/fNZE1cuF2bdp0wMu9Vu16heu6NvkqT3U8pcrZQytz+ypTbT4Ueba233h2k&#10;tp0WabYhsxEbD2jZ6t3qNzjUkOvheq1kT1X8aLh69g9T9LYjunHrl9uW8uDBgwcPHjx48ODBw38z&#10;PGJ5l7h+45YOHDqvWUHb5d9hkSp9NkqlDQmr8e0E9egfopkLYhSx4YAWhcdp8MgINW4+W+UrDVHh&#10;57sq60OtlSVXMz1Y0E/PvdJZ734yXB/UnKhn3hmsdDyyJH9Lpcjjr4yF26tyrcmaYkhgzJ5T2rDz&#10;mPN4kbJfjVGGgm2VMnNjFXipm+q0nae5YbHaZEjvxtjjGh8Yowo1Juh+TqvlUSUQTIileX/fU530&#10;iCGwRV7pqnyP+CtrjgbKkrOpCj1l5PggQM1azdOQURFaYuReY4jkvODt6jcoTDVqjVPJsn1Vtvwg&#10;fdtghsZN2aDtpr8fr/zkXTvpwYMHDx48ePDgwYOH/wWPWP5BcLrnrVu/6OKl64rdc0bT521V/Zbz&#10;VLbycJWr0F/lPhiqavVnaODwVQpasl2hK3YrdHW8FhviNnbqevl3DtKnNcaqzFsD9fKrPfX4052V&#10;+6E2ypCHncPmypjfX9kf8lfOPH7maK5shiimN6QzZY7mzg15UudqrvvzmjKmbPYcTZQ9ZxNly9dc&#10;GbixjvksQ+4WylWgtR4r0lnFSvRROSPXx99MVIuOQRo7eZ2WLNut8LUJCjcyBYfu1IjxkareZIbK&#10;GBL8Rrk+Kv32YNWsN0OjJqzTppijOnP+qrNzy510PXjw4MGDBw8ePHjw4CEpeMTyb8KNn27p4NGL&#10;ClkVr2Fj16l1h0X68KtxerpUPz32am/nWsWatSeoRYcF6j0qUvOWxSk69rjiD53TnoPnFLPnpFZu&#10;PKBAQ0CnBMZo/IwNGm3I3fBRqzV0xGoNsUfAKucYPjpSoyet04SZ0c6zJeeHxWrFhv3asvuE0+a+&#10;I+edU24XR8Sr/8R18u+yUN/VnaR3Kw/RY8V76eFiPVW6whDVazxdvQYv15wlOwxRPq0fr/CcSY9E&#10;evDgwYMHDx48ePDg4e7hEct/EX755VddvXZTp89e1r4D57R+42FNmLFJzbuH6OP6M1T2s9EqZchm&#10;qXL9VKJ0X71ctr9eqjhUxb8co7e/m6JP/eaoZvsgNeq6RC17h6pd/3B1GBjuvLbsvVRNuoWotiGp&#10;n7WYq3fqTDX1xuqFisP0UtkBKl6qj94wR8ly/VWi0nCVrzlJ37VboEFj1ip0+R7t3H1KR0/9oEuX&#10;b+jWz951kh48ePDgwYMHDx48ePhr8Ijl/wE4ndYSz1OGeO45cFbRO45pedR+BS3frWmLt2v8vC0a&#10;PWuTRk6JUsDEtRo6NlJDxiQew8ev0YjJ6zVyxkaNmbNJE4O2ak5YrMIiE7Qu5oh2xp/W0ZM/ONdD&#10;/uwRRw8ePHjw4MGDBw8ePPyL4RFLDx48ePDgwYMHDx48ePDwFyD9P1Ntdnnlpe8SAAAAAElFTkSu&#10;QmCCUEsBAi0AFAAGAAgAAAAhALGCZ7YKAQAAEwIAABMAAAAAAAAAAAAAAAAAAAAAAFtDb250ZW50&#10;X1R5cGVzXS54bWxQSwECLQAUAAYACAAAACEAOP0h/9YAAACUAQAACwAAAAAAAAAAAAAAAAA7AQAA&#10;X3JlbHMvLnJlbHNQSwECLQAUAAYACAAAACEANI1MbyoDAABaBgAADgAAAAAAAAAAAAAAAAA6AgAA&#10;ZHJzL2Uyb0RvYy54bWxQSwECLQAUAAYACAAAACEAqiYOvrwAAAAhAQAAGQAAAAAAAAAAAAAAAACQ&#10;BQAAZHJzL19yZWxzL2Uyb0RvYy54bWwucmVsc1BLAQItABQABgAIAAAAIQDYax2h4AAAAAoBAAAP&#10;AAAAAAAAAAAAAAAAAIMGAABkcnMvZG93bnJldi54bWxQSwECLQAKAAAAAAAAACEAb04N3EzyAABM&#10;8gAAFAAAAAAAAAAAAAAAAACQBwAAZHJzL21lZGlhL2ltYWdlMS5wbmdQSwUGAAAAAAYABgB8AQAA&#10;DvoAAAAA&#10;" strokecolor="window" strokeweight="1pt">
                <v:fill r:id="rId28" o:title="" recolor="t" rotate="t" type="frame"/>
              </v:rect>
            </w:pict>
          </mc:Fallback>
        </mc:AlternateContent>
      </w:r>
      <w:r w:rsidR="00494D8D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33FA42" wp14:editId="02148EB2">
                <wp:simplePos x="0" y="0"/>
                <wp:positionH relativeFrom="column">
                  <wp:posOffset>40391</wp:posOffset>
                </wp:positionH>
                <wp:positionV relativeFrom="paragraph">
                  <wp:posOffset>706276</wp:posOffset>
                </wp:positionV>
                <wp:extent cx="4246245" cy="633730"/>
                <wp:effectExtent l="0" t="0" r="20955" b="13970"/>
                <wp:wrapNone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245" cy="63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649CF0" w14:textId="77777777" w:rsidR="00494D8D" w:rsidRPr="00701661" w:rsidRDefault="00494D8D" w:rsidP="00494D8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3FA42" id="Dreptunghi 10" o:spid="_x0000_s1042" style="position:absolute;margin-left:3.2pt;margin-top:55.6pt;width:334.35pt;height:4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TzagIAAP4EAAAOAAAAZHJzL2Uyb0RvYy54bWysVE1PGzEQvVfqf7B8L5uEEGjEBkWgVJUQ&#10;RALE2fF6s5b8VdvJbvrr++xdCNCeUHNwZjzj+XjzZi+vOq3IXvggrSnp+GREiTDcVtJsS/r0uPp2&#10;QUmIzFRMWSNKehCBXi2+frls3VxMbGNVJTxBEBPmrStpE6ObF0XgjdAsnFgnDIy19ZpFqH5bVJ61&#10;iK5VMRmNZkVrfeW85SIE3N70RrrI8eta8Hhf10FEokqK2mI+fT436SwWl2y+9cw1kg9lsE9UoZk0&#10;SPoa6oZFRnZe/hVKS+5tsHU84VYXtq4lF7kHdDMefejmoWFO5F4ATnCvMIX/F5bf7R/c2gOG1oV5&#10;gJi66Gqv0z/qI10G6/AKlugi4bicTqazyfSMEg7b7PT0/DSjWRxfOx/iD2E1SUJJPYaRMWL72xCR&#10;Ea4vLilZsEpWK6lUVg7hWnmyZ5gbxl3ZlhLFQsRlSVf5l2aHEO+eKUNa0HByPsKwOQOhasUiRO2q&#10;kgazpYSpLZjKo8+1vHsdPpc0NXHDQtNXmyP2vNIygtxK6pJejNJvKFmZ1KLI9BygOKKfpNhtOiJR&#10;8XiWnqSrja0Oa0+87SkcHF9J5L0FJmvmwVk0jD2M9zhqZYGCHSRKGut//+s++YNKsFLSYgeA0K8d&#10;8wJQ/zQg2ffxdJqWJivTs/MJFP/WsnlrMTt9bTGuMTbe8Swm/6hexNpb/Yx1XaasMDHDkbufxaBc&#10;x343sfBcLJfZDYviWLw1D46n4Am6hPhj98y8G7gVwco7+7IvbP6BYr1vemnschdtLTP/jriCSUnB&#10;kmVODR+EtMVv9ex1/Gwt/gAAAP//AwBQSwMEFAAGAAgAAAAhAFJj/uLfAAAACQEAAA8AAABkcnMv&#10;ZG93bnJldi54bWxMj8FqwzAQRO+F/oPYQi+lkWUap7iWQyiE3gJNDLkq1sY2tVauJSfO33d7ao+z&#10;M8y8Ldaz68UFx9B50qAWCQik2tuOGg3VYfv8CiJEQ9b0nlDDDQOsy/u7wuTWX+kTL/vYCC6hkBsN&#10;bYxDLmWoW3QmLPyAxN7Zj85ElmMj7WiuXO56mSZJJp3piBdaM+B7i/XXfnIaznUlP47ye3toxl21&#10;2szT8rZ70vrxYd68gYg4x78w/OIzOpTMdPIT2SB6DdkLB/msVAqC/Wy1VCBOGlKlEpBlIf9/UP4A&#10;AAD//wMAUEsBAi0AFAAGAAgAAAAhALaDOJL+AAAA4QEAABMAAAAAAAAAAAAAAAAAAAAAAFtDb250&#10;ZW50X1R5cGVzXS54bWxQSwECLQAUAAYACAAAACEAOP0h/9YAAACUAQAACwAAAAAAAAAAAAAAAAAv&#10;AQAAX3JlbHMvLnJlbHNQSwECLQAUAAYACAAAACEAicTk82oCAAD+BAAADgAAAAAAAAAAAAAAAAAu&#10;AgAAZHJzL2Uyb0RvYy54bWxQSwECLQAUAAYACAAAACEAUmP+4t8AAAAJAQAADwAAAAAAAAAAAAAA&#10;AADEBAAAZHJzL2Rvd25yZXYueG1sUEsFBgAAAAAEAAQA8wAAANAFAAAAAA==&#10;" fillcolor="window" strokecolor="window" strokeweight="1pt">
                <v:textbox>
                  <w:txbxContent>
                    <w:p w14:paraId="4D649CF0" w14:textId="77777777" w:rsidR="00494D8D" w:rsidRPr="00701661" w:rsidRDefault="00494D8D" w:rsidP="00494D8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4D8D"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2F889" wp14:editId="11F5909E">
                <wp:simplePos x="0" y="0"/>
                <wp:positionH relativeFrom="column">
                  <wp:posOffset>1122</wp:posOffset>
                </wp:positionH>
                <wp:positionV relativeFrom="paragraph">
                  <wp:posOffset>431395</wp:posOffset>
                </wp:positionV>
                <wp:extent cx="6170798" cy="499273"/>
                <wp:effectExtent l="0" t="0" r="20955" b="15240"/>
                <wp:wrapNone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798" cy="499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64CDF1" w14:textId="77777777" w:rsidR="00494D8D" w:rsidRDefault="00494D8D" w:rsidP="00494D8D">
                            <w:pPr>
                              <w:ind w:left="-90" w:right="-14" w:hanging="360"/>
                              <w:jc w:val="center"/>
                            </w:pPr>
                            <w:r w:rsidRPr="00D42040">
                              <w:object w:dxaOrig="2565" w:dyaOrig="180" w14:anchorId="634DC23D">
                                <v:shape id="_x0000_i1031" type="#_x0000_t75" style="width:494.3pt;height:9.75pt">
                                  <v:imagedata r:id="rId17" o:title=""/>
                                </v:shape>
                                <o:OLEObject Type="Embed" ProgID="PBrush" ShapeID="_x0000_i1031" DrawAspect="Content" ObjectID="_1753784314" r:id="rId2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2F889" id="Dreptunghi 15" o:spid="_x0000_s1043" style="position:absolute;margin-left:.1pt;margin-top:33.95pt;width:485.9pt;height:39.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VYZQIAAPwEAAAOAAAAZHJzL2Uyb0RvYy54bWysVE1PGzEQvVfqf7B8L7tJU0IiNigCpaqE&#10;AAkQZ8frzVryl2yT3fTX99m7EKA9oebgzHjG8/HmzZ5f9FqRvfBBWlPRyUlJiTDc1tLsKvr4sPl2&#10;RkmIzNRMWSMqehCBXqy+fjnv3FJMbWtVLTxBEBOWnatoG6NbFkXgrdAsnFgnDIyN9ZpFqH5X1J51&#10;iK5VMS3L06KzvnbechECbq8GI13l+E0jeLxtmiAiURVFbTGfPp/bdBarc7bceeZayccy2Ceq0Ewa&#10;JH0NdcUiI89e/hVKS+5tsE084VYXtmkkF7kHdDMpP3Rz3zInci8AJ7hXmML/C8tv9vfuzgOGzoVl&#10;gJi66Buv0z/qI30G6/AKlugj4bg8nczL+QLj5bDNFovp/HtCszi+dj7En8JqkoSKegwjY8T21yEO&#10;ri8uKVmwStYbqVRWDuFSebJnmBvGXduOEsVCxGVFN/k3Znv3TBnSgYbTeYlhcwZCNYpFiNrVFQ1m&#10;RwlTOzCVR59refc6fC5pauKKhXaoNkcceKVlBLmV1BU9K9NvLFmZ1KLI9ByhOKKfpNhveyJR8WSe&#10;nqSrra0Pd554O1A4OL6RyHsNTO6YB2fRMPYw3uJolAUKdpQoaa3//a/75A8qwUpJhx2oqMGSAuhf&#10;BhRbTGaztDJZmf2YT6H4t5btW4t51pcWw5pg3x3PYvKP6kVsvNVPWNZ1ygkTMxyZh0mMymUcNhPr&#10;zsV6nd2wJo7Fa3PveAqegEt4P/RPzLuRWRGcvLEv28KWHwg2+GZWufVztBuZ2XdEFaxNClYs83f8&#10;HKQdfqtnr+NHa/UHAAD//wMAUEsDBBQABgAIAAAAIQBzhmhz3gAAAAcBAAAPAAAAZHJzL2Rvd25y&#10;ZXYueG1sTI9BT4NAEIXvJv6HzZh4s4tEqVCWxpjUxIMhtr30tmWnQMrOUnYp+O8dT3qcvC/vfZOv&#10;Z9uJKw6+daTgcRGBQKqcaalWsN9tHl5A+KDJ6M4RKvhGD+vi9ibXmXETfeF1G2rBJeQzraAJoc+k&#10;9FWDVvuF65E4O7nB6sDnUEsz6InLbSfjKEqk1S3xQqN7fGuwOm9Hq6As+8tU+cPn+bJ736Ru+Bj3&#10;5UGp+7v5dQUi4Bz+YPjVZ3Uo2OnoRjJedApi5hQkyxQEp+ky5s+OjD0lzyCLXP73L34AAAD//wMA&#10;UEsBAi0AFAAGAAgAAAAhALaDOJL+AAAA4QEAABMAAAAAAAAAAAAAAAAAAAAAAFtDb250ZW50X1R5&#10;cGVzXS54bWxQSwECLQAUAAYACAAAACEAOP0h/9YAAACUAQAACwAAAAAAAAAAAAAAAAAvAQAAX3Jl&#10;bHMvLnJlbHNQSwECLQAUAAYACAAAACEAd4SFWGUCAAD8BAAADgAAAAAAAAAAAAAAAAAuAgAAZHJz&#10;L2Uyb0RvYy54bWxQSwECLQAUAAYACAAAACEAc4Zoc94AAAAHAQAADwAAAAAAAAAAAAAAAAC/BAAA&#10;ZHJzL2Rvd25yZXYueG1sUEsFBgAAAAAEAAQA8wAAAMoFAAAAAA==&#10;" fillcolor="window" strokecolor="window" strokeweight="1pt">
                <v:textbox style="mso-fit-shape-to-text:t">
                  <w:txbxContent>
                    <w:p w14:paraId="2964CDF1" w14:textId="77777777" w:rsidR="00494D8D" w:rsidRDefault="00494D8D" w:rsidP="00494D8D">
                      <w:pPr>
                        <w:ind w:left="-90" w:right="-14" w:hanging="360"/>
                        <w:jc w:val="center"/>
                      </w:pPr>
                      <w:r w:rsidRPr="00D42040">
                        <w:object w:dxaOrig="2565" w:dyaOrig="180" w14:anchorId="634DC23D">
                          <v:shape id="_x0000_i1031" type="#_x0000_t75" style="width:494.25pt;height:9.75pt">
                            <v:imagedata r:id="rId17" o:title=""/>
                          </v:shape>
                          <o:OLEObject Type="Embed" ProgID="PBrush" ShapeID="_x0000_i1031" DrawAspect="Content" ObjectID="_1753783820" r:id="rId3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94D8D" w:rsidRPr="00817447">
        <w:rPr>
          <w:rFonts w:ascii="Trebuchet MS" w:eastAsiaTheme="minorHAnsi" w:hAnsi="Trebuchet MS"/>
          <w:noProof/>
          <w:lang w:val="ro-RO" w:eastAsia="ro-RO"/>
        </w:rPr>
        <w:drawing>
          <wp:inline distT="0" distB="0" distL="0" distR="0" wp14:anchorId="14B9B6A6" wp14:editId="33A0A917">
            <wp:extent cx="6334125" cy="1341120"/>
            <wp:effectExtent l="0" t="0" r="952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4AD81" w14:textId="77777777" w:rsidR="00494D8D" w:rsidRPr="00B80F5A" w:rsidRDefault="00AF5D12" w:rsidP="00494D8D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3A655" wp14:editId="1690CF97">
                <wp:simplePos x="0" y="0"/>
                <wp:positionH relativeFrom="column">
                  <wp:posOffset>17145</wp:posOffset>
                </wp:positionH>
                <wp:positionV relativeFrom="paragraph">
                  <wp:posOffset>93980</wp:posOffset>
                </wp:positionV>
                <wp:extent cx="4307840" cy="1104900"/>
                <wp:effectExtent l="0" t="0" r="16510" b="19050"/>
                <wp:wrapNone/>
                <wp:docPr id="14" name="Casetă tex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9ADA32" w14:textId="77777777" w:rsidR="00494D8D" w:rsidRPr="00D2141E" w:rsidRDefault="00494D8D" w:rsidP="003F6F42">
                            <w:pPr>
                              <w:shd w:val="clear" w:color="auto" w:fill="DDDCE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94D8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Dl/Dna</w:t>
                            </w:r>
                            <w:r w:rsidRPr="00494D8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. .....................................</w:t>
                            </w:r>
                            <w:r w:rsidRPr="00D2141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7BB17339" w14:textId="77777777" w:rsidR="00494D8D" w:rsidRPr="00512D9B" w:rsidRDefault="00494D8D" w:rsidP="003F6F42">
                            <w:pPr>
                              <w:shd w:val="clear" w:color="auto" w:fill="DDDCE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3BF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Funcția</w:t>
                            </w: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.................................... [denumirea completă a funcției]</w:t>
                            </w:r>
                          </w:p>
                          <w:p w14:paraId="619E4159" w14:textId="77777777" w:rsidR="00494D8D" w:rsidRPr="00512D9B" w:rsidRDefault="00494D8D" w:rsidP="003F6F42">
                            <w:pPr>
                              <w:shd w:val="clear" w:color="auto" w:fill="DDDCE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0F3DE60D" w14:textId="77777777" w:rsidR="00494D8D" w:rsidRPr="00CE2B0E" w:rsidRDefault="00494D8D" w:rsidP="003F6F42">
                            <w:pPr>
                              <w:shd w:val="clear" w:color="auto" w:fill="DDDCE0"/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2B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Unitatea: Autoritatea Feroviară Română - AF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CE2B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A655" id="Casetă text 14" o:spid="_x0000_s1044" type="#_x0000_t202" style="position:absolute;margin-left:1.35pt;margin-top:7.4pt;width:339.2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3/TAIAAKQEAAAOAAAAZHJzL2Uyb0RvYy54bWysVE1v2zAMvQ/YfxB0X+2kaZsGdYosRYYB&#10;RVsgHXpWZDkxJouapMTOfv2elI+m7U7DclBIkXokH0nf3HaNZhvlfE2m4L2znDNlJJW1WRb8x/Ps&#10;y5AzH4QphSajCr5Vnt+OP3+6ae1I9WlFulSOAcT4UWsLvgrBjrLMy5VqhD8jqwyMFblGBKhumZVO&#10;tEBvdNbP88usJVdaR1J5j9u7nZGPE35VKRkeq8qrwHTBkVtIp0vnIp7Z+EaMlk7YVS33aYh/yKIR&#10;tUHQI9SdCIKtXf0BqqmlI09VOJPUZFRVtVSpBlTTy99VM18Jq1ItIMfbI03+/8HKh83cPjkWuq/U&#10;oYGRkNb6kcdlrKerXBP/kSmDHRRuj7SpLjCJy8F5fjUcwCRh6/XywXWeiM1en1vnwzdFDYtCwR36&#10;kugSm3sfEBKuB5cYzZOuy1mtdVK2fqod2wi0EJ0vqeVMCx9wWfBZ+sWsAfHmmTasLfjl+UWeIr2x&#10;xVhHzIUW8udHBOBpE+OrNEb7PF+5iVLoFh2rS1Q9PBC3oHILPh3tRs1bOasR7R4JPwmH2QJP2Jfw&#10;iKPShBRpL3G2Ivf7b/fRHy2HlbMWs1pw/2stnAIP3w2G4bo3iPSHpAwurvpQ3KllcWox62ZK4LKH&#10;zbQyidE/6INYOWpesFaTGBUmYSRiFzwcxGnYbRDWUqrJJDlhnK0I92ZuZYSOxEWWn7sX4ey+7QET&#10;80CHqRajd93f+caXhibrQFWdRiMSvWMVTY4KViG1e7+2cddO9eT1+nEZ/wEAAP//AwBQSwMEFAAG&#10;AAgAAAAhAHABgQjbAAAACAEAAA8AAABkcnMvZG93bnJldi54bWxMj8FOwzAQRO9I/IO1SNyokwoV&#10;E+JUCIkjQoQe4ObaS2KI11HspqFfz3KC486MZt/U2yUMYsYp+UgaylUBAslG56nTsHt9vFIgUjbk&#10;zBAJNXxjgm1zflabysUjveDc5k5wCaXKaOhzHispk+0xmLSKIxJ7H3EKJvM5ddJN5sjlYZDrotjI&#10;YDzxh96M+NCj/WoPQYOjt0j23T+dPLXW356e1aedtb68WO7vQGRc8l8YfvEZHRpm2scDuSQGDesb&#10;DrJ8zQPY3qiyBLFnQSkFsqnl/wHNDwAAAP//AwBQSwECLQAUAAYACAAAACEAtoM4kv4AAADhAQAA&#10;EwAAAAAAAAAAAAAAAAAAAAAAW0NvbnRlbnRfVHlwZXNdLnhtbFBLAQItABQABgAIAAAAIQA4/SH/&#10;1gAAAJQBAAALAAAAAAAAAAAAAAAAAC8BAABfcmVscy8ucmVsc1BLAQItABQABgAIAAAAIQAg1a3/&#10;TAIAAKQEAAAOAAAAAAAAAAAAAAAAAC4CAABkcnMvZTJvRG9jLnhtbFBLAQItABQABgAIAAAAIQBw&#10;AYEI2wAAAAgBAAAPAAAAAAAAAAAAAAAAAKYEAABkcnMvZG93bnJldi54bWxQSwUGAAAAAAQABADz&#10;AAAArgUAAAAA&#10;" fillcolor="window" strokeweight=".5pt">
                <v:textbox>
                  <w:txbxContent>
                    <w:p w14:paraId="1C9ADA32" w14:textId="77777777" w:rsidR="00494D8D" w:rsidRPr="00D2141E" w:rsidRDefault="00494D8D" w:rsidP="003F6F42">
                      <w:pPr>
                        <w:shd w:val="clear" w:color="auto" w:fill="DDDCE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  <w:r w:rsidRPr="00494D8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Dl/Dna</w:t>
                      </w:r>
                      <w:r w:rsidRPr="00494D8D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. .....................................</w:t>
                      </w:r>
                      <w:r w:rsidRPr="00D2141E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[nume și prenume cu majuscule]</w:t>
                      </w:r>
                    </w:p>
                    <w:p w14:paraId="7BB17339" w14:textId="77777777" w:rsidR="00494D8D" w:rsidRPr="00512D9B" w:rsidRDefault="00494D8D" w:rsidP="003F6F42">
                      <w:pPr>
                        <w:shd w:val="clear" w:color="auto" w:fill="DDDCE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3BF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Funcția</w:t>
                      </w: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.................................... [denumirea completă a funcției]</w:t>
                      </w:r>
                    </w:p>
                    <w:p w14:paraId="619E4159" w14:textId="77777777" w:rsidR="00494D8D" w:rsidRPr="00512D9B" w:rsidRDefault="00494D8D" w:rsidP="003F6F42">
                      <w:pPr>
                        <w:shd w:val="clear" w:color="auto" w:fill="DDDCE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......................................................................................................</w:t>
                      </w:r>
                    </w:p>
                    <w:p w14:paraId="0F3DE60D" w14:textId="77777777" w:rsidR="00494D8D" w:rsidRPr="00CE2B0E" w:rsidRDefault="00494D8D" w:rsidP="003F6F42">
                      <w:pPr>
                        <w:shd w:val="clear" w:color="auto" w:fill="DDDCE0"/>
                        <w:spacing w:after="0" w:line="36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E2B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Unitatea: Autoritatea Feroviară Română - AF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</w:t>
                      </w:r>
                      <w:r w:rsidRPr="00CE2B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6B5102FB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1DEC3E36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0B1B6E2B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365E2537" w14:textId="77777777" w:rsidR="00494D8D" w:rsidRPr="00B80F5A" w:rsidRDefault="00AF5D12" w:rsidP="00494D8D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89CFC" wp14:editId="4A2B542D">
                <wp:simplePos x="0" y="0"/>
                <wp:positionH relativeFrom="column">
                  <wp:posOffset>4080510</wp:posOffset>
                </wp:positionH>
                <wp:positionV relativeFrom="paragraph">
                  <wp:posOffset>63500</wp:posOffset>
                </wp:positionV>
                <wp:extent cx="1979930" cy="605790"/>
                <wp:effectExtent l="0" t="0" r="1270" b="3810"/>
                <wp:wrapNone/>
                <wp:docPr id="16" name="Casetă tex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60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F9741F" w14:textId="77777777" w:rsidR="00494D8D" w:rsidRPr="00494D8D" w:rsidRDefault="00494D8D" w:rsidP="00494D8D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94D8D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MINISTRU,</w:t>
                            </w:r>
                          </w:p>
                          <w:p w14:paraId="5CE8A0C7" w14:textId="77777777" w:rsidR="00494D8D" w:rsidRPr="00E35DC1" w:rsidRDefault="00494D8D" w:rsidP="00494D8D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35DC1">
                              <w:rPr>
                                <w:sz w:val="20"/>
                                <w:szCs w:val="20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636CD220" w14:textId="77777777" w:rsidR="00494D8D" w:rsidRDefault="00494D8D" w:rsidP="00494D8D">
                            <w:pPr>
                              <w:spacing w:line="240" w:lineRule="auto"/>
                              <w:ind w:left="-90"/>
                              <w:jc w:val="center"/>
                            </w:pPr>
                            <w:r w:rsidRPr="00E35DC1">
                              <w:rPr>
                                <w:sz w:val="20"/>
                                <w:szCs w:val="20"/>
                              </w:rPr>
                              <w:t>[semnătura și ștampila</w:t>
                            </w:r>
                            <w:r>
                              <w:t xml:space="preserve"> </w:t>
                            </w:r>
                            <w:r w:rsidRPr="00CD0990">
                              <w:rPr>
                                <w:sz w:val="20"/>
                                <w:szCs w:val="20"/>
                              </w:rPr>
                              <w:t>ministrului]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9CFC" id="Casetă text 16" o:spid="_x0000_s1045" type="#_x0000_t202" style="position:absolute;margin-left:321.3pt;margin-top:5pt;width:155.9pt;height:4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0UQAIAAHsEAAAOAAAAZHJzL2Uyb0RvYy54bWysVEuP2jAQvlfqf7B8LwksLCUirCgrqkpo&#10;dyW22rNxbLDkeFzbkNBf37HDq9ueqnIwM57xPL5vJtOHttbkIJxXYEra7+WUCMOhUmZb0u+vy0+f&#10;KfGBmYppMKKkR+Hpw+zjh2ljCzGAHehKOIJBjC8aW9JdCLbIMs93oma+B1YYNEpwNQuoum1WOdZg&#10;9Fpngzy/zxpwlXXAhfd4+9gZ6SzFl1Lw8CylF4HokmJtIZ0unZt4ZrMpK7aO2Z3ipzLYP1RRM2Uw&#10;6SXUIwuM7J36I1StuAMPMvQ41BlIqbhIPWA3/fxdN+sdsyL1guB4e4HJ/7+w/Omwti+OhPYLtEhg&#10;BKSxvvB4GftppavjP1ZK0I4QHi+wiTYQHh9NxpPJHZo42u7z0XiScM2ur63z4auAmkShpA5pSWix&#10;w8oHzIiuZ5eYzINW1VJpnZSjX2hHDgwZROIraCjRzAe8LOky/WLRGOK3Z9qQBqu5G+Upk4EYr/PT&#10;JsYVaTpO+a8tRym0m5aoKnZ2xmMD1RFhctBNkLd8qbCXFRbywhyODLaPaxCe8ZAaMDWcJEp24H7+&#10;7T76I5NopaTBESyp/7FnTmB/3wxyPOkPh3FmkzIcjQeouFvL5tZi9vUCEKM+LpzlSYz+QZ9F6aB+&#10;w22Zx6xoYoZj7pKGs7gI3WLgtnExnycnnFLLwsqsLY+hI3CRqdf2jTl7ojPgIDzBeVhZ8Y7Vzje+&#10;NDDfB5AqUR6B7lBF8qKCE55oPG1jXKFbPXldvxmzXwAAAP//AwBQSwMEFAAGAAgAAAAhAHCKavrh&#10;AAAACgEAAA8AAABkcnMvZG93bnJldi54bWxMj0FLw0AQhe+C/2EZwZvdWNJgYzZFRNGCoZoKXrfJ&#10;mESzs2F328T+eqcnPc57H2/ey1aT6cUBne8sKbieRSCQKlt31Ch43z5e3YDwQVOte0uo4Ac9rPLz&#10;s0yntR3pDQ9laASHkE+1gjaEIZXSVy0a7Wd2QGLv0zqjA5+ukbXTI4ebXs6jKJFGd8QfWj3gfYvV&#10;d7k3Cj7G8slt1uuv1+G5OG6OZfGCD4VSlxfT3S2IgFP4g+FUn6tDzp12dk+1F72CJJ4njLIR8SYG&#10;los4BrE7CYsYZJ7J/xPyXwAAAP//AwBQSwECLQAUAAYACAAAACEAtoM4kv4AAADhAQAAEwAAAAAA&#10;AAAAAAAAAAAAAAAAW0NvbnRlbnRfVHlwZXNdLnhtbFBLAQItABQABgAIAAAAIQA4/SH/1gAAAJQB&#10;AAALAAAAAAAAAAAAAAAAAC8BAABfcmVscy8ucmVsc1BLAQItABQABgAIAAAAIQDlkt0UQAIAAHsE&#10;AAAOAAAAAAAAAAAAAAAAAC4CAABkcnMvZTJvRG9jLnhtbFBLAQItABQABgAIAAAAIQBwimr64QAA&#10;AAoBAAAPAAAAAAAAAAAAAAAAAJoEAABkcnMvZG93bnJldi54bWxQSwUGAAAAAAQABADzAAAAqAUA&#10;AAAA&#10;" fillcolor="window" stroked="f" strokeweight=".5pt">
                <v:textbox>
                  <w:txbxContent>
                    <w:p w14:paraId="60F9741F" w14:textId="77777777" w:rsidR="00494D8D" w:rsidRPr="00494D8D" w:rsidRDefault="00494D8D" w:rsidP="00494D8D">
                      <w:pPr>
                        <w:spacing w:after="0" w:line="240" w:lineRule="auto"/>
                        <w:ind w:left="-90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94D8D">
                        <w:rPr>
                          <w:b/>
                          <w:sz w:val="28"/>
                          <w:szCs w:val="28"/>
                          <w:lang w:val="fr-FR"/>
                        </w:rPr>
                        <w:t>MINISTRU,</w:t>
                      </w:r>
                    </w:p>
                    <w:p w14:paraId="5CE8A0C7" w14:textId="77777777" w:rsidR="00494D8D" w:rsidRPr="00E35DC1" w:rsidRDefault="00494D8D" w:rsidP="00494D8D">
                      <w:pPr>
                        <w:spacing w:after="0" w:line="240" w:lineRule="auto"/>
                        <w:ind w:left="-9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E35DC1">
                        <w:rPr>
                          <w:sz w:val="20"/>
                          <w:szCs w:val="20"/>
                          <w:lang w:val="fr-FR"/>
                        </w:rPr>
                        <w:t>[nume și prenume cu majuscule]</w:t>
                      </w:r>
                    </w:p>
                    <w:p w14:paraId="636CD220" w14:textId="77777777" w:rsidR="00494D8D" w:rsidRDefault="00494D8D" w:rsidP="00494D8D">
                      <w:pPr>
                        <w:spacing w:line="240" w:lineRule="auto"/>
                        <w:ind w:left="-90"/>
                        <w:jc w:val="center"/>
                      </w:pPr>
                      <w:r w:rsidRPr="00E35DC1">
                        <w:rPr>
                          <w:sz w:val="20"/>
                          <w:szCs w:val="20"/>
                        </w:rPr>
                        <w:t>[semnătura și ștampila</w:t>
                      </w:r>
                      <w:r>
                        <w:t xml:space="preserve"> </w:t>
                      </w:r>
                      <w:r w:rsidRPr="00CD0990">
                        <w:rPr>
                          <w:sz w:val="20"/>
                          <w:szCs w:val="20"/>
                        </w:rPr>
                        <w:t>ministrului]</w:t>
                      </w:r>
                    </w:p>
                  </w:txbxContent>
                </v:textbox>
              </v:shape>
            </w:pict>
          </mc:Fallback>
        </mc:AlternateContent>
      </w:r>
    </w:p>
    <w:p w14:paraId="54C66E4B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91A03" wp14:editId="3E77D2DC">
                <wp:simplePos x="0" y="0"/>
                <wp:positionH relativeFrom="column">
                  <wp:posOffset>40005</wp:posOffset>
                </wp:positionH>
                <wp:positionV relativeFrom="paragraph">
                  <wp:posOffset>135890</wp:posOffset>
                </wp:positionV>
                <wp:extent cx="3932481" cy="246602"/>
                <wp:effectExtent l="0" t="0" r="0" b="1270"/>
                <wp:wrapNone/>
                <wp:docPr id="17" name="Casetă tex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481" cy="2466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5504D3" w14:textId="77777777" w:rsidR="00494D8D" w:rsidRPr="00494D8D" w:rsidRDefault="00494D8D" w:rsidP="00494D8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94D8D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fr-FR"/>
                              </w:rPr>
                              <w:t>Valabilitatea legitimației</w:t>
                            </w:r>
                            <w:r w:rsidRPr="00494D8D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  <w:t>: până la data de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1A03" id="Casetă text 17" o:spid="_x0000_s1046" type="#_x0000_t202" style="position:absolute;margin-left:3.15pt;margin-top:10.7pt;width:309.65pt;height:19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MbPwIAAHsEAAAOAAAAZHJzL2Uyb0RvYy54bWysVEtv2zAMvg/YfxB0X+w8mrVBnCJLkWFA&#10;0RZIh54VWYoFyKImKbGzXz9Kdh7rdhqWg0KRFF/fR8/v21qTg3BegSnocJBTIgyHUpldQb+/rj/d&#10;UuIDMyXTYERBj8LT+8XHD/PGzsQIKtClcASDGD9rbEGrEOwsyzyvRM38AKwwaJTgahbw6nZZ6ViD&#10;0WudjfJ8mjXgSuuAC+9R+9AZ6SLFl1Lw8CylF4HogmJtIZ0undt4Zos5m+0cs5XifRnsH6qomTKY&#10;9BzqgQVG9k79EapW3IEHGQYc6gykVFykHrCbYf6um03FrEi94HC8PY/J/7+w/OmwsS+OhPYLtAhg&#10;HEhj/cyjMvbTSlfHf6yUoB1HeDyPTbSBcFSO78ajye2QEo620WQ6zUcxTHZ5bZ0PXwXUJAoFdQhL&#10;mhY7PPrQuZ5cYjIPWpVrpXW6HP1KO3JgiCACX0JDiWY+oLKg6/Trs/32TBvSFHQ6vslTJgMxXpdK&#10;mxhXJHb0+S8tRym025aoEptJBImqLZRHHJODjkHe8rXCXh6xkBfmkDI4GVyD8IyH1ICpoZcoqcD9&#10;/Js++iOSaKWkQQoW1P/YMyewv28GMb4bTiaRs+kyufmM1RB3bdleW8y+XgHOCHHA6pIY/YM+idJB&#10;/YbbsoxZ0cQMx9wFDSdxFbrFwG3jYrlMTshSy8Kj2VgeQ8fBRaRe2zfmbA9nQCI8wYmsbPYO1c43&#10;vjSw3AeQKkF+mSpSJV6Q4Yk0/TbGFbq+J6/LN2PxCwAA//8DAFBLAwQUAAYACAAAACEAR2vv7t4A&#10;AAAHAQAADwAAAGRycy9kb3ducmV2LnhtbEyOQUvEMBSE74L/ITzBm5tu1SK16SKi6IJltQpes82z&#10;rTYvJclu6/56nye9zTDDzFesZjuIPfrQO1KwXCQgkBpnemoVvL3en12BCFGT0YMjVPCNAVbl8VGh&#10;c+MmesF9HVvBIxRyraCLccylDE2HVoeFG5E4+3De6sjWt9J4PfG4HWSaJJm0uid+6PSItx02X/XO&#10;Knif6ge/Wa8/n8fH6rA51NUT3lVKnZ7MN9cgIs7xrwy/+IwOJTNt3Y5MEIOC7JyLCtLlBQiOs/Qy&#10;A7FlkaQgy0L+5y9/AAAA//8DAFBLAQItABQABgAIAAAAIQC2gziS/gAAAOEBAAATAAAAAAAAAAAA&#10;AAAAAAAAAABbQ29udGVudF9UeXBlc10ueG1sUEsBAi0AFAAGAAgAAAAhADj9If/WAAAAlAEAAAsA&#10;AAAAAAAAAAAAAAAALwEAAF9yZWxzLy5yZWxzUEsBAi0AFAAGAAgAAAAhAGtGwxs/AgAAewQAAA4A&#10;AAAAAAAAAAAAAAAALgIAAGRycy9lMm9Eb2MueG1sUEsBAi0AFAAGAAgAAAAhAEdr7+7eAAAABwEA&#10;AA8AAAAAAAAAAAAAAAAAmQQAAGRycy9kb3ducmV2LnhtbFBLBQYAAAAABAAEAPMAAACkBQAAAAA=&#10;" fillcolor="window" stroked="f" strokeweight=".5pt">
                <v:textbox>
                  <w:txbxContent>
                    <w:p w14:paraId="265504D3" w14:textId="77777777" w:rsidR="00494D8D" w:rsidRPr="00494D8D" w:rsidRDefault="00494D8D" w:rsidP="00494D8D">
                      <w:pPr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</w:pPr>
                      <w:r w:rsidRPr="00494D8D"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fr-FR"/>
                        </w:rPr>
                        <w:t>Valabilitatea legitimației</w:t>
                      </w:r>
                      <w:r w:rsidRPr="00494D8D"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  <w:t>: până la data de ZZ.LL.AAAA</w:t>
                      </w:r>
                    </w:p>
                  </w:txbxContent>
                </v:textbox>
              </v:shape>
            </w:pict>
          </mc:Fallback>
        </mc:AlternateContent>
      </w:r>
    </w:p>
    <w:p w14:paraId="5B821FBE" w14:textId="77777777" w:rsidR="00494D8D" w:rsidRPr="00B80F5A" w:rsidRDefault="00494D8D" w:rsidP="00494D8D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2A089677" w14:textId="77777777" w:rsidR="00494D8D" w:rsidRPr="00B80F5A" w:rsidRDefault="00494D8D" w:rsidP="00494D8D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26810FED" w14:textId="77777777" w:rsidR="00494D8D" w:rsidRPr="00B80F5A" w:rsidRDefault="00494D8D" w:rsidP="00494D8D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[verso]</w:t>
      </w:r>
    </w:p>
    <w:tbl>
      <w:tblPr>
        <w:tblStyle w:val="Tabelgril1"/>
        <w:tblW w:w="10598" w:type="dxa"/>
        <w:jc w:val="center"/>
        <w:tblLook w:val="04A0" w:firstRow="1" w:lastRow="0" w:firstColumn="1" w:lastColumn="0" w:noHBand="0" w:noVBand="1"/>
      </w:tblPr>
      <w:tblGrid>
        <w:gridCol w:w="10598"/>
      </w:tblGrid>
      <w:tr w:rsidR="00494D8D" w:rsidRPr="00B80F5A" w14:paraId="24CC7722" w14:textId="77777777" w:rsidTr="00292818">
        <w:trPr>
          <w:jc w:val="center"/>
        </w:trPr>
        <w:tc>
          <w:tcPr>
            <w:tcW w:w="10598" w:type="dxa"/>
          </w:tcPr>
          <w:p w14:paraId="58F6528A" w14:textId="77777777" w:rsidR="00494D8D" w:rsidRPr="00B80F5A" w:rsidRDefault="00494D8D" w:rsidP="00494D8D">
            <w:pPr>
              <w:wordWrap w:val="0"/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  <w:lang w:val="ro-RO" w:eastAsia="ro-RO"/>
              </w:rPr>
            </w:pPr>
            <w:r w:rsidRPr="00B80F5A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  <w:lang w:val="ro-RO" w:eastAsia="ro-RO"/>
              </w:rPr>
              <w:t>model</w:t>
            </w:r>
          </w:p>
          <w:tbl>
            <w:tblPr>
              <w:tblStyle w:val="Tabelgril1"/>
              <w:tblW w:w="10230" w:type="dxa"/>
              <w:jc w:val="center"/>
              <w:shd w:val="clear" w:color="auto" w:fill="BDEEFF"/>
              <w:tblLook w:val="04A0" w:firstRow="1" w:lastRow="0" w:firstColumn="1" w:lastColumn="0" w:noHBand="0" w:noVBand="1"/>
            </w:tblPr>
            <w:tblGrid>
              <w:gridCol w:w="10230"/>
            </w:tblGrid>
            <w:tr w:rsidR="00494D8D" w:rsidRPr="00B80F5A" w14:paraId="51C515DA" w14:textId="77777777" w:rsidTr="003F6F42">
              <w:trPr>
                <w:trHeight w:val="607"/>
                <w:jc w:val="center"/>
              </w:trPr>
              <w:tc>
                <w:tcPr>
                  <w:tcW w:w="10230" w:type="dxa"/>
                  <w:tcBorders>
                    <w:bottom w:val="nil"/>
                  </w:tcBorders>
                  <w:shd w:val="clear" w:color="auto" w:fill="DDDCE0"/>
                </w:tcPr>
                <w:p w14:paraId="7CC94E12" w14:textId="77777777" w:rsidR="00494D8D" w:rsidRPr="00B80F5A" w:rsidRDefault="00494D8D" w:rsidP="0077011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În conformitate cu prevederile HG nr. 310/2023</w:t>
                  </w:r>
                  <w:r w:rsidR="001813E4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="001813E4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1813E4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OG nr. 39/2000</w:t>
                  </w:r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, 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titularul legitimației este împuternicit:</w:t>
                  </w:r>
                </w:p>
              </w:tc>
            </w:tr>
            <w:tr w:rsidR="00494D8D" w:rsidRPr="00B80F5A" w14:paraId="7ABBB67B" w14:textId="77777777" w:rsidTr="003F6F42">
              <w:trPr>
                <w:trHeight w:val="3364"/>
                <w:jc w:val="center"/>
              </w:trPr>
              <w:tc>
                <w:tcPr>
                  <w:tcW w:w="10230" w:type="dxa"/>
                  <w:tcBorders>
                    <w:top w:val="nil"/>
                  </w:tcBorders>
                  <w:shd w:val="clear" w:color="auto" w:fill="DDDCE0"/>
                </w:tcPr>
                <w:p w14:paraId="10E43C37" w14:textId="77777777" w:rsidR="00494D8D" w:rsidRPr="00B80F5A" w:rsidRDefault="00494D8D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efectueze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acţiuni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de monitorizare/supraveghere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inspecție de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siguranţă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pentru respectarea de către furnizorii interni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externi din domeniul feroviar, de transport cu metroul, metroul ușor,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monorail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transport urban, suburban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regional pe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şine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linii industriale, precum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pe căi ferate cu caracter de patrimoniu, de muzeu sau turistic, care furnizează produse, servicii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echipamente din domeniile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menţionate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a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cerinţelor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legale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de reglementare tehnică care au stat la baza emiterii de către AFER a documentelor specifice pentru produse/servicii/echipamente utilizate la construirea, modernizarea, repararea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întreţinerea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materialului rulant, altele decât cele care fac obiectul certificării ca ERI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a infrastructurii feroviare, pentru metrou, metrou ușor,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monorail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transport urban, suburban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regional pe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şine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precum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pe căi ferate cu caracter de patrimoniu, de muzeu sau turistic;</w:t>
                  </w:r>
                </w:p>
                <w:p w14:paraId="1EE6D2AA" w14:textId="77777777" w:rsidR="00494D8D" w:rsidRPr="00B80F5A" w:rsidRDefault="00494D8D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efectueze inspecția vagoanelor-cisternă pentru acordarea avizului tehnic Compuși organici volatili - COV, precum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a vehiculelor cu motoare termice din punctul de vedere al emisiilor de noxe;</w:t>
                  </w:r>
                </w:p>
                <w:p w14:paraId="182C7E94" w14:textId="77777777" w:rsidR="00494D8D" w:rsidRPr="00B80F5A" w:rsidRDefault="00494D8D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efectueze supravegherea prin inspecție tehnică la toți operatorii economici deținători de LFI pentru care s-au eliberat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autorizaţii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de către ASFR, pe durata de valabilitate a acestora;</w:t>
                  </w:r>
                </w:p>
                <w:p w14:paraId="7E00BDCB" w14:textId="77777777" w:rsidR="00494D8D" w:rsidRPr="00B80F5A" w:rsidRDefault="00494D8D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efectueze controlul privind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siguranţa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circulaţiei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pentru domeniile prevăzute la art. 3, pct. 5 din Anexa la HG nr. 310/2023;</w:t>
                  </w:r>
                </w:p>
                <w:p w14:paraId="7D7E0044" w14:textId="77777777" w:rsidR="00494D8D" w:rsidRPr="00B80F5A" w:rsidRDefault="00494D8D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efectueze supravegherea din punct de vedere tehnic a respectării reglementărilor interne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internaționale în domeniul de activitate al AFER;</w:t>
                  </w:r>
                </w:p>
                <w:p w14:paraId="65DD23B7" w14:textId="77777777" w:rsidR="00494D8D" w:rsidRPr="00B80F5A" w:rsidRDefault="00494D8D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solicite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să obțină datele, informațiile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documentele necesare îndeplinirii atribuțiilor de control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inspecție </w:t>
                  </w:r>
                  <w:r w:rsidR="00770119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tehnică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.</w:t>
                  </w:r>
                </w:p>
                <w:p w14:paraId="6FB01CC9" w14:textId="6EF81641" w:rsidR="001813E4" w:rsidRPr="00B80F5A" w:rsidRDefault="005C4BE0" w:rsidP="005C4BE0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1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să </w:t>
                  </w:r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constate, să încadreze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să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sancţioneze</w:t>
                  </w:r>
                  <w:proofErr w:type="spellEnd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faptele </w:t>
                  </w:r>
                  <w:proofErr w:type="spellStart"/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contravenţionale</w:t>
                  </w:r>
                  <w:proofErr w:type="spellEnd"/>
                  <w:r w:rsidR="00B7755E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>,</w:t>
                  </w:r>
                  <w:r w:rsidRPr="00B80F5A">
                    <w:rPr>
                      <w:rFonts w:ascii="Times New Roman" w:hAnsi="Times New Roman"/>
                      <w:bCs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în conformitate cu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atribuţiile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prevăzute în actele normative în vigoare.</w:t>
                  </w:r>
                </w:p>
                <w:p w14:paraId="524D4E25" w14:textId="77777777" w:rsidR="001813E4" w:rsidRPr="00B80F5A" w:rsidRDefault="001813E4" w:rsidP="001813E4">
                  <w:pPr>
                    <w:spacing w:after="0" w:line="240" w:lineRule="auto"/>
                    <w:ind w:left="200"/>
                    <w:jc w:val="both"/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</w:pPr>
                </w:p>
              </w:tc>
            </w:tr>
            <w:tr w:rsidR="00494D8D" w:rsidRPr="00B80F5A" w14:paraId="5D9C478D" w14:textId="77777777" w:rsidTr="003F6F42">
              <w:trPr>
                <w:jc w:val="center"/>
              </w:trPr>
              <w:tc>
                <w:tcPr>
                  <w:tcW w:w="10230" w:type="dxa"/>
                  <w:shd w:val="clear" w:color="auto" w:fill="DDDCE0"/>
                </w:tcPr>
                <w:p w14:paraId="0E54931C" w14:textId="2CE5EA9F" w:rsidR="00494D8D" w:rsidRPr="00B80F5A" w:rsidRDefault="00494D8D" w:rsidP="0077011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B05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În 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shd w:val="clear" w:color="auto" w:fill="DDDCE0"/>
                      <w:lang w:val="ro-RO" w:eastAsia="ro-RO"/>
                    </w:rPr>
                    <w:t>vederea exercitării atribuțiilor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posesorul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legitimaţiei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are drept de acces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control pe toate mijloacele de transport feroviar, transport cu metroul, metroul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uşor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monorail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transport urban, suburban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regional pe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şine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pe linii ferate industriale, precum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pe căile ferate cu caracter de patrimoniu, de muzeu sau turistic, inclusiv în cabina de conducere a acestora, în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cu specific feroviar care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funcţionează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sub autoritatea sau în subordinea Ministerului Transporturilor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Infrastructurii, în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operatorilor de transport feroviar, în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administratorului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gestionarilor de infrastructură feroviară, de linii ferate industriale ori material rulant, precum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în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operatorilor economici care furnizează produse sau prestează servicii pentru transportul feroviar, transportul cu metroul, metroul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uşor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monorail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transportul urban, suburban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regional pe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şine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, precum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pe căile ferate cu caracter de patrimoniu, de muzeu sau turistic</w:t>
                  </w:r>
                  <w:r w:rsidR="001032E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.</w:t>
                  </w:r>
                </w:p>
              </w:tc>
            </w:tr>
            <w:tr w:rsidR="00494D8D" w:rsidRPr="00B80F5A" w14:paraId="5D4928A5" w14:textId="77777777" w:rsidTr="003F6F42">
              <w:trPr>
                <w:jc w:val="center"/>
              </w:trPr>
              <w:tc>
                <w:tcPr>
                  <w:tcW w:w="10230" w:type="dxa"/>
                  <w:shd w:val="clear" w:color="auto" w:fill="DDDCE0"/>
                </w:tcPr>
                <w:p w14:paraId="4F71D6C5" w14:textId="77777777" w:rsidR="00494D8D" w:rsidRPr="00B80F5A" w:rsidRDefault="00494D8D" w:rsidP="00494D8D">
                  <w:pPr>
                    <w:wordWrap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B050"/>
                      <w:sz w:val="18"/>
                      <w:szCs w:val="18"/>
                      <w:lang w:val="ro-RO" w:eastAsia="ro-RO"/>
                    </w:rPr>
                  </w:pPr>
                  <w:r w:rsidRPr="00B80F5A">
                    <w:rPr>
                      <w:rFonts w:ascii="Times New Roman" w:hAnsi="Times New Roman"/>
                      <w:b/>
                      <w:sz w:val="18"/>
                      <w:szCs w:val="18"/>
                      <w:lang w:val="ro-RO" w:eastAsia="ro-RO"/>
                    </w:rPr>
                    <w:t xml:space="preserve">Prezenta legitimație este un document cu regim special, nominal </w:t>
                  </w:r>
                  <w:proofErr w:type="spellStart"/>
                  <w:r w:rsidRPr="00B80F5A">
                    <w:rPr>
                      <w:rFonts w:ascii="Times New Roman" w:hAnsi="Times New Roman"/>
                      <w:b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hAnsi="Times New Roman"/>
                      <w:b/>
                      <w:sz w:val="18"/>
                      <w:szCs w:val="18"/>
                      <w:lang w:val="ro-RO" w:eastAsia="ro-RO"/>
                    </w:rPr>
                    <w:t xml:space="preserve"> netransmisibil!</w:t>
                  </w:r>
                </w:p>
              </w:tc>
            </w:tr>
          </w:tbl>
          <w:p w14:paraId="5AA91D0E" w14:textId="77777777" w:rsidR="00494D8D" w:rsidRPr="00B80F5A" w:rsidRDefault="00494D8D" w:rsidP="00494D8D">
            <w:pPr>
              <w:wordWrap w:val="0"/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  <w:lang w:val="ro-RO" w:eastAsia="ro-RO"/>
              </w:rPr>
            </w:pPr>
            <w:r w:rsidRPr="00B80F5A">
              <w:rPr>
                <w:rFonts w:ascii="Times New Roman" w:hAnsi="Times New Roman"/>
                <w:b/>
                <w:color w:val="FFFFFF" w:themeColor="background1"/>
                <w:sz w:val="16"/>
                <w:szCs w:val="16"/>
                <w:lang w:val="ro-RO" w:eastAsia="ro-RO"/>
              </w:rPr>
              <w:t>model</w:t>
            </w:r>
          </w:p>
        </w:tc>
      </w:tr>
    </w:tbl>
    <w:p w14:paraId="3E7AB23A" w14:textId="77777777" w:rsidR="00B7755E" w:rsidRDefault="00B7755E" w:rsidP="00623DF2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C3FC241" w14:textId="77777777" w:rsidR="00623DF2" w:rsidRPr="00B80F5A" w:rsidRDefault="00623DF2" w:rsidP="00623DF2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ANEXA nr. 4 </w:t>
      </w:r>
    </w:p>
    <w:p w14:paraId="750BFE91" w14:textId="77777777" w:rsidR="00623DF2" w:rsidRPr="00B80F5A" w:rsidRDefault="00623DF2" w:rsidP="00623DF2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68320167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  <w:lang w:val="ro-RO"/>
        </w:rPr>
      </w:pPr>
    </w:p>
    <w:p w14:paraId="616CA8A7" w14:textId="77777777" w:rsidR="00623DF2" w:rsidRPr="00B80F5A" w:rsidRDefault="00623DF2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  <w:lang w:val="ro-RO"/>
        </w:rPr>
      </w:pPr>
    </w:p>
    <w:p w14:paraId="208EFF83" w14:textId="77777777" w:rsidR="00623DF2" w:rsidRPr="00B80F5A" w:rsidRDefault="00623DF2" w:rsidP="00623DF2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Forma, modelul </w:t>
      </w:r>
      <w:proofErr w:type="spellStart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şi</w:t>
      </w:r>
      <w:proofErr w:type="spellEnd"/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conținutul 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legitimației speciale </w:t>
      </w:r>
      <w:r w:rsidR="00CE1348" w:rsidRPr="00B80F5A">
        <w:rPr>
          <w:rFonts w:ascii="Times New Roman" w:hAnsi="Times New Roman"/>
          <w:b/>
          <w:sz w:val="24"/>
          <w:szCs w:val="24"/>
          <w:lang w:val="ro-RO"/>
        </w:rPr>
        <w:t xml:space="preserve">pentru </w:t>
      </w:r>
      <w:proofErr w:type="spellStart"/>
      <w:r w:rsidRPr="00B80F5A">
        <w:rPr>
          <w:rFonts w:ascii="Times New Roman" w:hAnsi="Times New Roman"/>
          <w:b/>
          <w:sz w:val="24"/>
          <w:szCs w:val="24"/>
          <w:lang w:val="ro-RO"/>
        </w:rPr>
        <w:t>investigaţii</w:t>
      </w:r>
      <w:proofErr w:type="spellEnd"/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feroviare</w:t>
      </w:r>
    </w:p>
    <w:p w14:paraId="28ED0D32" w14:textId="77777777" w:rsidR="00F4366A" w:rsidRPr="00B80F5A" w:rsidRDefault="00F4366A" w:rsidP="00623DF2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9201161" w14:textId="77777777" w:rsidR="004B2D5A" w:rsidRPr="00B80F5A" w:rsidRDefault="004B2D5A" w:rsidP="004B2D5A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faţă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>]</w:t>
      </w:r>
    </w:p>
    <w:p w14:paraId="28AEB51D" w14:textId="77777777" w:rsidR="00B90979" w:rsidRPr="00B80F5A" w:rsidRDefault="00F4366A" w:rsidP="00623DF2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E11FCF" wp14:editId="788E1286">
                <wp:simplePos x="0" y="0"/>
                <wp:positionH relativeFrom="column">
                  <wp:posOffset>-187157</wp:posOffset>
                </wp:positionH>
                <wp:positionV relativeFrom="paragraph">
                  <wp:posOffset>98752</wp:posOffset>
                </wp:positionV>
                <wp:extent cx="6714949" cy="3533775"/>
                <wp:effectExtent l="0" t="0" r="10160" b="28575"/>
                <wp:wrapNone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949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90528" id="Dreptunghi 1" o:spid="_x0000_s1026" style="position:absolute;margin-left:-14.75pt;margin-top:7.8pt;width:528.75pt;height:27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kJfQIAABcFAAAOAAAAZHJzL2Uyb0RvYy54bWysVE1P4zAQva+0/8HyfUlbCoWIFFVUXa2E&#10;AAkQZ+M4jSV/re027f76fXYClI/TanNwZjzjGc+bN7643GlFtsIHaU1Fx0cjSoThtpZmXdHHh9WP&#10;M0pCZKZmyhpR0b0I9HL+/dtF50oxsa1VtfAEQUwoO1fRNkZXFkXgrdAsHFknDIyN9ZpFqH5d1J51&#10;iK5VMRmNTovO+tp5y0UI2F32RjrP8ZtG8HjbNEFEoiqKu8W8+rw+p7WYX7By7ZlrJR+uwf7hFppJ&#10;g6SvoZYsMrLx8lMoLbm3wTbxiFtd2KaRXOQaUM149KGa+5Y5kWsBOMG9whT+X1h+s73zRNboHSWG&#10;abRo6YWLG7NuJRknfDoXSrjduzs/aAFiKnbXeJ3+KIPsMqb7V0zFLhKOzdPZeHo+PaeEw3Z8cnw8&#10;m52kqMXbcedD/CmsJkmoqEfTMpZsex1i7/rikrIFq2S9kkplZR+ulCdbhv6CFrXtKFEsRGxWdJW/&#10;Idu7Y8qQDiVPZiOQgjMQr1EsQtQOUASzpoSpNRjNo893eXc6fEr6gHIPEo/y91XiVMiShba/cY6a&#10;3FipZcQgKKkrenZ4WplkFZnKAxypIX0LkvRs6z1a6G3P7eD4SiLJNUC4Yx5kRoUY0HiLpVEWZdtB&#10;oqS1/s9X+8kfHIOVkg7DAUh+b5gXKPGXAfvOx9NpmqasTE9mEyj+0PJ8aDEbfWXRHzAMt8ti8o/q&#10;RWy81U+Y40XKChMzHLl78AflKvZDi5eAi8Uiu2GCHIvX5t7xFDzhlOB92D0x7wYyRTTmxr4MEis/&#10;cKr3TSeNXWyibWQm3BuuIGpSMH2ZssNLkcb7UM9eb+/Z/C8AAAD//wMAUEsDBBQABgAIAAAAIQDk&#10;PoG74AAAAAsBAAAPAAAAZHJzL2Rvd25yZXYueG1sTI/LasMwEEX3hf6DmEJ3iRSD08SxHEqhUApd&#10;1H2sFUuxTKyRsWRHzdd3smqXwz3cObfcJ9ez2Yyh8yhhtRTADDZed9hK+Px4XmyAhahQq96jkfBj&#10;Auyr25tSFdqf8d3MdWwZlWAolAQb41BwHhprnApLPxik7OhHpyKdY8v1qM5U7nqeCbHmTnVIH6wa&#10;zJM1zamenITXcJnmRoe3ZJN92X59i0uNJynv79LjDlg0Kf7BcNUndajI6eAn1IH1EhbZNieUgnwN&#10;7AqIbEPrDhLyh2wFvCr5/w3VLwAAAP//AwBQSwECLQAUAAYACAAAACEAtoM4kv4AAADhAQAAEwAA&#10;AAAAAAAAAAAAAAAAAAAAW0NvbnRlbnRfVHlwZXNdLnhtbFBLAQItABQABgAIAAAAIQA4/SH/1gAA&#10;AJQBAAALAAAAAAAAAAAAAAAAAC8BAABfcmVscy8ucmVsc1BLAQItABQABgAIAAAAIQCgcqkJfQIA&#10;ABcFAAAOAAAAAAAAAAAAAAAAAC4CAABkcnMvZTJvRG9jLnhtbFBLAQItABQABgAIAAAAIQDkPoG7&#10;4AAAAAsBAAAPAAAAAAAAAAAAAAAAANcEAABkcnMvZG93bnJldi54bWxQSwUGAAAAAAQABADzAAAA&#10;5AUAAAAA&#10;" fillcolor="window" strokecolor="windowText" strokeweight="1pt"/>
            </w:pict>
          </mc:Fallback>
        </mc:AlternateContent>
      </w: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69A612" wp14:editId="5915096F">
                <wp:simplePos x="0" y="0"/>
                <wp:positionH relativeFrom="column">
                  <wp:posOffset>-131059</wp:posOffset>
                </wp:positionH>
                <wp:positionV relativeFrom="paragraph">
                  <wp:posOffset>171680</wp:posOffset>
                </wp:positionV>
                <wp:extent cx="6580314" cy="3388329"/>
                <wp:effectExtent l="0" t="0" r="11430" b="22225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314" cy="3388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BF1F9" w14:textId="77777777" w:rsidR="00494D8D" w:rsidRDefault="00494D8D" w:rsidP="00494D8D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  <w:p w14:paraId="500ED0FF" w14:textId="77777777" w:rsidR="00494D8D" w:rsidRDefault="00494D8D" w:rsidP="00494D8D">
                            <w:pPr>
                              <w:ind w:left="4956" w:firstLine="708"/>
                              <w:jc w:val="center"/>
                            </w:pPr>
                            <w:r>
                              <w:t xml:space="preserve">                     </w:t>
                            </w:r>
                            <w:r w:rsidRPr="00843A00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39218FFA" wp14:editId="579D4049">
                                  <wp:extent cx="842645" cy="1026597"/>
                                  <wp:effectExtent l="0" t="0" r="0" b="2540"/>
                                  <wp:docPr id="29" name="Imagin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029" cy="104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9A612" id="Dreptunghi 21" o:spid="_x0000_s1047" style="position:absolute;left:0;text-align:left;margin-left:-10.3pt;margin-top:13.5pt;width:518.15pt;height:26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5McQIAAAMFAAAOAAAAZHJzL2Uyb0RvYy54bWysVEtv2zAMvg/YfxB0X+082qZGnSJIkGFA&#10;0RZoi54ZWY4F6DVJiZ39+lGy26SP07AcFFKk+Pj40dc3nZJkz50XRpd0dJZTwjUzldDbkj4/rX/M&#10;KPEBdAXSaF7SA/f0Zv7923VrCz42jZEVdwSDaF+0tqRNCLbIMs8arsCfGcs1GmvjFARU3TarHLQY&#10;XclsnOcXWWtcZZ1h3Hu8XfVGOk/x65qzcF/XngciS4q1hXS6dG7imc2vodg6sI1gQxnwD1UoEBqT&#10;voVaQQCyc+JTKCWYM97U4YwZlZm6FoynHrCbUf6hm8cGLE+9IDjevsHk/19Ydrd/tA8OYWitLzyK&#10;sYuudir+Y32kS2Ad3sDiXSAMLy/OZ/lkNKWEoW0ymc0m46sIZ3Z8bp0PP7lRJAoldTiNBBLsb33o&#10;XV9dYjZvpKjWQsqkHPxSOrIHHBzOuzItJRJ8wMuSrtNvyPbumdSkRR6OL3OcNgNkVC0hoKhsVVKv&#10;t5SA3CJVWXCplnev/aekT9juSeI8/b5KHBtZgW/6ilPU6AaFEgEZLoUq6ez0tdTRyhNHBziOI4hS&#10;6DYdEVj1eBQjxauNqQ4PjjjT89hbthaY9xZxeQCHxMWmcRnDPR61NIiEGSRKGuP+fHUf/ZFPaKWk&#10;xUVAlH7vwHHs+pdGpl2NptO4OUmZnl+OUXGnls2pRe/U0uDIRrj2liUx+gf5KtbOqBfc2UXMiibQ&#10;DHP38xiUZegXFLee8cUiueG2WAi3+tGyGDxCFxF/6l7A2YFfAWd1Z16XBooPNOt940ttFrtgapE4&#10;eMQVuRsV3LTE4uGrEFf5VE9ex2/X/C8AAAD//wMAUEsDBBQABgAIAAAAIQDPv8FG3wAAAAsBAAAP&#10;AAAAZHJzL2Rvd25yZXYueG1sTI9RS8MwFIXfBf9DuIJvW7LCOtc1HSIIIvhgpz5nTWzKmpvSpF3c&#10;r/fuSR8v5+Pc75T75Ho2mzF0HiWslgKYwcbrDlsJH4fnxQOwEBVq1Xs0En5MgH11e1OqQvszvpu5&#10;ji2jEgyFkmBjHArOQ2ONU2HpB4OUffvRqUjn2HI9qjOVu55nQuTcqQ7pg1WDebKmOdWTk/AaLtPc&#10;6PCWbLIv288vcanxJOX9XXrcAYsmxT8YrvqkDhU5Hf2EOrBewiITOaESsg1tugJitd4AO0pY5xTx&#10;quT/N1S/AAAA//8DAFBLAQItABQABgAIAAAAIQC2gziS/gAAAOEBAAATAAAAAAAAAAAAAAAAAAAA&#10;AABbQ29udGVudF9UeXBlc10ueG1sUEsBAi0AFAAGAAgAAAAhADj9If/WAAAAlAEAAAsAAAAAAAAA&#10;AAAAAAAALwEAAF9yZWxzLy5yZWxzUEsBAi0AFAAGAAgAAAAhAKELPkxxAgAAAwUAAA4AAAAAAAAA&#10;AAAAAAAALgIAAGRycy9lMm9Eb2MueG1sUEsBAi0AFAAGAAgAAAAhAM+/wUbfAAAACwEAAA8AAAAA&#10;AAAAAAAAAAAAywQAAGRycy9kb3ducmV2LnhtbFBLBQYAAAAABAAEAPMAAADXBQAAAAA=&#10;" fillcolor="window" strokecolor="windowText" strokeweight="1pt">
                <v:textbox>
                  <w:txbxContent>
                    <w:p w14:paraId="69CBF1F9" w14:textId="77777777" w:rsidR="00494D8D" w:rsidRDefault="00494D8D" w:rsidP="00494D8D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</w:t>
                      </w:r>
                    </w:p>
                    <w:p w14:paraId="500ED0FF" w14:textId="77777777" w:rsidR="00494D8D" w:rsidRDefault="00494D8D" w:rsidP="00494D8D">
                      <w:pPr>
                        <w:ind w:left="4956" w:firstLine="708"/>
                        <w:jc w:val="center"/>
                      </w:pPr>
                      <w:r>
                        <w:t xml:space="preserve">                     </w:t>
                      </w:r>
                      <w:r w:rsidRPr="00843A00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39218FFA" wp14:editId="579D4049">
                            <wp:extent cx="842645" cy="1026597"/>
                            <wp:effectExtent l="0" t="0" r="0" b="2540"/>
                            <wp:docPr id="29" name="I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029" cy="1046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166E9A2" w14:textId="77777777" w:rsidR="004F2AFC" w:rsidRPr="00B80F5A" w:rsidRDefault="00D26207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  <w:lang w:val="ro-RO"/>
        </w:rPr>
      </w:pPr>
      <w:r w:rsidRPr="00817447">
        <w:rPr>
          <w:rFonts w:ascii="Times New Roman" w:hAnsi="Times New Roman"/>
          <w:b/>
          <w:noProof/>
          <w:color w:val="FF0000"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17BBC5" wp14:editId="048B433F">
                <wp:simplePos x="0" y="0"/>
                <wp:positionH relativeFrom="column">
                  <wp:posOffset>391160</wp:posOffset>
                </wp:positionH>
                <wp:positionV relativeFrom="paragraph">
                  <wp:posOffset>75565</wp:posOffset>
                </wp:positionV>
                <wp:extent cx="4394200" cy="590550"/>
                <wp:effectExtent l="0" t="0" r="25400" b="19050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0" cy="59055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1325F" id="Dreptunghi 4" o:spid="_x0000_s1026" style="position:absolute;margin-left:30.8pt;margin-top:5.95pt;width:346pt;height:46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Fr3PQMAAPcGAAAOAAAAZHJzL2Uyb0RvYy54bWysVVtv2yAUfp+0/4B4&#10;T21nztJYdaosaadKUVu1nfpMMI6RMDAgt0377zuAnVRttUnT8kC4HM7lOx+fLy73rUBbZixXssTZ&#10;WYoRk1RVXK5L/O3penCOkXVEVkQoyUp8YBZfTj9+uNjpgg1Vo0TFDAIn0hY7XeLGOV0kiaUNa4k9&#10;U5pJOKyVaYmDpVknlSE78N6KZJimn5OdMpU2ijJrYXcRD/E0+K9rRt1dXVvmkCgx5ObCaMK48mMy&#10;vSDF2hDdcNqlQf4hi5ZwCUGPrhbEEbQx/I2rllOjrKrdGVVtouqaUxZqgGqy9FU1jw3RLNQC4Fh9&#10;hMn+P7f0dntvEK9KnGMkSQstWhim3UauG45yj89O2wLMHvW96VYWpr7YfW1a/w9loH3A9HDElO0d&#10;orCZf5rk0CiMKJyNJuloFEBPTre1se4rUy3ykxIb6FmAkmyX1kFEMO1NfLCV4PqaC4EqDfCCY6Pc&#10;M3dNAAsoGO56ow4uaPbfSRUbsVB00zLpIrMME8QBrW3DtYUwBWtXDIAyN1UMAiVChj4nX2zo9s/h&#10;+SxNJ8Mvg/konQ/ydHw1mE3y8WCcXo3zND/P5tn8l08xy4uNZUtFiVho3lMvy99k+y5jukcQSRPI&#10;h7YkUDwCBgkF4PoUAUMPic/VGvoAEIMdzJ1hjjZ+WgOk3T4YHw+6ix5wbyVkuKYEr/qt8FTZXJiY&#10;wWqdedJ4HycrWPmbiadSJE+YuYNg0esDq4GEQJdhaN8rn4RS6EoE3TakYjHUKIVfH8wLhs8ihBYS&#10;HJ6q6nx3DnrL6KT3HXOOKISrLKjHMbH0T4l1oPc3QmQl3fFyy6Uy7zkQUFUXOdr3IEVoPEorVR3g&#10;iQLLA9utptccHsqSWHdPDIgVPAEQYHcHQy3UrsSqm2HUKPPjvX1vD0SDU4x2IH4ltt83xDCMxI0E&#10;dZlkee7VMizy0Xjon9nLk9XLE7lp5wrIl4HUaxqm3t6Jflob1T6DTs98VDgikkLsElNn+sXcRVEG&#10;padsNgtmoJCauKV81LR/114InvbPxOhOLRww/Fb1QkmKV6IRbX0/pJptnKp5UJQTrh3eoK6BON2X&#10;wMv3y3WwOn2vpr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4rzN3gAAAAkB&#10;AAAPAAAAZHJzL2Rvd25yZXYueG1sTI/BTsMwEETvSPyDtUhcELUDJSUhToWQOMCNFiSObrwkUe11&#10;iJ02/XuWExz3zWh2plrP3okDjrEPpCFbKBBITbA9tRret8/X9yBiMmSNC4QaThhhXZ+fVaa04Uhv&#10;eNikVnAIxdJo6FIaSilj06E3cREGJNa+wuhN4nNspR3NkcO9kzdK5dKbnvhDZwZ86rDZbyavwcb9&#10;59ap79B/vM4vp3w5TsXVSuvLi/nxAUTCOf2Z4bc+V4eaO+3CRDYKpyHPcnYyzwoQrK/ubhnsGKhl&#10;AbKu5P8F9Q8AAAD//wMAUEsDBAoAAAAAAAAAIQDPGZclWf8AAFn/AAAUAAAAZHJzL21lZGlhL2lt&#10;YWdlMS5wbmeJUE5HDQoaCgAAAA1JSERSAAAEDwAAAJQIBgAAAPyuAEgAAAABc1JHQgCuzhzpAAAA&#10;BGdBTUEAALGPC/xhBQAAAAlwSFlzAAAOxAAADsQBlSsOGwAA/u5JREFUeF7s/XeU5ceV5wd+03vv&#10;fVZlee+r4AhPgr7pbbPZrdFIGu1I2rN7dM6ePWeP/lrtzq40WiOpWzsz3U02uxtsgk0HkPAeKJT3&#10;PqvSe++fycy9n8gK8PFNZlVWwRAE4wv86r38vTD33rhxI+79RcQvZdGggICAgICAgICAgICAgICA&#10;gBUQggd/wJhfWFQ8vqB4bEGx+XnNzy9owZozbvf5tH/43yHl5j8pdqWmpCo1VUpPTVGafUlNS1VG&#10;eqqyMtPsvv0QEBAQEBAQEBAQEBAQEJCAEDz4A0Q8vqjxqTkNjs5oYHhawyPTGpuc1eRMVDOzMc1G&#10;4orG5l1AIU5AYWEpaJCemqr09BRlpqcpOytdudkZys/NUmF+lspLclVdXqCK0nwVFmQpKzN1KeCw&#10;KqBCq08dEBAQEBAQEBAQEBAQ8IeFEDz4CCM2v6iR0Wn1DkxqYGhKE1MRzUbnXYCA4MHI2KxGJ2c1&#10;PRPVbCTm0hMsoElp1Hc/XWmGxRRz8Redm5+SkuJWHqSnpSkzI1V5uZkqKcxRWVGuCx7kZGcoNytd&#10;BXlZKi/NVW1loSpK85Sbk75UVkBAQEBAQEBAQEBAQMAfDULw4COEuei8JgkQzMU1MzevkbEZ3egY&#10;1qXWAbV3jWrI/p6LxbUwv6iUVCkVxz8z1Rz6TOWa85+bm+VWE+Rkp7uVBawwSE9ni0KKFhYWXXCB&#10;FQmRSNwFG2ZnI5qZjmrKrunZqN2fVzw+77Y6EFzIzkhzAYXaqkJtWFOudc0V7ntBboaVn+pWLOTk&#10;ZCiVZQ0BAQEBAQEBAQEBAQEBH1uE4MHvGZxNEIkuaHRsTq3tQzp/pc8+RzQ8OmMOvTn4czHF5+eV&#10;nZ2ukuJcVZTlqcw+iwqy3WqBLIIE5uRnZKQrI9M+09OUlppiDv2i2HiAX08gwK9CIDAw7y7OS5hX&#10;LBq3a0HRaExz9n1qJqqJyYiGx2c1NDStoZFpTU3PWf4U5WRlqCAvU6XFOWqqLdbWDdXauK5S1RUF&#10;bkVCWjguISAgICAgICAgICAg4GOJEDz4PWF2bl7dfeNq6xxRT/+k+gen7O8xd29qOqLMzHQVFma7&#10;gEFZSa5qqgpVW1Wg0qIcZWdmuDJi8wuamYstrRwwpz9q3+djccVj8/bJAYqLWrA05vlbS9v/BBVS&#10;U5WWnqqMrAylZ6XbZ7pbuZCfy/kHme7gRKIMkei8Rsdn1TM4afSNu7MVRkdnNTY+47ZNZGekuzMS&#10;GmpLVFNdZLTlq6mhRE11xW5FQlpaWI0QEBAQEBAQEBAQEBDwcUEIHnyIQNKj43MaHJlRb/+kzl7s&#10;0elzXerqHXdnFRQUZLmVBS3NZVq/pkJVFfnKNCffbzWYmZzTyMiU+ixv98CE+s2hHxiZ1oiVOWG/&#10;RacjUjTuVhm41ymw4uDd4AGrEOwzZn8vLCglPU3KyVRGbpbVm+mCEpWluaoqzVNteYGqKwtVVp6n&#10;vMIcZWVnKCsrTfHogoaGp3T5+pCutA6pf2BcY+OzWlhMUZnl27GpVnu21amhvsjRXlWR51ZCBAQE&#10;BAQEBAQEBAQEBPxhIwQPPiRMTMV1o2NEx8906NylPg1xAOLkrNtyUFNdqDXNZaquKnRbEfLMqedY&#10;Qhzzzv4JdfSOq797VKO9dg2Na3h0WkNjsxqbiCo6E1sKCCxtSrj5SWAgS8rKXAocuOCB3ea3uTjL&#10;Cuy7fbqbOPepUkaKMnIyVFKUpfLiApWXFaikskCFFQWqrCxUQ22hGo2+0uI8LaSmaGo2ppm5iAYG&#10;p3T9xrDaOkc1Mx1TXna6CouytbGlUgf3NGvThirjK0+WJSAgICAgICAgICAgIOAPFCF48AECyXJ2&#10;AWcYXG4d0tXrg7p2vV+TU3MqKshSdUWhWtaUa8O6SlWU52tmJqrO7jF1WvrOtiFdsfRXukbVMzyt&#10;2ZEpaXJGWsDxX1RKWrqysrOVmZutrPxsZefnuMMSOUNhPBLTKGcZEEtwXjsBBCk9M11NZXmqzcl0&#10;2w8Gx2bdQYqLvNZxZk6zEzOK2KcLKqRlupUJsjIzczNVU5ytdXUl2rC2Uo0t5aprLFVjfbGKC3I0&#10;PjG7ROu1QfX0jrmVERmpaVrbWK51xtumTVXatK5CNVUFys4KKxECAgICAgICAgICAgL+0BCCBx8Q&#10;ItFFtXeN6fipTr15tFWtbYNKS09RVVm+tm2q0ZaN1Sowx3t21hz9sWnduD6k02e7dfFKvwbN+Z6b&#10;ntMMb12Iz2sxPU0Z2ekqMMc7Jy1Fmakpyi/MUUW1Oe+VBSooyVVJcb4qSnMVnV/QRSvr6NE2dbQP&#10;az7DnHXOMbD7uVbfQ/es0SP7m925CLwCkjc8sCVianxag52jRsegugem3IGKykpf2v5gaRWLK8e+&#10;52ZnKrc4RyWV+VrXUKqdm6rVsr5K5fZ3fl62lRXT1SsDOnWmU13dYxqbiqiqskiH9jbr0IG12rih&#10;QuUl2UsLITyoK7yxISAgICAgICAgICAg4COLEDx4r1jG8b1yY0RHT3bo+OlOdXePujcZ1NUWafOm&#10;KtXVlKggN8s97W/vHte5Cz26dqlXrVe7da1tRLHpqDnsmVJBlpSx5PRn5GdrvTnpO7fXak1VkXIz&#10;0pSXl6WKikLlFmabbx9X6sKimutKVFSap/Otg/rhv39dzzxzVnOZ6ZI59YrPK8sc/0fvXatvf3Gn&#10;C2CwHGFodEZjE3NuxUJ0Nq6LF/v0+uFWnb3cq1HOUCA/PEbnl7Y8uDMT7O/URWWlpaq+JEdNzaVa&#10;t6lW23Y0aN2aCvf6xqmZOQ0MTur8hV5duzak+fiCikvztW1bre7dv0a7jZeCfOPzJlBD3goREBAQ&#10;EBAQEBAQEBAQ8NFD2n9nuPk94G5w0+HlXMLBoSkdPd2l5165rJffuKKe3hFVludq764GPXCoxS35&#10;j8YXdepMj1544aJ+8fQZPWufF060aWhwTFm5GSpprlB2c7ni5pQvOMdd7iyC+oZSHdrbpEfvX697&#10;DjRrTWOZcrJSNDcbUW/3qHpuDLnTC+rqis0pz9L1i706ZbREoS/PnHRz+Bci5vzPxVVRnKN79jSq&#10;ubbY8o6o60a/Mqyilha2GFSr0Jz68bFZo2nSHdbI1gUVZEv5dvGZtxTY4I0Oo0MTunGt3+rq1iWr&#10;s7t7TDN2v7yy0Pit0Pq15e7VkrF4XO0dQ7p6bUC9vRPuFZS88SGbwxgz0kLgICAgICAgICAgICAg&#10;4COMEDy4Cyw9JefbksPLg/jL5rz/6rnzeuqXp3ThUpcK8jL04D3r9MgnNqq5uULDwzN65+3r+sUz&#10;5/TsK5d02pztrs4RRVlpkJ2pmpYK7T+0TvvvXa+80jwNDk9pbmLOCl9wWwdYWVCVl6lNTWVav65S&#10;U9NzevXV83rm2TN64aXLeudwm9rMKZ+xdFPRmC5d7teF1kFFOfPAyicIobmopqfm3PaFA3uaFLey&#10;n/zZcf3zU0d06VyHUtNTtXlTjZoayzQTMWe/c1TDg9NLfGamLbHLRVnpaUoryFZRRYHy8rI1NxnR&#10;CK+atDyXO0Z0vX1E4wNTysrK0NoNldq2pVa1VYWanpzVpSu9OnG2222PSE1LU3lZvnKzOSIyICAg&#10;ICAgICAgICAg4KOIEDy4S/gn5cMjc3r5jav6yc9P6vW3W+3OgjnmDXr4gQ3asK5Kkdm4Tpzr1bPP&#10;ndfzvz6rtyztcMewZiPz7gl+y8ZqPfqprfr8Z3fqvvvWq6GxVP1947p8oVcRc8hx/BetrsjQpDQ9&#10;p8qSXDWvrdTw2JSe/uVRPfubk7pxvkOjg6NqbZtQ58CkOvom1Nozrv6piObTUp2jr3mrbybmDk1c&#10;u6HKaGx0r4j8//3oLZ145ZTarndpNhpTy7oaNa2t1mR0XpeuDaizbXgpOsLZCX51QDRu5S0qpyBb&#10;u3c1ulUVlRUFmpyNaWR4WuN23eidUHfbiHr6JxSJzaswP1vNTWVqXlOmEuNhcGRa5y736trVXk2O&#10;z6qwIMcdGhkQEBAQEBAQEBAQEBDw0UMIHtwFCBzE4gtqax/Vcy9f1i+ePq3LV3pVVVmgT39yqx6+&#10;f4PyzRk+dapTP/vnk/rnn5/UW4dbNdw7ptS0FKXl5WjRnOnCqiLtNif+s5/cos8+tllN9SXunIB3&#10;3rimy+d7tICzXpzrnPf50WnNz8yptDRPm7bUa9F+Onr0mi6c63IBivSsAmVkZLjXO3aZwz4wOadY&#10;eqoWOfAQcGaBOfe1NUW699512rOjTq03hvWTX55WZLBHi4vzKi4v1K4961RdV67OnjGdPN2pzs6R&#10;paABKwMIRLD0wHgngJAen9f2dRV69MGN2rmrXlkFuRqPzNsV16L9NjYdVWv7sOOFIAT8NK2t1I5t&#10;9e4MiNmZiDpuDOja1T6NjEeUlZOhoqIcZXNQY0BAQEBAQEBAQEBAQMBHBiF4cJc4eaZbP/jHI3r6&#10;12cUj8b08APrXeCgsbFM18wp/9Wvz+sXPz+lo29fVX9nn3O2s6pKtHZ7vcoqitxbCdLNSS6rLFRZ&#10;YY7WN5WrsCDbPY1/65XL6rwxJJkzraLcpQMVzPGXfVRXF7uAQ1FJrm60jaqrf0Y5xYXavLNJzeuq&#10;lJKW5s4r4A0KizjhKTj8i0urBWZiqqsu0oFDa7R9Y7W6eyf0ylutmumbVH5ZuR74xBY98amdKirI&#10;0fGjbW6bBec4KMvo4NwDtivc3LLgzlAYnVRJTrq2GU/3HVjjAhNDYzPqaR/SLIctcj7C4qKmBifV&#10;2z2m620j6h+edsGXluZy7dxSq0bL09c7psNHb+jcpX6lZqSrsalCOWyTAJafKsOZCAEBAQEBAQEB&#10;AQEBAb8/hODBbbC4sKAU3NebzitP01987Yr+w4/e0fGT7WquL9KXv7BL9923TvPzi3rLnPFf/OKU&#10;nn/xklqv9isyz+GBBdq1b60eenybdpuTnZqRpv6+Cc3MRjVnTnZ/57CqSnJV21CifnO0Tx9rV3v7&#10;sMyDXnLACR5E7bL/eSXjxk1VLkhRXJir+oZKHTi0To8+ulnrN1crFl9Uf8+optxZCubwe6ebbRIz&#10;UdUYLXv2NWvX1lqVFecoIzNdlWUl2rl3re69d5Nqakp0+XK/fv2bczp/oUdzeO7QwbYFvoM0+z4X&#10;1eLQhEqtvIcf3KRDOxuVl5ul1rYhXT7TrfHRGamiQGnFuVo0ucTs75GBIV29OqC+7nHFjJ+amiLt&#10;sHzNa8o1bXI4ea5bFy71KWJ0FhXlqpJtDEY/gYPwNoaAgICAgICAgICAgIDfH0Lw4HbAab259H9s&#10;bFa/fvmy/v2PDuvs+W7t292g73/nHu3d26zL1wf1T0+d0FNPHdeZs12amJhTdnmBtphz/NgjW/WN&#10;L+/VE49tVk5epi5e7tO1q/2anIpqcnRafR2Dqq8u1PZdjcrKSNfVi/06bw78Ig77u8GDuHtbQk5u&#10;pprM2d6woUpNDcWqrS6yq1BVpXmKsJWic1jXWwc1ORExhz9dSjfaOTSRNy2YU97cUKr996xxb0Io&#10;NQedlQisZNi2pUbzxuvJU+36zXPn9fbJDg1Px5be1MBbH5zjbhdbF2aj0sSssnIy9YlHNuubX9yt&#10;2ooCDY/P6eKVPp0/2aWR/gmpMFtlVn5lbbEKSnO1YCTMjk2pu2tcl43//sEp5RoNe3Y3advmWkSt&#10;c2c6dMHkN211FJcVqLQkT+lWZwgcBAQEBAQEBAQEBAQE/P4QggcrgCfdwAcO+oZn9Y9PHtMPfviW&#10;Bkem9KlHN+lbX9mr0vJCvfLGNf3g797Ra69dUWffuOLzljczTY3rqvTpx7foG3+y221raKwr0fGL&#10;vc45b7/U55xlHPKF6YiaGsu1w5zoksIcXbncr6Nnuty5BsrPcgEMxRZcACDTnPnNm6u0bn2lO3eB&#10;7ROvvHpFR45c1/HTXbrAqxAHJhWdMQcfZKUtbTOYiyklOq/d2+r04EMblZ2VoQsXetXbO6Z1LZUq&#10;K8nRW29d1i9/cdStqBiJWJ152b99ywK0EjhIsz8GJ5UZiWn/gTX6xjcP6IH9a5RucuodmlJX95jO&#10;n+5Wf/eIUrIztXZthe7f36z79japvCxPI9MxTU3OaWZs1tHZ1jmqqPHW2FiqXdvrVVKcq46uYZ04&#10;cU0DA2MqLi9WTXWxsRCCBwEBAQEBAQEBAQEBAb8vhODBCuBBt3/afa19RP/44yN66qfHtTC/oM9/&#10;Zru++Lkd7vdfP3tBf/u3b+lNc+CnhyeXlviX5LkVAyXlBaopy1eG+dwLVlRefpbmzOHv7RpVZ/uw&#10;Zsdn7YcFqyhNdU1l2rClRtUVBbrSOqA3T3RogaBBrpUHeONBJK703AxttXRr1lS4LQ5PP3NO//zP&#10;J3XsZIcut42aXx9VzOpyByVCvn9LQmxeaVbeJ+5p0Scf3ewOK3zmmRM6cbzVbYEoryzU0RM39PKr&#10;lzTcNSblGw+FORKxEwIH/sk/KxgGJpRbkqNvfmO/7r9vowbH5tTZN6G5SFSR2ajOn+tR+/UhpWSm&#10;qTQvUztbyvXIA+t1YG+zaq2utIIsTc/FNDIwqZ62Yd1AFrMx1dUXa+eOBredYXhoXGfOtqu7e0SZ&#10;OdmqqytTlglycSGuubmI0tPT322fgICAgICAgICAgICAgA8WIXiQhN/urU9x/vq1zlH900+P6mdP&#10;HTHnP1Pf/vY9euQhc5iHpvR3f39EP3nymK6c73ZbA1IKcpRebE53fpYWszMUjc6r3ZzjV1+/qkuX&#10;+5SWma692+u1fm2lZs2Z7+4e0/SAOeoLUoE5zLy2sbm+VK0dw3qN4AGHHHJuAdsOcODn4s4h37i+&#10;Suvtipsjf/LYDZ060abIVETx+bjm01NUVlmgNesqVVaWr6jliUzMmdMfszJS9OC9Le41koPmnP/q&#10;V+/owrlWlVaVaM2GBuM3RR2dY+romTDNSJM4cJEn/iyB4JPVD8PTSjNath9q0Z9/64BS7Ps//OqM&#10;e+1jXXWhstJSdfZst1s9wZaJhXhcdeV5usfS79/TqOqqQsXmF9Rt5fROzFqZixofmtC1awPq6RtX&#10;SXm+9uxq0ubN9RobndSJY1fcmx8Kiwvd2yzSUucVmZs18tKVmhq2MwQEBAQEBAQEBAQEBHwYWFqT&#10;H+AwPz+vWJTl/uYkG1rNkf7rv35VP3/qiOrMqf9P/uIB3WfO90VzdP/6B2/pVz8/qY5Wc5LNuS+t&#10;K9HWfc1at7VGBXmZSonNa8Ycevb1990Y1qu/Oa//9a9e0ytvXNXGDVX6V//iAX3pS7tVWJFnFc+o&#10;f2hUvaMz7tyB3IIcZeVnLz3tj887WtzWA/ubcw9mcbrNAS8vyVVFaZY57EavOdQa61PK2KDWVefo&#10;u1b2n391r1qqC5zDLyt7cSZqzvfSAYTdA5NqvTGo9hsDevtomzp6J7V9a70evHeD6mtKlEq9buuD&#10;0QAdrGQgmDE2rXUNJfra53bq4N4mDXUP6u0XT6jjeq9yc7JUUJCtTM5IWLT8RmtaVqYKK4uUX5Sj&#10;noEJvWV1Xbw6oEkrP93uuZUVRv5Y/5heff6CyftNvfDqVbfS4F/8xSN6/JO7dO1yp/7qL3+j37x8&#10;SeMzC+5gxlh0TpG5yJJsAgICAgICAgICAgICAj5QhOCBgdUG8Xhc8/Pm7Lq99ak63zqkH/7IHNkX&#10;zqqhrkTf/7NPaO/+dTp+ulN//Tdv6hc/P6mB7hF3mODWvc360pd36zOf3qp1TeZ442RPRbQYN6+Y&#10;MwfK8s2PXtDxt1r17//yVT334gWtaSrVv/wXD+grXz+gYl5X2DGsTnOqWU1QUpKrosLsJeIoC3D2&#10;gP0fm57TUNeQZkamVGrOd1NDmerM2S+uKFZNfanu2VGrLz68UX/6+R36k0c2qqY41606KK8o0AMP&#10;rNP+vY3Kzc1QSmqasnPyje9MXTzXq+tXe1Vdnq+DB9eoeW25FggcDE667Q5KN5mwXYEVDGmp2rW3&#10;SY/dt06TkXm9eeSq+q51KMWceZz67OxMK9vSL8Qc6wf3N+uBhzcrPS1Nzzx9Vn/1v76i5585q+6u&#10;UbcSo6iuWEUbqpVeXaqZ6Zhef/6C/sO/e00/f/q0isuK9Od//og+86md6mzv0w9/8IpeeOWKZuLp&#10;LkCRonnFYlEtsEQkICAgICAgICAgICAg4AND2LZgIHgQjUbdoXyp6Rlq75/Skz9+R0///Ig7W+Av&#10;/sUj2rixRq+8fk1/9e9f05HDre51girM11pztL/11b361jf3ufMKLpzt1ukTnZrn97yspeCBOetu&#10;+wHnHbQOqqN3XMWlee7JfXNTqQbHo7p6ZUhFWRk6uK9Ji+mpOnm6SwM9Y+41h+7pPG9NsDIzF+Jq&#10;qMzTnp31WtdSpWhkQXPmxNevq9Luvev1+KM79MiDW9RUX6oBc/5/9ex53ege1/YDa/Ttb+3XJx/d&#10;pByjZXY2rqHhOfX3TWl8ZEq1VuaWLXUqKC3Q4OCUOtuGNDc9p0XOcCAYQCBhck615uh//ZsHtHt7&#10;vV46fF1/+6PXNdw7om07mnXw0EbiG3r99Ss6f6ZDtY2l+v737tUjD212b4D48d8d1usvXdLEZEQx&#10;k3lmerrWNpVoE6+NrCnUTHxRs1b3YP+4rln9KRlp2rmtXrv2rDV6ozr2zmX1Dkypoqpc1dXFxkea&#10;YrGY0tLS3BaGgICAgICAgICAgICAgA8Gf/TBA3fGgX3ytDw9I1P9o7P6wQ/f0DO/OqH6+jL92ffu&#10;N+e2Xs+9fEl/+zdv6ug71xVn739ejlrWVehLX9ip73/3oHaYUz09G9Mbb7bqzPH2pSf1BVlLQQPe&#10;UsC2g4xU90S/t2NEXT3jKinL0769zVq/tkrDIzMamZzVeisnIydD168OqKd9WFFWHuRYORx4aFdj&#10;bZEeun+9Hn1okzasq1Jleb6am8q0e3eT9uxq1tqWKrfF4Ko53y+bc/+qXaNGy5qN1dq9o055Rk//&#10;4LRS01OVlpWhwdEZdV3v09T4nEprSrTDnPXNa8qVbengZ2R8VvGxGWlgSOmp6frqV/fqz757yFhJ&#10;0T/+/RG98OuTWphP0+adzdpjvHC846svXNT5SwPafLBFX/3KPhXlZ+tnvzqtp58+o4nR6aUDJRdN&#10;JJGYWuqK9NlPbdEDh1rcGRG8fSE2NauxwXF1900pnpKi3buatH1rndETWToDoXNIlTWV1j7lyspI&#10;UyrbKmjDm58BAQEBAQEBAQEBAQEB7y/CygOluMBBamqaBkam9dOfndZP/umwe2Xg9//iIW3Z3qiX&#10;Xrusv/zfXtHxt1vdWxNVkKuUgmytXVOmgwfXqqK8QNNTEfPvFzVnzv7I8JRGh6cVn4stBQ3cmw/M&#10;seUsgNxMLc7E1N06qJ7uURUW57m3EDQ2lblzAWprilxwosOc/45rg5oxB969rjESV5Y5/OvWVWmv&#10;OdrVdSXO8e8emtSI1T02PqP+3jFdPNej19+4rGdfOK+XX7uq691jYuNDSnxe472junCqXSdPdrpX&#10;KvZZ/o7BCRfI6B+Y0exCimqqCt1qCs5caOs1B75jWPkZSysEHn54i/782wdUW1+iZ1++op/95Lh6&#10;WnuVmlWgli112rmzQTnG5qsvXdLwTFxf+uZB3bO/WZfOdulH/3BEl670S5WFUmm+NEFQYlq1lQV6&#10;4tEt+vQjm9y2iRnjfXAyounpmEat/qttw0ozvnftbta2bY0aHhrRsWPXXFCjtLxYDfVlSjP5/vag&#10;y4CAgICAgICAgICAgID3G3/cwYMEh3N+YVE/e/qsfvCDN5WZnalvfeuQOcONev3tG/rf/t3rbjWB&#10;W6PA2xSy0pWZm6kMc+o5FPHEsTZdutTn3gawc0e9ykrzNDgwqS5eeci5BwQQ2HYAeHUiQYSFBQ3c&#10;GHZvNygoznFvIrjXroryPI2YU3+jdUDXLvZqym2PyHHBB/b5kzaFlQXXB82Bv6xfvnBRz5iz/pvn&#10;Luj531zQay9d1NF3WnXpfKf6eicUT10KXkwPTarjco8unu3Q+bPdOnmqS6eN5o6BCc3GU7QQXdDQ&#10;6LQGR6Y0aI55d/+ELlzo1fDgpDZtqNIXvrJff/q9e3Rgd6OOXezTX/7oHR0/0aH5qajS83LVuK5S&#10;27bWqsBkc/pcj0oq8vX97xxUocnp1788rZefv6DpubhUUbB0jsLYjPJyM7Rpc622bK1TU2OZWhpK&#10;lZGTqc6+cfURXJiNanpsWm3dnI+QoZ3b6rR2bbUGhqZ0/OglTU3NqmltlSrKcpWWErYtBAQEBAQE&#10;BAQEBAQEfFD4ow0eLC5wzsGs0s2pn43E9OvnLulv/v6YRsxZ/fKX9uoTD27UqXPd+rsfvq23zCFf&#10;xPEtK1B+bbF7FWJ6ZprGzcnvax3UpeNtun61X/PxBW3eXKPd5mDnmNPc3zPmrkW2MGRlLAUQ3AqE&#10;pQCC28LQNapec45Li3O0Y0e9KkvzFInM6/r1QV0wJ3x8clbi0ENLv7ggzUzMqedqn84da9Xp49d1&#10;43ynBq4NaLRjVJPD05qejSuSmqK41Z9VnK+C8qU3HaRlpClmfM8uprgzGOfM6Z9zDrrd5VyF2IKi&#10;o9NqbxtU66UeXbvYZ9+HNGs8VdQUadeuJt23v1mFeZnq6J/Q68fb1dk5ovjYnNJyMlRtjv+mTdWq&#10;LMvTjJXXuK7CvZby6MkO/eDJY+6VlQu5WUurMAYnVJSTqUce26Kvf32/akymrTeG1dM7pt6xGbUP&#10;TKpvcEqzM7xeclETfRMaHJlWbkG2yXaNaioL1drar3Nnulxbrt9Qo6I8Dpj0ByeGFQgBAQEBAQEB&#10;AQEBAQHvJ/4ogwcLC+aFL8ybrzmv6HxcR0716C//+rDaOkb02c9u1yc/udkt6/8Pf/2G3njpouIz&#10;c0ovLdD2vU265+Aa1VUXa2p4Sn3Xzbken1U0EtfE+Ix6OseUYv5ry7pKbdlaq1wCCOb4jgxMaJ5X&#10;H2akL51/gI/LCgQOVIzG1GPl9PWNKyUr3Rz9XM3F5nXenPez57s1wXkDrFQwh3xhMqKIOdGT5nxH&#10;ZyMqys9QfV2JNm6o1o6djdp3T4v2f2KD9j+4QQfv36h9B9e6gw13ba0x579Re/av1d4D67R7X7P9&#10;Xa8tG6u01pz+uopCFZXkKC07w8qNabhnVEPdI5qZiCiakqK5uZiiE1NuFUDU2Jgx+iam5tRjMhrr&#10;HddieprKaoq0aXONtq6vVFVNsSqrizQ6NKUnnzquF169ogUOXSRwMB1RcW6GPvnYFn3ne/dov9HC&#10;KyOf+slRvfjiRZ270q++8Tkr33hdWNQiMovGNdQ/rj4rr6LS2mF7g0pKi3Tlcp8umIzyObiyvtQF&#10;bJYCBwg4BBACAgICAgICAgICAgLeL/xRBg/i8ZhSzctPy8jUucvDevJnZ3XkTKcO7G3SN760S5Mz&#10;Ef34x0f18nPnNDk0o/TSQm3ZVKvvfX2fPvv4ZqXGF3X1RLt624Ykc/ZVU2KSTNOUOfb9XaOKzy9o&#10;88Zqbd5SqzRzrPvN8e3vG19adeDOQLBP/Fu+Exiw72xz6B+c1Ix5512DEzp5plut14c1y7YFzmSw&#10;MvPTUlVdmqeGtRXauKtJ++/doIce2aJPfWq7PvXJrXr80c166IH1+sTBNbpnd5P2bq3VTnPmd6yv&#10;0m6j5dDOBj2wr8muRt2/v1mH7Nqzt1Fbt9WpqaVC5bXFKqooMGc8T1nZ5ohnZShuxM2MTquntUdn&#10;z3bpaueoxoymqemIunrHNWx0L6alKK8szx22+Ik9jaqvLHQBh1ffuKrnnzmjwfZhifJiCyrNz9Tj&#10;j2zS9/7sXqu31gVInnzyiF564ZxaL/aqu3vCneGwmJ2h4pI8FeZkaH4xRfHxGY0MT2jWyq1uKNGu&#10;HQ1atPtsv2hvHVFRUY42bqpWmpOtCfTmdpSAgICAgICAgICAgICA944/uuABB+sBXu83PBbTz391&#10;Ti+8eF7r15TpG1/dYw5rrp751Sk99Y/vaLBvUukFudpzT4v+7DsH9c0v71aVOdfXrvbryJtXNdA9&#10;snQeQXmhOwcBp3Wsd0x93WNKNUd/oznsbGOgxs6uMY2PzWiRVQ88TWeJAk/HCR7kZmphfkF9Q5Pq&#10;vj6oi6c7dfF8j8bHZ5Vh5VabM75lfZUevrdFX/jMNn3+8zv16KNbdHD/Guewr2kudwc84jjPzUQ0&#10;NjanocEpdfdO6Fr7kF0j6jMnf3Iiosh0VJHZqNu2kWV1F1m+6uoiNTaUauP6Su3f26h7D7Q457y+&#10;celp/rw5/SNG2+jgqK5eHVRv17D6+6c0OBvTLCsqDNkmhz27GvTI/mZjKdVt+fjbJ4/qwvEORdny&#10;Yagsy9cTj2/Wn33/Xm3ZVqtTJzv09z88rJdfvKjhyTnFMzIUiy8oFokrryjX0XLf7kajM01dPWOK&#10;T05roH/cBWo2barRxg01mpmY1dGjbZZ/Vk1rKl37pKUtBWechEMQISAgICAgICAgICAg4D3jj3Ll&#10;AW9WGJ+J6+U3WvXsc2eVmbqgb31lj3tN4nMvXNQ//+SoWi/1m1OfraL6Ut1371o98dhm56D344Sb&#10;g87Bgp1sH5iOSeaIu1cysu/evo+Z497TOaLs7HR3iGDjmnLNRuPq6hzV1MTcb7cv4Nfi3N58lePi&#10;ZESjNwY12DNif6ZpTUuFDh1Yq4cfWK+HHtqoBx/aoAPmUHOwIA762MiMO3fg0oVeHTcH+o03rumV&#10;V6/opVcv68VXz+vFNy7rtZOdett+P3amU0ffuaqjh+061q5Tpzp14XyvWluH3FkDY+NzMipUXZKr&#10;9U2larG6m+yzvqHMBSeqa6zO7GxF5iLq7xrWYPeEZuHb6CRokp6bqe3barV7c417W8RPfn5KP7OL&#10;8wqQS0lpnh43GX7r2we1cXO1Thzv0N/8zZt65eVLGpuOUrFUU7wkk6k5ZWalO76/9YVdaqwp1ISl&#10;6R+Z1fTwhMZHZ5Vi8tq5vV7r15ZrYHBMl6/3KxpfUENdiSpK899deBCCBwEBAQEBAQEBAQEBAe8d&#10;f3TBA5zJBfs8fbFP//jUUQ0MjOuxRzfr4H3rdfVKv/7ub9/SSXOq59PNwS/IVmltkcrL8xQ3x/78&#10;2S6313/HtjrVmlM9Ojan3q4RRTmXgAMRsy0Py/PnFzXWN6bJkWkVFOdq564GF3i4fmNQ3eZMs63B&#10;bVng3ANWInCgopWvuZjSMtLV2FSue+5fr09/Zrv+5PM79dD969TUUKp5y9fVMaJjR9v07EuX9MsX&#10;L+rXL17Sqy9f0eG3W90S/vMXenXlUrfarrZpsH9Eafk5yispVHR6Vh3nr+v6hRtquzamq63Dunh5&#10;QKfOdOmI5Tt8ulOnzvfo+rUBDRiNs3NR5eRkak1jmfbuqHdBkOr6EuUV5bgXSMzMxRXj5EX+4BF/&#10;eqo7f6G8LF8Xrg7oN785rwsnO7UQi6m4vlT339eib31zv9vKcexkuzuI8pVXL2uSAxvL86XC3KUz&#10;EUZNlpOzyi7I0oEDa/W5hzdp24Yqd1hiW8+Yunsm3PaQ0eFJ1daXacfeJlWV56rtRo8uXelVYWG+&#10;mhorlJ+bEQIHAQEBAQEBAQEBAQEB7xP+iIIHbhG7+3a9c0y/eua83jrc6t4Q8JnP7tTwxJye/Mcj&#10;euXly5plJX5lodtOkJqVpilzaK+c6NCJt69qzL43r63Qrj3Nbon8uDmyPR3DirKiAGeVVzma023e&#10;tQa7RzVmDvbWLTWqqi7S5c4R3egY1SwOM6sP2EIxNitZGamxea1tLNVDD27U17+xX3/yxV3asb1O&#10;hXlZGhma1tET7XrxxUt68fmLevmlS3rrWLvOXBlQf9uwRrpGNT48panYgns7QtSc73h0xr068t77&#10;NuneQxtUkZ+hsZ4h9RlNMeIUxuO0peVgwtHhaQ32javN+Gg1x7/1Up8uX+nXjfYRdxBkZlqKSotz&#10;1dRc5l5fyXYBtjssGs28cSJuZcQjMUUJbgxOuUDE2TPdmhyzvDkZ2r1/jb7xtX3at7dRVwjQsFXh&#10;+fOaQg5lBVK5XaxiGJiUOBSxIl+PP7ZFjzy00b2GkWDPnNHaZ3X19BufA+Mate+sfKhpKHUrEKKR&#10;qM6c6TR65yx/oRoby5TO+QcBAQEBAQEBAQEBAQEB7xl/ZCsPUhQxB/u5Fy/reXPCC/Kz9Jg5qSVl&#10;+Xr6mTP6+S9OmR8flQpypKJs8UrFSCSu0f5JDZiDPtQ/pkFzbqctTX1dsbZvrVOp5R03h7Wre0Tx&#10;ybmlwxDxWc2ZXbC/F83537urUUWleTrXOqirN4Y1PT679HrE6YhSZ6PusL+Duxr0hc9s16ee2GrO&#10;/hqVFGa7LQUvGa2/fPqsfv7MOb38Vqt7qt83OGlZ41aX1ZOb4QIWKVa+8jKl/EyV1ZZo4/o6K2e9&#10;Hnxgs3Zvq1dlcY4y0tOUmmVOf0mh5oyuBUvrzmwwObhVE5BtDv3g8LSud4zq7JU+XbzYq+tX+9Tb&#10;O6EU4625vkQbWipUb5+1VYXiFZBjlicyMaeB3jFdbB3Q9e4xTZqMFjNSVVJRoMcf3qQ/+dwOxYzX&#10;J3/8jn796zMan4hItaVGu9XP6oXhKWloWnVVRfrM53foe985pNrqQr3+Tqtef/2aLl0f1KiVOTg6&#10;rVGrizc8DIxOubdYrFtXo5rqEo2PzOjK1X7FFha0fn2NykyuAQEBAQEBAQEBAQEBAe8dH/vgAQck&#10;cqWkpCpuTuqVa8P65W/OqatrRA8/sE7bt9Xp7IUePf30aV260i/lmCPNIYYEAAgE8EScP7hnDvbM&#10;TMwFEiIzEdXWl7pXHpZXFrjVAb081R+elKZnpYlp5RVk6+ChFn3q8a1Kz0jXm4dbdelSnyJsc5ia&#10;U6o5vmsbS/TJx7fo+9+7R596bJPy8jJ1+XKfC2789Oen9PxLl3T+Qp+6BycVZ6UCr3fEKcbXn4+p&#10;sChLdc0VKq8u1uz4pPI1r0fvX68nntihLdsbXXCDBRFpaebIlxeqxZzq8opCDbH0f9Acds5byLy5&#10;hYLVEJzdwGWO/4LJi0MbeSXj1asDuto6pP6eccVi8+asF2r/3iZ3IGS2pZ+dimiod1QLI8Z/zOik&#10;PJNZWVWhHrh3ne61tF3tA/rlL47p0rVeLeRkS5UlSwtC+ifc6otqo/XLX92j7//ZvWpsLNXrb17T&#10;D35wWK+aLC7eGFLv6IxGI3HNQnNWumITs5rl1Y+FudqyqUbFRbk6e7lXPQOTqjV51FUXKQdeHG62&#10;Y0BAQEBAQEBAQEBAQMAd449i5QHOM/vfewYn9OzLV3XkWJs5v/n65BNbNT8/r3/+2Um716453grA&#10;WQSRmHPuNWt/429yjgFP6TkQ0cqZGZtVb+eIInMx5+Ru216vqspCxWNxTQ2ZIzwXdSsHHnl0q77z&#10;zYNau6FKp8/16PlnzqntUpc0MaciAgt7mvSVr+zRl7+0R5u21Kq3b0IvcWDjT0/o+Rcv64Tl4VDE&#10;CEEMFzSw+i2f+764oNyUBW1dW67771mnTRurFRubVF1Bmr71lX1q2VyntsFpdQ1MqNec6cHxGc3E&#10;F90rJDetKXdP6K+f710KkBA8SDeHHN45uyGHAILxy31z1HkDwuTYnHvjwfXrQ+qwa2pyTvnFOVqz&#10;rkLrWipUW1MsS61x422SrRjIMC1NhUV52r2zXnu21WpkeEpvvHVV11oHJaPF+fPWJhqdVnNjmb72&#10;9X36zvfuUVVVoV597Yp+8MN3dPidGxrvn9RYJK4RkzeyYNWBovPunAiCFnH7vt744hqfmNXla/0a&#10;s9+qqopcAMG9fcHBfwYEBAQEBAQEBAQEBATcCT72wQOCBlzxhXlzxrv1q+cuKB6f1yfuW6fahhId&#10;O9GhX//ytLq6x9yT90xzzPPL8pVtTvTiXFwLbC/giTyeMVEInG27ps3hHegZd1sYasxx3mLOf0N9&#10;qYoKslRvf+870KIvfnmfdu5u1KUbQ/rJT47pnVcvKTo2oeqaMj366GZ91ZzlBx/aqPy8TB0+ckM/&#10;/Pt39ItfnNbJsz0anoouOfFleUtL+wkYcKBgzJxmu7LNqd/YUKpPPbBBn3lki7ZsqFLKQlwVpbna&#10;t3eNRmdieutUp/rNYZ9l6wWHOw5NurMLSq0s+L56qW9plQGvmQSssmB1g//kCT+/51rdXMb3zExE&#10;XV1jutY6pOvtQ241R31NkTZtqFZ9U5myTG5j4zMaG5rSotGQkrqoWnPg16+rUH5hrkZGZtXdPqqJ&#10;gXEtTs0pw3jZYLR/6av79K1vH3BvZfj1sxf0t3/ztt4+1qYFVjBwoCKBm7QULUITbTJj8onOa97y&#10;T09F3LaQNesqVV9ZoJ6eUZ013vItT8uaCtcmIXAQEBAQEBAQEBAQEBBw9/hYBw+WtissOY2DA9N6&#10;4+02HTeHesvmGj38iQ3q7hzRr545q+PH2jU/MWPObZ5272nUE49v0S5Lk275p2djmo2bw47jjlPN&#10;6oSYXfZ1ypzygb4xF0AoNueVp/r79zTrnn1rdO9961TVUKYLbcN66qljeu5nxzUxOKq6hgp96WsH&#10;9N0/PagdOxvUZY7us8+c0U/+6bjeOnxDPUPTmsdhZoVBvl2sBGBVAHzwlgae6M/FVF5eoAcOrdPn&#10;Htuqfbua3NscFhYWFIkvamJuXqNTUfP9U5zjzCqHfHP+szPTNGd5L5pjffTIDbd1wdXjDm90Yvpd&#10;ILoUq5uACTSwdcPSknTKHP/e7jF13hjU2MiUsq38LVvr3CGP+YU56usf10D3qKLTU4ovpCrP7rWY&#10;c99UX+oCMiNDk0q1grZtq9N3v3evW4GRk5el3zx7QT/6u8M6ae0Uh2eCJ5zJQNCANjCislnRkJ2h&#10;1JwMxaLzmjFa4tG4qqsLtcdkYRXo0vlOV0+91VdXX6z0m3oQEBAQEBAQEBAQEBAQcOf4o1h5MGNO&#10;/pvHOvXSG62KmPN9770tqq4t1gsvXtKzT5/WWN+40rPStGffWn33m/v1jS/t1v0H1qihpkhjUxF1&#10;9U4oOhu9GTiYdwcHppozvGiO/dTEnHp6xjQ+Nq00c2oLSvKVbk7/dGxBR0936qmfntCzPz+q0d5B&#10;rdlQr29973595zv3qLauWGfPdemfnjyqX/7qjE5d6NUcwQHOM3CHH5rDTBDBrwRIvMwPzi3IUkNl&#10;nipKst2hhfA4NDyljq5R3eibUK4587s3V2tLS6XW1pfYVapG4/lG56j++dfn1HqhRwss/y/OXXLM&#10;KXc5UD8ggODOfWAlQqYLJsTnYurvHVd7+7AGTIY5dn/dhipt4y0RRbkaHp1Wf/eQ+kw+vNWhpCRP&#10;a9ZWqqmpVPVGy44dDXriszv00KObNW/FP210/d3fHdbx012KU19F/tKKB7ZP4Pyz6mJ8UhV5Gdqz&#10;u0ktG2u0GI9rqn9MY8PWhrm52rS9XuUlOe6tEq0dY1pMS3cHPBYTJAkICAgICAgICAgICAi4K3ys&#10;gwd+1UFX/6R+/sJFnb7cq22bqrR9c61umJP99G/O68LRVku4qJbtDW7p/Gce36Iqc+BzzCEvKslV&#10;28CUzl3s0czgpFLN2S43J7ypoUSp5nBPmUPslvJHzYk2h/1a25DOXR/SkYu9evnt63r+V2f0zksX&#10;NT48qpZNDfrOn3/CBQ4K87L1rNHzwx+8pVdeu6wezgjAuSVowFN2nrCzNH+BlxQC48PxYvfSzJHO&#10;zFAsEtH4wJBzmiOL9ps5yZxDMDUx41YBVFUUak1didY3l7vgQUN1oeoqC9U7OKW3jrVpyGh1oF5W&#10;FfggQSKo04nQ/iG4wAoMAhz8TSCBIILJaXomqu72YXVYmXPRBW1cX6ndOxtVWFagwcFp9Xb2q9vk&#10;PWq0LaSmqaamSBs31WrLtjo1NJWpy2T301+d1U9+ctxk3atFv12DV15CF+cjELyZmJbGx7RzfZm+&#10;9tUDeuDQei3Ozqn1So/GhkY1m5ql0op8NTWWmjjSdfJCr4aHp00GFe7sg4wMVi4EBAQEBAQEBAQE&#10;BAQE3Ck+9isPYrGlNyy8+vpVxeNxffaJrao0J/2VFy/qjZcuaWp0RFlVpfril/bqM5/Z7vzUV54/&#10;qxfM6T/XMaqTbcO6eqVPseEpNZuj+9gT2/TQ/mbNDkzo+ok2KRpzb2iYs3wDozPu7IRWy3PtSr/a&#10;z3YqMjmhtRtq9f2/eEjf+cYBZWVn6ue/PKN//NFhHT16XRO8ppBXQxbjLJvTDCJxK9cufuMJvFuy&#10;jyN/87K65sdnNWXONG8Y2LSx1hz2ajVWF7oVBpvWV7mtBeOTEZWX5KqqLF/pVkaWOfoZ5vRz+GG7&#10;0Tc1OLlUJ2cesD0hEdTDQYP2vzucEOedcxjmjF+CGn4bAwcrGm3xSEyDvePq6Ro10he0bl2l9uyo&#10;V1FpvnpMVl2tg+rvHdHQcESDY7Pqn4qobWBSp89268XnLuilV67oSvuIFimX1RAuiJK2JAde49g7&#10;Ic1EVFqep89+cqu++ZUD2rm5RgNDU3rnTJfG+4c1O7PgtjPs2tWodS2V6rzRr/6uYZWXF6q+odQd&#10;YhkQEBAQEBAQEBAQEBBw5/h4n3lgV4c5tK8cbtOFS71qrC3UoXta1GvO7FM/OaYb5zqdM739vk36&#10;3rcPqb66QM/85pz+/u8P64VXLuvktSG1Wf5Jc7KzzZn+9ONb9C+/f58e3Nekhek5Xb3ar4mJOS2w&#10;GiA3yzm+0di85sw5jvaOSZGomtfV6k///AF965sHzddO089+cVp//R/e1MkzHYoSFKgqXjoMEAd9&#10;dMY8/llp+qaTzsXBgDjuMXPYSe/fNMCrHrMytWfvGj364CZtXV+lirJ8lZTkq7I836qetyuuMnPE&#10;i81pTiUYYCguzFF+TqZ6+ifU2zeu2PzC0iGEOO2AIIU738G+z1j90MMKC7ZsEFlh5QEOPTRCGysk&#10;WCFQkO1e7TjcN6G2G4Oat/stayu0c3eD8gty1ds7qe62QXPmx9y2igtdozp1vldHjtzQ6ZNdGiBA&#10;wFaN8oIlWih/yO5xLkMsrubqIu2ztvviF3brk49v09rmcuVmZ2giElfX4IyGO8Y0OTqpuMm/YVOt&#10;O4QxOj2ra0ZL/1RMVdXFamFFAvwFBAQEBAQEBAQEBAQE3BE+1sEDXjF47Gy3fvnKZc3GYtq7o94c&#10;2Wy9/s4NFySYHR1Xw5oqfeazu/TA/evUZY7mj//+sI5bnsnIgqbMeZ6biCjFyuFNAt/6yh599uGN&#10;zvlma0BuUY4m4/MamZxzPrR7gp+ZsbRyYHLWPe3+0tcP6LvfPujOIPinn53Sj35wWGfP92gh19JV&#10;FC49vSdIMDajlJmIMlLTlGkOfkZJrjLys5ROuVbeAs47fi+O9fy8CyBkm1O+a0ej9u1oUKGl7TNn&#10;m+0YHPJYXJCj5rpiVZTlGUlp8ls4cJ6zcjLcSon+sVn35D4esfI4VwDHmkACWwXcNoE5pZoznmky&#10;K64tUkV9iYqqipSZl+mCCIszUS2QjrLhnfMJUlI1OTihnq4xTZvcNq2v1LZNNUrLSHdnQwz0TbiV&#10;CZN28VpHtlrg8Du+WAVBWQQlRqaVPh1RjtW9c3ude53ln373kB55aJMlTdPFy71q7xlXTKnuYETO&#10;XOjpHNa4tVlWWb4a6krcGQutveM6fWXABVa2bahWPnIPCAgICAgICAgICAgIuCN87IIHS29YWPo+&#10;OxvXkZNdevNomzauq9Djn1ivkb5JvfjceV040eGc8C271+ixRzcrvzhXb795TS88e0GjExGpKNc5&#10;wjx1LyzI0u5Da/Tg/etlLrKOn+lURna69u5pdq9p5MT/0dEZzfC0fHrOOd5lRdn63Od26tvm8JZV&#10;FerZ5y7oRz94S6dOdWqBQwd5/SCBA1YbDE8p075v2Vilew6u1aMPbdBD97font1N7sBDVg/ErY4J&#10;c/YXqYPVB+bopywsqiQ3U2WleW6hwOnz3TpltBFvaDLnubGmSNnUgTzs5pJcUpRjtLMlocMc7otX&#10;BxRlZQE0ubcuWMJx42Fy1r2hYe/OBn368c36whNb9dgnNujBQ2t1YEet1jeWqtQc+8m5mKZYHYDD&#10;z5sheC0iRfRNqM/Kz7Ay122s1qYNVZo3etvaRzQOz4AzExx9RhjnKUxZvWylmJhTXl6WO7TyW1/f&#10;q+9+84AeeXSTKioK3Gsvf/HLU/rVL066wFDX2JyGJ+fUMzztXkvJ6yE5QHJ9Y5kO7GtWPBbXlbOd&#10;Ks3LNR2oUnFxltvCsYSbihIQEBAQEBAQEBAQEBBwS3wsVx7gi84vzKuta1xvHetUZ+eI7tnfqG0b&#10;a3T48HW99MJFjfSbk6o0bdvbrEPmpEbMaT58uFVnTnVoDp+yvHDpaXp8QTmFOaoyZzk+v6DDb7bq&#10;N78+o2FzjNc1lWvrtjqlmwN8o3VA/e2DWugfV1Zepu4zR/tb3zmk9Rur9Jrl+Q9//YZOnuxQHMff&#10;nHr3hN8cXgINHMD46EMb9fnP79KnP7VFjz+4QQ/sb9b+HfXatrlGa9ZWqLwiX4uxBU2Mz2qOV0Xa&#10;93nLm23lFJXlKcWc9NMnr+nIO5fMj59XQ0OZmmtLlZaW8q6L7IMHbGGIRGO6dG3AOeARggdsPWDl&#10;wWREKVZudWWBHn5og775tb36kye26bF71+nAjjrt2VKjHZuq3IqC5jXlKi7PdzsqJszpj07MLgUD&#10;TF4EIcbtHlsjsk0eW7fVqqa+ROPm6Hd2jWpmfEYp+VkqrSxUU0uFqoy/9EhURemp2r6zQZ/7zHZ9&#10;+9sH9cQTW1VVXaS2G8PWbpf0D/90TL98/rzOXujVtZ4xtfdNqHdgUsNzMc0QQWEVQySuUqNrr8kw&#10;NyNV1y72angyqtziPNVVF6iQ7REOXjIBAQEBAQEBAQEBAQEBt8LHLniwtDw/xW05eO1Yp940h52l&#10;+ju317on37/4zTkd5em/e2tAqjnAFdppTnFRSZ462od06UKXptlGkGMOpnuzQboWMtI0NjWnS5f6&#10;deLIdV0906WO64NuKf7GLXWaNwf+5Il2dV7u1Hw0ok07m/SNbx7U7n3NumIO+lM/fkdvvHFVc5wl&#10;wIoDluhPzCnFymxcV6nvfn2fvv+tA3r43hatN4e8ojRfBbmZ7uLAw+a6Em3cUOnOM5g2x35wYEJz&#10;BD8WFtybC9ZtqlVBUa5uXGrVsaMXNDAR05o1NdpttGW6Nwz81kn22xdGrf4TZ7pNFl2KsmqAlQc4&#10;3hOz7syEJz61RX9mNH3yE+tVV1WoLJMDQQdyZxrfpcW5bmvA1k3V9lmssemIOrpHNU8ggi0QHHi4&#10;uKAxozUyE1FRWb5aNlSruDjHnbdw42q/FqfnVF1ZpIcf3KiHDq5VXUW+du6sd+dDEDxobihTd8+4&#10;fvrMWf3tDw/rN/bJ2xjY8qD8HC1a+7Dag60Ps4tWHe1lnxGTa8xk3GSyLCjMVrvJ6njrkOas/bev&#10;r3JvnUiUSUBAQEBAQEBAQEBAQMCt4ddvf+wwPh3Xyct96hya1IaNVaqtKFDn9SH3FoTYbHzp6bg5&#10;mOzDbzOnt7IsT/v3r1FDS9XSgYC9o9KsOcJZ6YqmpmhoeFpdnSMaMcd3zhzk7omoOsfnNBmJaZSn&#10;6f3jiprTWlpRrPsf3KRPPLRRC/NxvfjcWb311jXNzMaW3qrAU29LzxkHm9dX6tvf2KdvfGWPDu1p&#10;dIECthmwAMADh51tBk21xfrko6xO2KFd2+stnTnKsag14KKyszOVk5OhjLQUzZkT3zc4pZHxWcXf&#10;fdXj78L8a7c7gYMRUzOsHCokYGJ53dsKttfpice36L4Dze4pfWoiQTdBEIIDC5tqivXphzfpX/7F&#10;ffrkI5vcWYvukEPymIwX7PPMuS49+/Rp9Zmcd+5q1EOPblbz2gppZk7jbUNKjcR1aHeD/pPv3avv&#10;/9l92mb1dwxO6oc/OaZ/+z+9oL/9d2/o5Tdb1Y7sCX4gw3yTJWcsWBvGjZl5Ah/UmZ/lzp/oahvR&#10;lbM9RmOmDh1qUZHJsPf6oKbHo0sMBAQEBAQEBAQEBAQEBKwaH9vgwdhERD294+4h+N7ttSo2R/P6&#10;5T6N2L0lxzbb7c/v7BzV229f1/DApPbvbdbXvnZQ9xxcpzxWB7CtoM/S82mONaf+O9c7P1M7zbE+&#10;8MB6ZVgFV8536vrVHmWYI37/Jzbrc09sdwcYHnmrVa+9eFF9A1M3X8WYuXQ2wOSccouy9aA50d/9&#10;yh5t21C1RDQwR5hzG/y15Oovobo8Xw/et04PfGKDqptLlJ4yr8yUBVWVswqgSAUFBSoqLNb2DXVa&#10;31SmjPTfdfrf/cuKXLCyF/iCM04VkZg7BLGqrlgH9jdr97Y688MTDxf8XbqWaFtCkfH66Yc36stf&#10;2q11m2uUwfkFnGvASoCyAmN3XsdMxq+9cEGR6agefWCDnvj0DhUUFWqkb1Bnj1/X2Oi0dmytU311&#10;kV55+aL+x3/7vP7N//SCnvzZKV27MbS0MsJoc1s+OCshxernVZJ856JNoSnL6sxMd2+8aL3Yq3gk&#10;7rZabKu1fOOz6ume0GgIIAQEBAQEBAQEBAQEBNwRPpbBg5nZuPoHJhQzR72+JFdN5nCOTczqzIUe&#10;9ymW8uOMluRpajaqI4ev6zfPnneO5rf+ZLf+1X/2kB56eIuqinOVOjWnlHFzhFmOz4qBaFR15Tn6&#10;7MPr9Ni9LW4VwpVT17UwMa6mlip3SOLerbW6bHU9/cuzutI6ooUUc2hZdYCjPjJjDn+KNu+o14F7&#10;WrTBnHzfCM4pv/l9OeD8N9YUaps59o0tFco0Rzk7PUUVxdmq4O0M2bmqqavW5x7dqgf2NC4dlmh4&#10;19GnAAO1zM8vKG5O/gJvbuBRvV0p6WkqNwe9aW25KkvzlhK/i5uZE7BU7lLZWamp2mV0PfzAelWW&#10;5Uuj00uHIOZnmzPPqyGn9MJzF3XMZM1rFz//6R3ad7BZGZkpunLhht460qrekWm1tg3pV784pVef&#10;PqXhjuGlNzBUFUpFVg4BnWRA1u9c9g/Bg3hcF67263LroDLS0tTAwZbxBR0916XL7UO/E/wICAgI&#10;CAgICAgICAgIuDU+hsGDRXUNjOvEpR5NzEZVao4sy9rPXR/SKfa9c7ofT9RZX5+TqcX8LPUPTunn&#10;T53Qk08edfvnefvCf/t/+KT+T//7x/XtL+/Rrq21qq4udIfw7dzTrK9946A+/5mdykxN0XMvndc7&#10;b11WXn6m9t6/QZv3NGl0clYvvXRJbx69oVmW0+NAc/jiotU9NacS+/vQ3ibt2FytDJ6YQ/Uyzqw/&#10;vyER2ebgV1Tkq7ymSGn5OZoyh7i9c0QXLvRqaj5V63as1aEDLVrTUCq2PCwHbnOlmlOd4l/NyBkQ&#10;5pznFGYrvzDH/O+0m6l/C39eQiISyV5bX6yHDq1VXXPZUkAiaryTh60EVt45o/HXz1/Q1fZhNa2r&#10;1H2PbVZ9S5WGOof1ym/OucMqoympKqwqUjoBnujMUgCCIAhtRlkLVm6iqBK/8wd/Z2dowepr6xnT&#10;yQs9Gh6bUYXJY974evNit85e61eEdgkICAgICAgICAgICAhYFT6Wb1s4cbFXv3ztiqbNQdxtjn9R&#10;XpbePHxdr751fcnZ5bwDnGZ8YefUL2qEk/vbRzQ9HVGBObvbLd++fc1q2VCl8toi92aBrVtr9Pjj&#10;W/WpJ3aYg52nZ58/px/84A21XurVlj1r9Y1v36s1a6r0zuFW/fwXp3S1dXBpxUFB9tKyes4VmIyo&#10;YU2FvvS57Tq0u9GdGwBwzP0FoHPOnO/xqTlNzUTdoY/p5hDHzXm+1jGiY6e6dO3GsPnnKe4NDFcv&#10;9SgaX9D23U26Z2+TKkuSVw4s+d4wPW+OfffApI6e6taZ8z1Lb1vgt/RU1VYXafvmam1cU+ZWLixY&#10;fZPTUXdmA7EPzj/wZyAk0guyM9IVjcV14nK/Ll8fWrpJEMDuI+/YhPEyF1VBUY7WmVzLKvLV0zup&#10;K+e6NDEyo8qaYm3Z3azq+lKNDE+qZ2BKOSbnFJMRG0acUGi/31b5H4PfoW9hQTHjq7QkX1s2Vauk&#10;qlA3+ifcAZYtbM3Y0aAs9rQEBAQEBAQEBAQEBAQE3Bbm2X28sLiYosHRWXX3jbszAjhdf8Ec35HO&#10;YfHU3x2CQMCAwwRvPm1XsTn4Jblq7x7TPz55XP/T/+dlPfnTk+roGlVdfYk+88mt+pd/eo/+q3/5&#10;CX3h09tccOGVVy/rySeP6OqZThUVF+rggY26d88aZcRiOn20TTeuDiw5suzH58k5T+EjS0/R86oL&#10;VV9XolKCCu+CxEvAIWclwuj4rM5bOacu9WnYvjvY/Un7Pm2OcXwhVUODMzr65jW99sIZRUfHtbG+&#10;yB3+6PG7KxqWvG6W709MzmpieMoc+pvlcj5BJK6Z0RlN2b35m4ctzkZiajU5XLw+qJ7BCUWi8f8o&#10;aJCI0uI8lbEqggANB0/ORpdkzCGHWWka7B/TyaPXNd4/rq3rqnTg4HrVNVdqcmpKL712SdfMud+2&#10;vlIPP7pVD31qh+5/cIPJqnhpBQLlEcFYCbAKvxwCicxj8xrtGtPYwKQ2NJXq4OYqFVk5M8MzbmtL&#10;QEBAQEBAQEBAQEBAwOrwsQseRM1hnJ6Man4urpbaIjWZoz7YP6Ge9pElBxTH0r2+0OCeZN90Ntnj&#10;X5SjfnOon3/5sv63v3pV/49/+4L++h+O6M3j7e6NDN39k3r7ZKd++E/H9YMfvK1jb7ZqPrqoDTub&#10;tXPfGmVmZ+jU2S69eaxNI2PmlOexXYEtElYXy+RxfrPTVViep2LOU7j5BB8SZo3e6ZmoOfaWzsCB&#10;hhPTEd2weq+1D2uC1QEGtxXB/se5j1j6+NCEpodHNDU6rfTMDPcawgIOZnTAm/4tqAewiiEvJ0tZ&#10;RkuMoMbktDQ+ZUTE3AGQOZY/jWCCYTYSV2vniM63EjyYUoT0N8GrLzk7ITFAkZm19BrHwnyjgVcq&#10;+vQEEPKzFYkt6PTZHr1zpM34jWnL9nrtOrRemUbPuVPX9dbLF5RiMviTz+3Uf/VfPqLPPbHNvcLR&#10;rdog+HKL2MG7QK5suzBZDVnbX78xqEyrf1N9icqsrYf6JtTWNao54y0gICAgICAgICAgICDg9vhY&#10;BQ8WFxc0MDytwZFpZZvzW12a55zw860DauctCzjEOLHAPzhnbz5OLmcg8MS+tkjz5kCfu9SnH/7k&#10;uP4f//Mr+jf/rxf1b/7tC/q//492/dsX9b/8zVs6bM5vNLKgoupS7TvQos2bq9XTN66XX7/qHO0Y&#10;DqzfroBvzV59c5w5lLA4L0vZvBXgJnDCu8zJ5em+CzrcxMLCgtuKwP58tg8AAg4NdcXatqlGTXVF&#10;5uzbzZR0ZVRVqaalVmUVhe6tD0v47VYIF3PgDQWGTPu9rqbYvS6xxBzzlMWYMlPn1bSmTPv3N2vT&#10;hirl3NxOEbf6p6ajGpuY08xc3G2bAKxe6DR+kes0r6G8CdjNM/nlQwNpuQgucOVmaiEzU529k3rl&#10;zVadv9SrRnPo77t/oyprKzQ7OqV3Xr+it4+2Kd3y8xpI3gIRYXUEbXQzcHJbWFWOkKwMDU7O6uSV&#10;AXWbfLNzMpVTlKPr/eM6aXWPsRIlICAgICAgICAgICAg4Lb4WAUP5iLzutw+ous9Y0q/+QR9cHRG&#10;F+3egDm/brsCZx04h/ZmJsB3f480pblLgYTMVLe0/8LpLr350mW98twFnTnepomBSSvHnNOSPNU2&#10;lmvv9jptMId+2Oq9dqFHUVeXOd/OAbdCnRNtzq9dmVZ/jtWRDh03QZDgSvuwDp/pVg9lG3D4efqf&#10;lZGubEuflpB+y5oKffGT2/Slz+/Snn1NatlYaU5/o7ZvrVN5Wf4KjYrX/VvPu6ggWxvWlmv/njqt&#10;31Stffub9bUv79bXPrtTO9dXOToBwQrOBsg2fjLSU5UK34aZuZhOGK9Hz3a7LRU+uIF/z8oGLgdu&#10;+wACWwl4e0JsXm1X+9VuV3lepnZvb9Ca9XVKzczXlesj+qdfndHfPHlU//7v3tYPnzymy+b8u7zI&#10;M0EOK4K6qN/qmrG6LneNqK1rTIsZphM1Reqcjuhc6+C7qzkCAgICAgICAgICAgICbo1VeGJ/OODJ&#10;+KUbQ+ron1BhSa7y8rI0NDKt7t5xxdgygOOK83nT0f0d4HByBgKfpCOAUJ6/dB6COZ2zlmcmvqB5&#10;8ufa79nm1Bdmq84c8Oq6Yk1PR3XqfI9a24aVctNxdQEGX5Urf1FZOLDmBKff3BYAWPbPk/2+oSlN&#10;c0bATeCAs0qAAAJOPA46v7PrYveWGn37G/v0n/5nD+vP/+IT+s5X92jnpirH3pzxiizGJyPuwEX+&#10;TgSrMQgE7LEy/tNvH9S//teP63/3Xz6m73/3kO7f36yC3Ey34gAQDMh0wYM0ZVjFN2MHbntIZ9+E&#10;2nvH3GGKHmmpqW7VAMGOFHjmAnxQGMEZkx2v0jx2ptu1TZG1VcuWWhXXVWhyJqY332rVD/72bf3g&#10;74/o7WPtGjVnnzxuewll3A4EatBsawOqHza5DhitWTmZalxXoagVcaN7xB1EGRAQEBAQEBAQEBAQ&#10;EHB74GJ9bIBD29XHMvqoGmuLVVyQrYnRGU3b5bYnuCfX5jl6h3Y58BOOs18mz4GHBBFqi6T6Yon9&#10;92w5MIe8zH7btLlaueb8Xmgd0OFTneoyR3WRMwd4Uu6DFPi7fLV6061+3pqQ7ASz1cCtSPDbKm5i&#10;6VyERefoEly41j7i3mQwPjWrpsZSPfHpHfrmNw/pUw9vcQclDg5PO6e+w5xyzmm40TXqZDIwOq2h&#10;iTn1Dk+pxxz3gaFJ5edl6t79a/X1rx7QE0/sVFNDmWbmom71w42uMfUNTmp8cs4FLaDjd0i279xL&#10;vo9oWZ3gggfuhru9BH6Ev7wsjU1Hdfxcj06c7XZtsnV7jZpayt1ZBbTZDeOx3/h18mf7B1ER8t+q&#10;7RIBUbSTfcwb3+PGU57Jd8eGStdu4yaH2RA8CAgICAgICAgICAgIWBU+JsGDJYeSp+Uj47POv2xp&#10;KFVBToY7aT8yNrOUhCfXnG1wO/+T330anFACDjivOL54xPOL4viApop8HdpZr5rSXPV2jKjrxpAW&#10;5+JLDi91ETz4nXJSLeuiInMxzSQ4rvxEUCHDHOelYIFPzsqDVHdGIIcVnr06oDOX+nTZ6rlmV2vb&#10;kEanIu6wwdz8LHceQU//hC7dGNS1zmH1DE26VzJeahvWO+e69ebxNr19vEPvnOnWUfv7mF3nrg2q&#10;c2habf2TOn6+x/3+1okOvX68XUfMuW/vGXdyZesEWy1SlkICRl+KW0XBqgjo9G9fmDbeOPwRWhaR&#10;2U1+HJAH95CPyWGkd1ydrQPufIRD2+u0ubHU1eNkl3czaMAqD9rMydIL8zYgmRMg7Z2i+GxUg31j&#10;WojPa4PpRUNRjjQV1YxdBEY4KyMgICAgICAgICAgICBgZZhX9oePxUVO9F9UfH7BHNeYOaCpaqgp&#10;UgrOdM+YIhyMhw+L43rTyV0VcEJxWlm1wJYGLt4eEFtQename43jtnWVyrVyu9tHNDm4dF7Bu2cr&#10;eGeXMliJYE7z3HRMXe3D7jWQftn80tN7c8yNNO+cA3xmggpxq4+n8N0DE24LQmZmhmaiC7p4fUin&#10;LpqD37W0BD/L6jBX2B0ayVsb6k0GtZWF6uuf0C+fOad/+PEx/fLZ83ruret64e3revaNa3rm1ct6&#10;yu79/a9O6x9+dlL/+M8n9XP7+7VjN3Th+uC7r4gkUMCWBE+dE6fxyEqJVAi1G7zW8UbHsK5f6dcY&#10;qz3YasD2DcTgLvsHJjPNqU9Pcwchdlodkck5NRutDQ0lyiniDRWWL98+72bFQSKgy+Q3H4mry/Rg&#10;zHipKMlVHXXMxjU4NOPeaBGCBwEBAQEBAQEBAQEBAbeGeVd/6Fh0W9znF+bddoW5aEy55rSWmYM4&#10;OR1Ve/eYCygo3ZzW98otDizbGeYX3Kn9JfWlyjUnt79/UpevDWpiMrL01NwFKRLyEDzAIc7LcoGM&#10;jtZBtbUPa5S3CBj8U3vcY+8iE0TgPtljsbgi0bhystJUX1Oo+toi5eVmKW6/8erEkdFpdXcMKTYz&#10;p3Kjq8hoKrZrbW2xtqytsPtRvfzSZT377AUdO9WpS1b/8Qt9Ont5QK3tI3r7ZIdeeOuajthvr73Z&#10;qlfeuKqrbcMmy3l3NsLSioObLHm+DJzV4F7TaPe4PToxp0tX+3XpbJdGByaWtm8Yz44JLo+bAYS5&#10;2Lwutg3p8vVBxUxGhTVFKmBbCPKKWJsh6/fq1xvtrILosjbqHZwyXtJUmJ9ldcfV0Tfu3szxrtAD&#10;AgICAgICAgICAgIClsXHIHjAvvtURSLz5gjOuH3suZnp7lBCDgvsHZxUhOgCpwy+V+AAx+el+XkV&#10;l+aqtLpQs/Y3hzReaB/WNKsSeNru0yaC5ftse4gtaM6c7OnpOfOPvWec4JEngCLcsnr7zsGJpcVW&#10;Z1GuInNRjQ1PKGNxQQ3VxS6Y8ebr53X08CWl2D1e4Rg1eVy81Kfx8RlNm0x4reKYOcoL5kwvySbi&#10;tnhQ+NR0xAVaUu23KZNZT8+4Jidm3aqH3JwMpRnd+PPJMQAPTz3BhpHRGY2ZzBdnIkv8ciXCF5CV&#10;obj9dKV3XGeuDWp0MqLSykLVVBcZX/Z7JL4URLhbkJW60tK0kJKqwbFZd2ZE1GSekZMlXtLYZXSy&#10;ssIHbwICAgICAgICAgICAgKWx/vgUf/+wZL/qdm429/Pyf855pjiD45OzmnAnGD3LgAOKXwPvqgD&#10;vn58QWnm1NZV5LsVALPmpF9jG0L/hOL4oNmZLul/VBd/4wwbYTjjiQcNcmYAT/iBe5KfAOIepMsz&#10;J76kKNdtHbjR2qej71zR1UvdmonENDYV0bGT7Xr5rau63DakEXPEDx+5oX/4hyN6853rGjeZZBRm&#10;K8uc8y2ba/TJ+1p0/+4Grasv0ZraYnfewCfvX6f9uxpUVlWohbQUx+rS4Y5sp0hZ8sUdRStjKbjg&#10;1kwsJV4u0uDvZ6VrMTNdE+a8t3eNanI6ovqqIrXUlijX6nWrDpbJfscw+hftGp2JamBk2m2tSMvP&#10;UiQzTT3295jpyMejFwQEBAQEBAQEBAQEBHxwSPvvDDe//0Gjf3jGHfB34dqA6qqLtHNTtVsO/8Lr&#10;1zSDg8ibFrjA3TqlOP/miOeac3xob5MefHC98rIy9M47N/TWkTYt8nthztK2heWAQ2xObFlFvg4c&#10;WKNtvJ6wINsFDK60DWvUHOnGmiLVmQMPjRNTEfUMTrrzDEqs3IryQs1a/efOtOm11y7qwpV+zcyn&#10;qH9kVucu9GhoPKppc95bu8b08nMXdPl8lwrL8zVpdHUMTqm0LF+fe3ijvvT4FrU0FKs4L8vVd2Bn&#10;gw7talBebqZae0bVOTKj0tI8bVtfpdrKAkWj824FBLSWF+e6Qw1nI3FdMvmyJWBdY5lKjT5WM1w0&#10;ms6c7tKQtYfMSVdG+lKwwONmwMStxIjNmzxiWtNQogN7mlRTVaD+zhFdONOlCV7/yMGKpPN57gRE&#10;XMhH9CU+r7jRsHFjtXZurnFBg9PXhlwQZ8f6Sm1dV2FJP/gIAu08Pz/vPt05EXcI8i4YPwRzllst&#10;Qbm+jng87i6fh4vfwHJ5SccFXatZiUFZlOnzUddK9axEk/8EK/EEEvMmXtwHPi/1LJeOi7SJ9S6X&#10;xl+U49vHp0+8SLNcGdwjbyIvnvfkK7GMWCzmvnvZJeZPRDItvgzu+7wgOa/P59P7i/vA10d+7iXS&#10;5vMmp71TUDZ8clFu4pVIj693uYvfPDytPi+/J9O+WrneDuTn8lhNGZ4+n2+1ebg8/Z4XTz9YqRzS&#10;+DzJVzLvibT5NL6exHz+vsdqeACUk8iDv3x7cHl+bmcHvTySr+Syuag3mddE8PtqdDDx7+XSAerh&#10;Srzv+eYTJNNBen7zdSTmS87D3/zmL9L6fP7vRP1OzLscfB2J5fm8y+VPlvvt0q8W5KUsX54vO7mv&#10;gluVfStZ+u++3MQy72bcXQmJdSde1E19yfIhvafLf/p7pF8uz61wN+Vxj99Jt9q6yOPLXa6exHKW&#10;o8nn838nXtwDiWUkpveXT8un1xWu5XhcLTxfdyKLRJAvkRd/LUcX95azOz69lxtX8u+JfcOXt1Kb&#10;8On/9rrPRfqVdN+Xk5iXz8S8IFk+/ObTJl7cB4n8LwefnjKSLy8rX3+yPKPR6LLyTKRhpbK5+A0s&#10;J0ef39cNluM9Mb2/uA98evL73xLL9t/59O3k+byVjSKdz59Ynv8EifmX4y85faJc7wQpVviSdP7A&#10;cebKgP7+6bN640SbDpkz/BVzkH/54kX9P/+XVxRjeT4H8OHMgjtlGbmShS0LY7Mqy0jVf/L9e/Wn&#10;f36fZsxh/su/fE1//eNjcm9lqCj4bfpEcI83MQxMauOmav3rf/WgvvK5HSo0B767f9K93YCtAw/s&#10;adCerbXWsItuq8Gx8z1u6wUBhZbmCo2Nz+il58/on398VFdah1RaV66CykINDk0aWwsqNCfe9EID&#10;1wdUVJKrr39tv2LZ6TpypluNlu7Pv7xbn3t0k1LmF9whgjH7rKkqUlZOho6d69G/s3Kffe2qiouy&#10;9WWT4b27G90bFObjC2qsKdbG5jIVF2a7LQ9PvXBBc5G4nrh/vdY3lqqtd1xP/uyU/vbfv6mLF3ul&#10;6sIlmXPQZDIICtAuQ9N67KEN+q//m0e1e0+jnvnVWf0P//Z5Xe4el4x+t92EtHeqpcibDsH2B86i&#10;sLb70tf26r/5i/t04caQ/t1PTohzEv+Lr+/VX3xll1Xx/k0qVsLw8LCuX7+ugoICbdq06ebd24Mu&#10;OjU1pc7OTmdompubVVRUdPPX3yISiWhiYkIDAwPq6+tz3zEkWVlZpheFKi0tVU1NzbJ5r1y5ou7u&#10;bq1fv1719fU3764MjPfQ0JAGBwc1MjLi6MMAFRcXq6KiQtXV1e/WMz097cr2NGG40tPTlZ+fr7Ky&#10;MpWXl7u02dnZ/5ER83yTlzqRBZ9cmZmZamho0Lp165xMx8fHdfnyZUcT6dLS0n6nPG84ucdv3sjy&#10;NzTNzs66e9BO+0Bfb2+vkyd0wwf5yevzUw955+bm3D3ku2bNGicDyp2ZmXG00/aUwd+UAf/k5zu8&#10;APgpKSlRbW2towF5eFDP6OiokzV8JsqcdPDv25c28IA26h4bG3MX+dCT3Nxclw7Z0wboB3TAb09P&#10;j6sLXYPGvLw8Rxc88UneRLmuBpOTkzp+/LijJTk/MoBOeKQ+5AhIwz3aDZpzcnJUV1fnLmSFPKHX&#10;80R6L1fy0Cb8jXzQL9oFud4JkAHyQHbQjXzRi9sBXWpvb3dypF2oG5pvBeSPnNDf/v5+xx/80zZV&#10;VVWqrKx0fMBTItADdAw95Tvy5IJ/QD76NWUAdJCyuXz/RV4ZGRmubPIiT9oE2aEnlEFfow1uBa9D&#10;tDO8ID/K4ZOLNkIO6Ct6hzzRqZXg2xg58t3zBJ2URdnUSZtj59Bn9AN6E+VEGmwQbUI5pPe/Uw78&#10;cyFv7iML7iMLgDygnzoaGxudLGljdMPLD71FR2gj6ocv+o7XZ+wHfZf6aSt4ArQvdKMnXMgHfUOG&#10;vq/TZp5HPuEHWfCd/LQRNME79xIBT9RJfdhsLsqDLp/XtzH0AtoOHYQG8lEX8qDdoBXeyENf4P5q&#10;QJ3IC51DdsgW2pCr5w96qANasIPwuxxup8OURR3IiTKgE3rXrl3rPt8roPnGjRuu33levJ5DAzJC&#10;T7CZ/A2fyNLLFPlCG79BD+n55Eq0+yuB+mgX6od35LCa8qj30qVLLn9TU5PTmVu1H3Sjt37s8DYG&#10;HaVs7Ck6h4zhH94SxxqvZ6Tn0/cn2oo+xX3khH2i73AfnmhTeIJeyiUv7Up+8kEXvKIr6Al2hO+r&#10;BfkpG32ERmwbbbVa0B+6urqcPJAPdEObt3He5kMX9DPv44L2RBsKHfzORT54Qne5DyiTuiifPoGc&#10;6Hu0Ne1P/ciZv8mHjCgHOqiL8rwNR/eX45E2Q+a0GTLxNtaP+16fsGteV6ALO0I+b9O4Rx7S+/GK&#10;+pdDou4if/gHlE853EMGtCm6xSd6hr7xG3MJeEeWifaOvJRFXu6jN55mgBzhj3zoDTwhK3iAJt+X&#10;k3nnuy+HsqHby4y8lEseyoN3LkCZyBR9Rs7ePnBRHm0EPfQDbBT5aSf0JxnwRd+jbsZE3+4+r++P&#10;tDF8Qyf8QCO0Ii9kh47Q17C1pEVHV2NzkvGxWXlwo3tUh892adic+01rKrSmvkQnzRl++2gbGrW0&#10;nYDDDBOBMrjL/20Xjuq7N27C/8lbF2JxlZjD/6g5vAf2NWsAx//VK7p4uW/pjQoFHBB4M30iKIOV&#10;B5Nzqm8o0ROPbNK2zTXq7B3TL166rKNnu1VUkK1t6ytUUZpnDW++9VTEBQ5YecAhfyVFOaZoMbVd&#10;H9H1azaxGItocjamqdi885GnZ+OaGJ/TnN2LR+MqqynSHnP+eWUiBzQuTk4pLRpTWmqaaquKrFPk&#10;u3MUCFRcutKnV165rNOnOzVuznZBYbY2rqtQfVWhsWyDvKWBvndXHszFdcXKZLvFlpYKFZhMoJfV&#10;EKdPdGhwaGopcIBMYCYZrM7gjAjLU1GSp+28qnFTtQaHp/Tm0Xb183pN2svKd22UDO65tuL7zb8T&#10;07mv9g91I3cT0NqWSt27t1ELdu/cVTO6E3PasbFSB63uRAPzQYBOzsQVo4cBoJNjFFdTLwano6ND&#10;J0+edAZjpYHSG0YMFk70uXPn3ABHfRgMDBPXcoaCtO+8844zZhiu2zlIGDKMIoMGtJ0/f94ZKAwZ&#10;dWDIfD3wjuFk8Lx48aKbdGFM4Z108EJab1ABhs/zwYXh4x4XNFIe8qRsZEmdlHnixAn3G2UxCHCR&#10;Brm1tbXp6tWrzomAfgYQfkdupGEw5DcMLMafMhkYmPBBO5MuPpGnbzvy0j6k4aJeDDJ5+Z1yKQP6&#10;fRnQQR2UAT+Uh+yQI2Xwt5cjg4CXB3n4Dbkjx9OnTzt6ffsyGJAncXICf0xuuJDn2bNnnTzREz/Q&#10;M5Agf3hhoIE+6GxtbXWDFPcpl/IpO7GdVgMGMAJA0Ev5Xu60AW0Jz9RFe9IG1Ecd8OwnQUzySAc8&#10;zZSLzJDFtWvX3p0I+kkm37nny6Uc6oaX1QIa6RtnzpxxMqRtVzNJpW5keOHCBSd3PwGCtpVAXfBE&#10;+9JHyEv/JQ/10idpJ68T8EhadJq06BD6xqQJudEP0A9kTp+mnwDSUA8XsoE36qOPQANty2/IjvrR&#10;Aa+T6MxK7Y+e0w7oF/VSBumghTqRP7RQHhf0ISfqpExklAxvz0gPn5Ttg6jIgk9sEPVxn3amXtoZ&#10;efmJJfUgI/ikTE8/daNv2A5+Rw8pz088/e+Uif4hD+pFlvBEefQp8vE7ZftJIDqKzDwNpIcOLmwB&#10;cvftywQVmsnD36RB5tACXfQdyvd9g09kSRv5vuH1G/oS9czbTG8DsNWnTp1yeZADekm90A29gPSk&#10;Ra7eBvMdXjyt1LOaMYw2oi7aDzlhCykfutBhZIYeo3/8Bj/U7dPAi6fLI1mHaQNkShnIhrajXv72&#10;esx36IfP1dC9EmgT6qJdKBs6KQua6APQAz/IFacD2uED+aOf/I7NQqa0obfDyJQrse1WwnLl8QAA&#10;HmlL6qV9vD55QPuxY8dcW6Db1M11K1l4vUUfoRm+oZvyvVNJHZ6mRD1Dx2lT6vJp+I7MKAObhQ7w&#10;wALe+Q0a6Y/whQ2FVuSK3tN+5KVMbD/5KYf7yHs5G7IcqBN9Zk5FPeTFxvq+uhLIB3/oMXKgDN/+&#10;6Jvvk7QDeoZ84AdZQC9p4AM+uSiL+mk78vE3gA7q8rLHzqBTXt7k5T5lIiPsLjaSvoSc6QOUBX2U&#10;j62lLPQBXhNBOt9PoIPyvI0lrdcR2sfrCe0IPZRLWvSPT+jy+kxeP1Z5oEN+fkEfoh2hC3iZUC80&#10;wZ/Xb+Tqxx90A3vIb/CDnMhHO2BnKJc6KNvbS+jlO2mQE+m4R34++Rua4AOZko72W453AB/IDLtC&#10;Purz8qXveRnDAzaKdPQF2gmZwSNtnKgzyI/fgLdRifoIn9DldQabR9+ADnjwcicv+bjn9QdZoIPo&#10;LLxSDjyRnnkdMrpTfGyCB9c7R/T2mS535sHWdZWqry7UqbNdZijblxJw8n/ydgKUgafirCjgMgdZ&#10;PIFONqT+T5xQS8/ZA48/vNFtO7hybUCvvnpF182Rdq8ldG8XuJneg/zWkM5ZnolqzfoqfeGJbVrT&#10;WKrj53v11HPndf76oJpqinVgR71Ki5Ym/+zH5w0BUzOxd4MHHG548WK/evonVFRRoJq15covybXO&#10;YwOx5SmvLNDatRWaNx44ZHG70ZienWFGv1fdlzvVet4G0dGomprLVVe7NIm+ZnU/9dPjevJHh3X+&#10;Qq/SsjNVUVOkLUZnTXmeorF5J5rf2bZwM3iQSfDA5J1j92bMQb/RPuICELweUvkm81sFD9i2MBVx&#10;qy82banRTnPiWdHwypE29QxMLcmNsyp8kCAZBHNc28G5gXYjqZP3zU8Qtd9no2ppKdd9B5rNuKbq&#10;zOV+dQ9OaufGanf+w60Gz/cDGFoGAC46NB2WjruaTsvggwODoSB9S0uLy58MDAYDOoYLg+QNJE/4&#10;iFhz8VuiQfLAeGEEGYyRBQYQY7QSKAPjg1OC4cYgc2/Dhg2uHgY4Xw+DGWkZ2DCOGFPoZMXAtm3b&#10;XBmJk2yAgfROG4aapyS7du1yKwKIzMIT9+GPiTx/M8FgQCHif/DgQffJKg0mJsgNOTKpoZ6tW7fq&#10;/vvvfzcNFwOz1wOi5lx+8kVdlI0hprx7773XlUE+ykCu1MEEhMADsqMs8mLMGUSpH/6RA/xQ/+bN&#10;m913+KcOBkbqAegH5UAvZZGGdkdetC2DDeVSJzqB7Pk9UY7kQ9Z+MPeTaGS2fft2Vze/k4eyqA/9&#10;hE7agHs8GSIteZIHtNWAstAPyqL99uzZ867MeZrAoE67IBfkjUwOHTrk2tm3DzQCfvdPNZArugc/&#10;9C945QnSgQMHnF6RF/3gd/oDAyi0E3xb7SQTGTDoMqmiLNoeXbsdkCE8I2/4R2/8xGIl+XEfPmlD&#10;3wbwh8zQfdoGffI6SplMlLwjiEx2796tLVu2ON7520920RG/oogyoAWdoC/S5ymLPkvf3bdvn9Mn&#10;ZIRc0Uc+ocnrEm2ZCHSbvsqEhu+0zcaNG53e+D7in6ggR2iCP+SD7YEnbwcSQZ+iLICOcCETdP3B&#10;Bx909PIECdlRL21Me5MPWcMnZfsJHH+jf15GXg/hhwkZZVAe8t6xY4ej2dNPXspBruSnnZiEIXvu&#10;Uyd9BN2jz/h+5dvLyx266OvIHfg+gfy9HUT2/E0dfmJJech0//79Lg99h7LhF75pQ9obeZHXgzRe&#10;jr48ZEF52GB48U+fkmmlPMrngi7q3bt3r+PB83croDM4MOgojidtT120G2UhVy7sEDR7WwCNXNRL&#10;26Bz0OSRqMPYDWSJTsEfPPl+QHvQNthVdJgxAprpD8m6thow2cfBIEhNWegC7c1Fn8E2wTN8QAtj&#10;ipcrbcoFPeg+ugbPflzzY4hvg1vhbstDVjg6OEjQz2+k830sGfyOrLE9tDl2lLpIj3zph8iRdFzw&#10;mjjW0Pa0EzYdHUd/6U/0K9oGedK+2CbS0TZ8wpe3EfBFezEm0K7IGXrgG/2g/1EO8uZK1JOVQHrm&#10;U9h29AK5UQf03wr0dxxAb3MZC7BxO3fudHqMPiAH5Awt6AP6DJ30V2wKsvB2h/TIFP1EDtgeyqMN&#10;Kc/bH+ilXH6nTmSEjLmPfcaekJ+02Ac/N/H9yY9/vg70wgNZU54fS7moCxtGOYypyJu8Hr6tmdch&#10;E+gnP2nhz9dBOg/kjMx98MrbAvSIeuAXmvnEPiTaN+qATuyR5xXdwxaRhwsdggZ4RTegDX1jLojO&#10;+LK5T93wDI/QCtA16qIO+IAm7BK6nsy7lxnyhXf6POXAC3nhnTzICN2indAXaKfdaFfamDrIR34/&#10;zkI/oJ0T9ZF66Wvkp15sHuVBH3TS59E36iUtl7eT5EscG5E76ZEJvJD2TnFns8CPMCLmiLKEPsMc&#10;ZvbuI4p5nFOCAwjGOaB4lHbhuHrnldclmhOpXnN2zVFnZYBpj41O9rt3Whft05TN3adBrPzsfAYE&#10;c/DN2R2fsDzOWbUbyY3An9zjvYoED8yZzi7LUz6BgJmoJs15rq4oUFOtOQq5RFaXsv0OLHta2tIS&#10;3qnpqJE5p3lzuNeZs33f/eu0c0utKq3M6soC7bJ79x60wXhthWaM3M6BCc1Ynub6EnN41qm2qVzX&#10;e8d19Hy3+oanNDEdcW+LOHtlQJMmv/xiM0pGGwc6zpvsYPsmCQ43/zSWbEI2F9WAldE/NOW2P7Ay&#10;oaa6UPlGi1s1gHPv5E+GpXy/A+Ri9UyZYz80OmMGN640k09ang3qvFoTeXsCAGXQbrQLSy2sbhkv&#10;6rO247vx6UDAgbLJerMOoh8LlmchvqDc7Ey7MhSz9ojaPQ55/KCBMcMw0OnpwExUmezdDhhDjJp3&#10;Qvh7pQkb9zEMDFoYe4wCf/PJ38lGMBEYGdqUCQVO+5EjR96d3C4H0mKQKJcBEINMGXwmDzTQRd2J&#10;NHH5AZDviTxhSHG8cIwwzBhQDDKGnokJkxgGAyaJGFiMPXkoHyPKAEEa0nIxKeBvTyMXMiKvT4Pj&#10;wmCEMWcQIi08Qi80Qit0whe/UabPS9l+4GOggBf6KuA79FMG+ZLLIC+GnMkHPCFTBgTam0ke3z2g&#10;m7KoE149L4nty9+JgAfq9Pm8DDxffPq2SuTX08rFd+5BW2I7rRbUh1x8m3m5cTHY8Um91EUdtE2i&#10;fGkn2oaJABNOeIFm0sJzIq3IgQk7cqVsJmIM1PDG4Ey/40qU60qgf9IO5GMiS9+gT/Dp23clUB80&#10;8kld6DJPS5h4oqvLgbTICl1DXnz6tvXtRhoP6OAJGDTyG7rP5eWGrP2EgnI8aENk5fXSy963PfJj&#10;QsNEF72mfuwXcsMZSKYf+eBM+ZUltB39iPb2/ZBPyqUdCU4wcaLPYRNxjJlQMiFnkpgIZEgbe52E&#10;Ty7uYXcol36HU4GNQD44G9BKub48+IMudIGLur2cuHzgAtkgB+4l6iC0M6GFfuSZKC8vv2SZ+vb3&#10;oGzqgA9k6vPxncvX7/Ugsc9SFmnhm/7g+WayCj2kR/YEp2mPZJDf85VYHt+hl7oS+za/Q1Ni/6IO&#10;7tE/oZU0twKypw1oVxxuxj500jsK8IGeQ5OfeOMMIGPogQ8CDgSl+KRdPVajw8iI+mhv6mLshB7s&#10;amJZqwXjDI4YMqbP0U70Nz8OUR86T/CS+/CL0+Dh9da3PX8jR+j1Mk5sg9vhbsrzuoX9Yj5BsI8L&#10;x2Ylm0Y7Uy51ebuE3Pk7UW8o27cJ6RL1DJoS+xOyol0Ya/ktsQzPg+8TlAF/vs/yia5wQQO2Cfqx&#10;sbTPaoBtx5YzF8PRZ56Bc0Wb3QroNLYFHUBetD12wfNE+2PbcHzhiTTwwBiPUw3PXgZc2DB4QEZc&#10;yIxyEu0T/Zu8lE1ayqUNkQl/+7bmQmbImTKoExuOLqK78OjHv8S5J2Uhb8ryesRFub4d+DsZvl29&#10;/nn6uQfPtCVABoxV9GG/0gMesNe04Ur2GPvmgy38Tf+lP2F/kAVyh0+fB1ny6WmBBtIiv8RysS+U&#10;iXz4Hb7hAb31vHv95lqOd+4txzvpPe+J/YG0iXSRztso+EeP+Jt2ImiKfiGzRFCe7wuU59ud8nzd&#10;/O3lDpAzvyem9zSRnk/f9+4Ud5frI4i4Oak8Ic8wxzE3xxp7cUELOOvJziufGMmYGQlzWnPMya1v&#10;KNXGrbWqrStWBr/jmJIv0ZbyHWfYGiY1x4xyFkuDFsTrIKetHAcfbFgOPLrHGcaxTU91gY7xiVkV&#10;mKP8iX1NevzeFtVU5mvCyotEzcm15H4fPp0P/nB24a++sUR79jbqnoNrdM/eZq2pscF8IaLyvFTt&#10;31qtB/c36/FPbNCe3Q2mNDnOQa6sLNSnP7tHj35uj9KLsnW2dUBXO4bVMzCpS+0jGokvasPeNdqx&#10;r9nyZGt6fE5TBFKMpSUjCPkcWuJIUsw68sDotI5d6NWbJzs0bM5/RtrSmyRSCBzg5Due7boVTGZz&#10;1m5jyHEmqkWrID0zXamcH8GhBFT8O7C/CfqYjDhEsmVdpdZuqFRpiTmstBnnSiS3OWI0OuZNfnHL&#10;m5lpzlu2TcQtHWc5fBjA6PlJN4Yb5xhjnji5WA5McnhKwKBIfgY3BjuMzEqgTAytnwzwyd+3GhhJ&#10;g2HCmGC0cARwCG41qfAgHwYLmqhjuXq4l0gTWIkm6Ec2fiKA8WPCkmgUMYAMLgwgDACUi4FkoGTi&#10;kgjK40qUGfUmyxA+GFD8AO/haQeez2QnB4PuB6/kwQbaEutbrgzyMZFicINXPyFaLsDk29eD8m/X&#10;viBRBp6m5ZAsG77fruxbgXaBNyZUDGCJQAbQ5fXC08W9RPi29ZNNj2RakUOiXJk44KiQB53xAQGC&#10;AbcDji2DOH2QNoUmnGcmnYl13groLnmpl9UL9Cmcl2T9SQQyoHyv74ltnQj/ZA67gFyZyKDDHuRH&#10;n5ksMaFcDsgvUfbwiO4BdJEJHjJEvwmCYBu8LpAeW0RAhEkhfZbgDoEw6mRykgzaAD0gDRNH0nMP&#10;pw4nkYklZSaC+pZrZ08ngEbKZTKGDaPNcAa8nKEfXpBHoh3xQIbww29eDsk6iHyZtEKzR6L8wGr7&#10;CvT7fInfkwENybqQKB+cVvjmkzJon1sFxpLL8/QuV/9Kcl8NfwDHjGWyOA3USz8kcEAb0B7JwO5h&#10;ewkE+RVptB/9hQAE+rUcEunnk799u8MnNoNy0Qvu06+RUyJfqwHlEtBgXKIc5kXoWzIv6Bn6T5sk&#10;jwWUkdjent67xd2WB83Qj0wTAwi3kgm/cSFTPm9VT7Kekda3iQe/0W9pH9omEYl8kY7PxKAlukI+&#10;7Bq2nfT092SHazlAG2lpR+qATv6+Hf+AvOSjj2HbGbcT2x9aCYQxL4E3bBs6woMP9CEZ8AQNHtRP&#10;Hb49Ad+ZW2B7KCvRxsN3Is2UlShnbBXzJD/+QTfjX/K8gnK4EuulXN8OK8H/7vP5PIngb+w7D6X4&#10;hA4eBPjAxnK2wAO+kSU2gzEOPrB3yBgdSASyTJQdn9SdrHeMS7QH/ZQySOP11cPzkcxLIvjtdrx7&#10;cP9WdMEf7csYw31sFGPYSrInv6eX8m5VN0hMD3x6T9Pd4OMVPDDnkNcLZpnzumjCcSsPcF4xYM6G&#10;8Y9dczYpmIq4wMHuXQ363ncP6f/43zyqb39zvzZstA5P0ikzVDiWLstNAd8sK82cT4IAEatvciZi&#10;xVmjIUnqSQZZaSCcYfc0fl4zQ1Pq6RlzwQ5WDPBGg6baQhXlZ6tvaFr9w0sHs/H0P/Wm4WQ7xqzR&#10;XVac616r+O3P7dBDB9Zoy7oqlRZkmkc6pfzUmNbWFGrHhip95VNb9V98a7+esLT5eZkaGp3VxIwp&#10;uxE6aY53Z/+E23Zwo3tEN3rHNGr3csvylcuBi8YXB0HGInFjKUUpN4MiTow3eXRnMUzH1Dc4pfNX&#10;B9Q3MOm2HHRZWRMjZpgItBDRIr2Tgcv2WyATirI0UWs7VmHAH+VnZaSL11f+TuCBtOg+wQGjq8Tk&#10;8PBDG/Wv/vMH3fXEp7aoobZIacYHbfvbdr95WX3oA8EDti1kWx2ppHHBg2Ti3n9gBHxn5TsDEJMi&#10;Jv+36sAEGfyEmokIBtJPXt5PQAOTCQZxjDQTcyZsR48eXXHSlgynK8j6PQJavKFDZkwI/FIuD2hl&#10;YGFgZALBgOQH6uRBZSX5Lncf482gn+igrgbIDTp8Xui7U0A3kxEmJehI4sD0hwwf+WbQ5nsiVts2&#10;5CMoRHQ+uX1vBdqBfP5pqR80EwfSlcDgjbNAWurkkwnmap5QQT+XD8ihm/Rh+jwBBIISK00MVgtf&#10;B32OQIJfFZEI+OapBn3lboDs0EnkCL3IwPdxZMBEFF7on/DJhJ5JWbLTlAx0gYkjkzjvOFAGy4hv&#10;teLpVqBM+EXmyf2He9iGO+nXPq8Hk1wfIPyoAJ3GyYYv6PVt9FEAYxe6gaNCv10ueLgccHhwvsmD&#10;bviAH2Pl3QC7jE76/o+cvKNxJyCv1ynyoq/YiOXAOIAzcKfjyIcB6Kd/0hbYJWwcjh3XnYz17wdo&#10;a+yAtwF3AvqjX+Hg22Y1uk+7+X3tfiwh0IUcEgMUK8HXhV4STE6emyAb7Jp3jP24vtycINnGeCTe&#10;pzz0iOADn7ezrYl5SYuMyEdbJ+rwhwXGJsY9ZAXgg3EChzkxELISkB+2268S4OLe3c4lkAMygQ70&#10;jt9XozcfJLDh6Az6Ai3QhH7eqY36MPGxCR4smLNKAIGOlp6WuvTQGsfQK443djyVnpoTpmrf9jp9&#10;/U926U+/tldfNmf821/d696AsKHGOvqMOWdRa7hExbPvFJOWzknrKYrG593e/6gLMtws36VPUmL+&#10;5K0BvCrSnNuR9hFdu2YTUKO5vDT/ZkhjKVAwMDKlwdFpVwxFkpVPDi2cMefapouqqyjQ+rpiVRXl&#10;qLzIJmy1xWpsrjRDXKrsLJbMSGvri/Tw/mbt3lTtluhfvj6kp545p5ffvuYOlcTRP3u5T0fO9rhA&#10;wqQ57wPD024lRWZWukrL8pSXn3kzKBNXdqbds/oIzpy42KtXjrapsjRPjxxsVnVFntt60NE7pu6e&#10;MU2PTEOwWS4jhO0fK8J+N2J53aOTozn2tF+GySrNM+9Ead8BbcfbLszg3LevSV/90m59g+uLu/Tt&#10;r+zVIw/YhKPYBoNpazsCRAQHCEK47GYgLD+rRVwdxkeqCZlOyn8fNBiUGGwwBgwiGAYGsFtNlDG6&#10;RGqZhEEnho78OAiJT93eD2CwMORM2JggM+gwKPotDNC6koH1xpk8GOa7cZwTQTk48UwKcFCYNPIE&#10;C8ci0ZiSjgHE10m7+s/3Asq9Ux6oE/lBy2oGxOVAnfDDJzQwQPL5hw5k46/3AuSCbO+0bciDXPlE&#10;nuhV8sQjGTj6BAroA+iif2qELjLJXG3wzvdbJslMgHiiwH5PAnM8kb1VOcjrVvoEL5RNGuikPPpI&#10;opNFGUxISHM3IJ/XST4py8sf2r19AkzImATdTrYe2BkcLPJRDzYSJzF5Mr4aYJuQB+V4udHOnlbu&#10;8f1OdScZtMVK7fH7Am0C776N7rat3y/QFuggzgKfyIv+k/zUdCWQhnGIPuOdb8Y79Gw1gbtkUB59&#10;mE+uRHndCcgLH5RFv+YpLqtluJKf5Ho7Q56PEvxYjQxwaGkTaEWurD5gxSHt5tMth9vZpTsBdXv7&#10;cjfweblWY9cB9oWl4fDh7RXzCnSV+7eaW3l7it2lzbG3yC056IJ8vK3013sB+ZE3n9BwJ/AyJr+3&#10;i9z7MMAYwTiKXJm3Uj99iGu1dopgAY41K5doL/i/Uxkkg/zI472W834BWuDTtzO6g3zeq958kPjo&#10;UnaH4AR9LpQBxx7b9zsG0CsJDijbFcxB3rOjXo/ev16bmstVWpCtXRur9dh9LdrQUKwUVi1wuaff&#10;v1UwvuHY8skbCOLxRfeQPTHNskAJcKSt/ilzrvsHJy2fTSwz0jQ2GXFnH0Aur0XEkXbKbXyQja0K&#10;mXZNzcZ0pX1IR0936vXD1/XqW9d0/HSHZsyfatjQqAybhB2/3K9fvHxJT794SS+9ckUvv3nNJqxz&#10;aqotUq7xXFaUowPb69XSWOYUE0d9c0uFDm6tU0ttsTts8sF7W3TfoTWqqSyyzr90lkRWFoZLau8Z&#10;0+HTXRoYmtbeLTX6yie3aPv6KkXi8+5wx1mjcRG5IWccd67bAPkRSJlH1pYcvl2ndnK9Cb5Tpsmp&#10;PDtDB3bV6+C+RhdIqbfrvr1NOri/WWWVNtkgcEHwgPQJ1aMPTkfsP9+GCB25f9DAGWGwwYgz+SD6&#10;y4DDhAiHInmwZiLNII7hZbJEPi7SMbit1nlZLSgXo8VEPtFQM9Di6LAnmadIyw2snnYMHgbwvQ5M&#10;GE0cCy54RnYsjeZtEAQRVnra82EB3VyOR9pppQDLaoAcaXfKYNIM//7JSMDdw8uVT55e3E6u9E0C&#10;BEx4+M4TJPqD10WeUtEvV/NUAJ1gosmTVJZsM2GnD/mDo9jKsNwWCt8f/SRiOaAj9FV4okzoTVyC&#10;DO3vFT7o6XXSOxsAWWDD6I/QyO/IaLVALjyhpUy+IytkwXWn/YixDH6hl/5Jmd5+fNyBHjIe0C5M&#10;yrHhv0/QBugiukGbQhfjAvqx2skwes+TSXghD21KeQSrVtPvEkFfwtGHFvo94xrl3uk4hY6zigG9&#10;os+hoxwy/Pbbb7txiRWB1PFRBrIA2Bb6CEvCWZlE/yOAQCCEAAKrHZebY3i7RPo76Vu04XLyps/S&#10;np6uOwE6ga4hcxxi3y63AnVh23Fk0UeegKML6BtzHeYZt5pfkI6gFnpAWQQ7kRk2l+/v97zs/QB6&#10;6umCV+RE+30YoN8xj0Wm0IEO0Ea012pBn4Vm5M7c+eMI9B8/wOvy3dqoDxOrs+R/AED4zgA5jxDH&#10;E2PkrxVgyRJ8y2Vw5wZtZVhZjqYULVilOMrUPW8damomYv7uvHtzAf9x+CAdjX3/vDGBQyDZo8/q&#10;gOPne/T0K5f101+f1Y9/dVo/+tkpHb/Yq4y8bMXMQL9+olN/Y/f++//5Ff2f/2+/0f/VPsfGZvWf&#10;f3O//vv/9lP6v/zXj+k//85BPXpvi/ZsrtGD+5r1tce26Htf3Knv/slO/Yuv79OffXm3Hju41j3F&#10;ZyuI2WijZ1HXu0b1+vEOTU5HtX97rbZtqFJlab7ycjLdtorxKXN8jMVUgiRkgl3H863xbhu8++WD&#10;RWI1kLcKEt8zGORoU4wCT1UY+JgkM8lioE52yjG6OOt8YkSYfDF5oYwPKnjABV0s8eTgKhwmBhnq&#10;I8LOJGk5Z8f1OwMD6/vxtJzJCYMFWxIYMKABfpk4vvrqq24rxd08nXy/AL/Jjhn0EAhazhFcCcg6&#10;EThjyBr5wTfLfEPw4M6xklzRI/ZKIld0dSUwKaQteRLFBNNPsJls0wdxEjiokM9bAT1hMkBd9CX2&#10;eFIOZeKQ0+/pU6zuSXaIyMuEmwn6Sv2JQIQ/2Rre0EkcALZFvPHGG862vBdAAzxyQQt90m8RAvDG&#10;hAdevEPhf1stSI88mDBBP+3ERJMyPZLb0yPxPrSSFzsLHbQxzufHMXiQyDdtwBiBjjOxxhlifPl9&#10;gjZAZ7CFtAv0Mn6ttHR7OdCGBJa8M0g5lIfTB8+3Q6KMyOPPKUF/0QtoWUmvbgX6IjL2S+2hBefo&#10;zTff1OHDh9331dD3+wSyxN4wtmCTeAuC7yu0G2M9YywHECaPc+SlDbFpdzLOky+xLNoCvSUgxNh5&#10;p20K0DP6PPfReeYttOtK8PYRu0j96JefYyAL6OG3WwUPaHNsuV9i7ssk4EL7szyfsn+fSJYTtoEL&#10;2lcz/r2foM/Svn58Y5xA1ncSPPi4IrGdGEexUegTAWDa6U7s5e8DH5vgAQ3hniWbkVoasLjnfnG/&#10;vxsH4CA/c3Zno3GdONOlF9+4qsttwxqdmtPpK/164c1WXe0c0yLnE2SYcXRPzn/rXfKNFQP2vzUs&#10;TyCXnmLfFmTkgk5o4E8rBGcbsNWC1RB52RnmKMXc2wdw2LOzMtyT+DRTIg4U5BWGY+a88zpF3kzQ&#10;1T+hweFJrWss1Rcf26T79zU5us5d6nNnEUSsji3rK/XoobXau61O69dWLAUleOuDlc0qB964gDyg&#10;i4MHG2uL3TkMWZYG1ggOjE9FdO7agLoHJuy3fO2zsti2UJCXpfrKQiemwRG2PUQUQzg+gHBbMBgh&#10;6lTHJyCwgmx+x8vnO3LLz9LQXExHTnXpneMd6h6cUvfQpN6y7+8cbdPwwORSu7FFhPQ35QvQEeQI&#10;WO3gf1oNle8VDI5cTPAY6JgUMfgSBSdIkOx0MojjLAOMvXdcKANDw6D5foNBjwsaWU7MpIJPDD70&#10;+IPReGq6nJNMOnhKHrzuBvDKBI3Ds5jYYESpE5mwEuL48eO/szz7w4DTH+MR+TNZwPHjeuutt5yz&#10;xhOIW008PPwkKtGxgReeXDDIMplB7kx0qS9gdXA2w5DowDIg07+QI4emEQi43aBM+/Dk3gfu6K/+&#10;om/Q/rQVv98OniYmTEwIOCiQCSsTOfSZySa6hO74PoWe+XzQuRKt8MkEmMPlCEqgTzjd0M4TUfoI&#10;5d8JqItymJjTzykHPqmHNzfAg9dJ5ES6xInhreS6HOCViaxvM+wbPCALL4NEcM/3H2ToQbCHiT/l&#10;4dwxwf+oT77uBvCfyJN3hgB6hX4zVvw+QRvirKAXtAcX7XsnziY8wod3MuCb8ij3Vs4Z6ajP21bS&#10;EqRj3GDMZfUPduC9OC+Mxzjd6BnloK8EDfxTe2/HP8qgDyEn+ogf6+nbyIuVVWyBgh/GfP+ggjbx&#10;8uX7avoWNoEy6Z/MHfyYyUOA1157zQVhsSGUuRLIT72J+oMNpk2xTTyQgQfoT7T9yYBnxgP6DPrB&#10;OEufIRBAcIs5FeMw10oPZ6CB+Yh/zZ1vf8rkwQoyg6f3++HOaoCMQKIM0EvGP/j1QXD6wWra7v0A&#10;ckCuXm+4oO+PeV7jZZHYTugydop5AjaKdkInP8r42IysnBeA08yTfF4xiCOc4hTUjBJ96mbHWnJA&#10;szVnfx4726Mf//y0/u4nx/WzZ87pH586oX9++pyu9I5rITfLZvdmrBKNmn2nmPn4vFv+np6e5hz+&#10;TA5D9OW79MsZwt/eR3nY589SfbYkcFAiZwqkGW2F+ZnubQsdfeNL2wU4nNHD8sGbcafKqkLds7fJ&#10;rSC4Z2e9HtjVoC88tFFfeGSjdm2qVgGHMG6r1Z9+da8+98gm5edyWNCiC4789ZNH9ezzF/Tq29f1&#10;42fP669/ekL/4UeH9QO7fml/X74x6M46YKsCqx6gbXI6oqGxGfc6ycYam1BztoCBwwdzc5GTNDMb&#10;dW+egC8XTVhODL8DS2c0ZVha5MhBiciGMyTiyPNdkd2ULW1XnK1hGwTeOtahn/zslP7pF1yn9Q/G&#10;w8uvX9Ww0ag8azuCB9Bg5S9lN/0wWqEXObDSAzlyGGRiE38Q8BNiBi8GG78EC0PBIMjkjwHLG38m&#10;SN55IQrJZIeJFAafMiiLND79+wnKpA4m5gw2TJI8rdTJQMQECcfCBzAYCDCG5H0/aWJiw4ns/r3p&#10;OHIMgjytwDFioP4wVyD4wY8BkUkI50D4C8PPPWS0EsjrQRsyoSJ4xMCBTHnSw4DCScT+dPCA1QPd&#10;QydpB3SEfsWElckcEyavR7eaOKH7PKlkAs1EEaeZPuuf6lIObYzerfYpKJNf70gREPOvqqNPQTPO&#10;BltymLB7/fET5dX0KSbOBNmYcDCRRoeQAysa6CfIYzXOjNdPP4lGr8kH38iOrRf0yUQ9Bv5vP8m/&#10;U5DfX4mBieSyfBruYxuZGNN/cHAIKCJHVjGwGgOa78RZ/agDnYVvgpPeAcJe0MbIgfEBvfIHA/6+&#10;gS4AaL5bvfBPt31e2v5WfZff6Y/ICNuKDcChY0sBfRXnkvGEPn23zhN1YAPoa7wGln7sA/sE2Am2&#10;MS5RPzr8UQV8QB9jGeMM/du/1hVeCN5hN1nFxNjm7ced2CXg+yvzHGSCTWG884FJ7MxKQUfy+k8C&#10;DLQn/Z1PVkfw+k/uM1Zim+j7twK2lX7DJ/Mq5mG0HUEA7CbwgQDsv9fhZKCX5OGVjMyRyAsPyAxb&#10;hMywRdB2N3p/p/Byoj2hgbkjMkLO/u0+0EgbYx8+SCTzu9zf9NGPct+4W6ymrX2/83acdkJn0Gd0&#10;jv6HjSJA9VEPsNydBf0IgqfWOIa8eo+DDDFGaTyBxuHEe3QNe/PCsczPWlp9cLJTf/PDd/Rv/ocX&#10;9Hd/f8QMWq+sy9vvNgBbeUtZbk6WcEatHPcWB1MA3uqQZ0455xYsOakkvgVuFoPzShAABx3HvKI0&#10;T+lWRsTKpTxKGRiZ0Wwk7oIiKBy85eRkujSsmDh2okNZplxfeGSTvvopm9g1l2lgcFIXLvdrbHxW&#10;uTkZaq4v0aGd9dq0ptyRdqN7TG8fb9evn7ugX//ijJ557qKee/OaXrTr5d+c1dNPHdNzz57VldYh&#10;V19JIctQU62zLx0yyMGL2ZkZyjCZ+lUCrJC42j7izmooKshyQQoOVbytPDB4/GzpKC8/N8MFEOiA&#10;kZgZF/LfrMOBtDQlbWfpRsZn9NLLl/T//V9esetVPfObc+roGVOcgI+1rW+rdy/7O81kzKskCRzM&#10;Rec1b0lSONQRWj4gYCgwEAySyJCJB4bBO+QMMBgNJoBMiBmwMCoMsgzUPjKO80J+fv+gjW+iEcTZ&#10;YdCBXowZ9DIYMVlnYgYd0HW3k7HbAb6ZpN1zzz1uksDf0MdkEBowutD0YYB64ZdJCkEVaOK69957&#10;HY2sFLidw4KcmJwxeLA09JVXXtHLL7/sggfoCRM5HB8CJR8kVjPQ/aHA6x88MYEnYIBMn3/+eedc&#10;MaFCb5gw3m65Ju3i3xdOG9BXaRMunA/aHh1gkumd19X0RS9v9APHwwfloIeJORM+9AF9ZkKPjsDX&#10;aoCzSJkPPvigcyCxMeSFb3jhbAVsyq3gZQgtTPKZQFPO/v373y2XwEEifB4u7BL9kPx3q1uUB98E&#10;a5DLcvxzDxnSV1gqTv/hCSZywybQPkyQae+PE7yM0TdsBTzz9Ja91ugszgG6ejv9/jDg24jxAl1A&#10;L1YTZEuGb3+vT/DGmLncpJq0yIi60F90/qWXXnIywgkGyAidfj/AU0GCVIcOHXKf3nFFB3FqcYyx&#10;IXfbFz4sJMqWPs6F3UOW2A/GeuypDyDcbnxLBraRsrB1ONuMl8jswIEDzvGmPaBhJUeddsUmYBOx&#10;5fT3F154wbUvDjq/Y5cJBFDPrUA/wc5SF2O1txHoBbYNGUALadAhHzBZDuTF5t53331uNZkfrwmS&#10;IDMf1FvN2PBe4XUf2plnIhvGvxdffNHpIsFg9BU+keWHCepDrtAHnX7svNVDlo8r4J8LvWJ8JbCD&#10;jUKnCaYhG4JZ75eN+qDxwcz4fw9g2T9P8aOxBVNM67B0KJ7aOyfSEngbzqf95pa2s33BHNWuzmFd&#10;Ot9tnX1UMX4359QFHUjnwdebKwwWzFFeiMw7h7+oIMcc9cylcnF4VwHeBOHeDmFOOYcY1lUVuLMN&#10;OEsg0+iCl8lp9ukuTcS80kEDgQee8PcPTKjT6B0anjZne0Fjk3N662ib/vnpszp+qstITXGHCVIW&#10;r1U8dblPLx+9oUs3Bp1MkM2wOeDt5vgPDU4pxTp3hvExMj6n9s5Rd4AjNBEgcassLA/bHOaNbl5R&#10;6d7CEJvXuasDeudsj5P9uqZSt8WBgySXggc3Gb4VLB2vzCxGjrmZSrG/5+fiWmT1Qoq1X2IbONjf&#10;lp5rbGJWrVZ/65V+jYxOa542y77ZdtTt64cWu8UrNgkgQPdsxGRr7ZlqdJt0byZ8/4FBYEKBwWTg&#10;ZaLP8mcf7WYixMDIU1IfFWdQ5Du/s0SSgYnJCQ5M4iT9g4QfzDFkREIZ+AkkMLH3kwqcd1YiwB/p&#10;nY5+AIB3nsbzdJWnIwz8AJkRtV3tk9X3CvoiFzJAFgR1/AVdfDK5vRV8f0YPkC2TFgZ22pTgEReO&#10;EZOQWyFR1u/ah9vAD+Bc6OJq8vyhwMuViQr9xTu6Xq5M5HG8bjdpQZd5YuMnOATxGOR5go8jzkQM&#10;2dGvmWBy3ekEER1h4sm5Inyi3+gvfYqnljiEfuXDap8++KATfYTABH0EHfNPQ5lUrgbIkTrRTZ6q&#10;0u+Y+KOjyfpCOupF5sgAOWPL7lSvqBP7gX5SFvJgcr5SOaSjXtqYtiYP7YJdot94O/phABoT6Uz+&#10;+1aAD2TI5+3g9RvbwwTT6zd8o+PoC3yT7vcNHAbaD/2jXdENHDc/TqwW8EVeeOKCd/RyJQeWNMiT&#10;/oVe8Em/8jYAp/D9XKkGj6z6oR/T73BioZe2wNlmfKI//KGAeQkPCgiEwwtypj/h2OAMM9by92p1&#10;Fni99U/4/XhJkIK6/BPW2+kttGCD0Ht0wNsb+jx2HTt3K2DPsdW0P22CPcTWErAlGOdXQADGX+YU&#10;1HEroI/wQtvv27fPyQxeoQtbTvvfTdDsTuH7h7eLfl7BPXj14x88rqSPy9ks7lHmcr8lwv/OJ33f&#10;yxHQZtDDPW8L0CHa46MC6E7mkb/fK+8rgTToDjYKG4KNol2QCTYc+/GHgNVZgD8AZJpjyFN8ggdT&#10;M27tgHMWvcPvLuck2mWOr7twQgtzpIp8qaZw6bMgm1FdMsf+3WBAin2iJNy3cuJW/hxvR7CfiosY&#10;0CwPRTuH+WaeFbGUxq8+gG7ODiDbkHtFow2S5qQTWOC1iWxdIBDgVioYb+Ulue41hQf2NAqz9Mbx&#10;dr3yznVdaR92KxVYBVGYn6U19aVuRUNr56heOHxdz791Tc+9cVXdg5NqbqnQtgPNqm8sVWZqilul&#10;0LilTlsPrVNueYFau0Z1+nKf+oenXQAhmxUBVlc0Mr/0OkXLw2db96gutA66ehuqOSehULxSknMU&#10;HJDJrQDTduXnmENdmqvsnHTFrax5XrWI/JF3YueFCNoNORPgKb3ZbtV2ldn3vJvLNeNm9CmbrHyS&#10;3spJzVpaeTA9F9XkXMwFDjJMZxKreL+BwWSCxyDCAIiBwaAy0HBhQABGgwkH0WomOSDxACCMDRfl&#10;MWB+WJMSDCiTCiYUTJJwmqGZCRmBA78s3DtVtzO2qwF9AD4TJ5r+6Sp7M/lkYghtTEoJtnyYgxF0&#10;wX8iaBuWnDEYrAQ/yDOAMpni6ctDDz3knuzyFIaBHz3AWWWillyHBzL2usT3ZFmtBAYp0pEXesn/&#10;cYCXK/rA6gJ05OGHH3YrQpiw8hs6glNOH1tpQkc6Jlk4OegbcqI9aAsm0Ew+uUdQj7qYtPL73QSu&#10;sAE4+fQpHBAcZtqS/s8WBuqj3Fv1J69LfHoQQKBMAn7Iwk+yuW41GfZlwR96TD8nAHGr+tEf7BO8&#10;IFP6ItedTJipF1vGxaQKOWBf6Asenj8+udBhaLz//vtdO/P0j3YmP4EfnrzRzrfi9/0CeoDM+PT9&#10;0NN7K/g0BD5W0w/hhToI5OCoYDMOHjzo7Ab5scHYYhyWD4PvW4G+w5Ng2tFPpuknfhvMaoB8cPQY&#10;VwAyRtfQab4nw+sFekMfQDbICFnhoDJmslLOrwi4G1B+smyhhb5CfQTa6Avcw0FiHP+oP2FN1lX0&#10;ywcgmX8gT2TntzDQv5ADungnQG6JbU9+7CjtSR3LlQdtXNgTxitoYrx89NFHXeAB/cLeEAQguIHd&#10;TubHA1uN/kEHYzT2Bl6w7VzkY56DvlImjjZtCK+JIF1yH0e/aH9srh8bKAN6Poy+CC1c0I7NZrUY&#10;dpFVHgQ3oBfeGf98+yWDvMgFe+TLIx2yXy59Inx69J55Gf3fA3uOLaD9kAvl4RzTt8nzUQBjHHRD&#10;I7hT3kmD/MiP/FaCT4t8mPvTTugz80BsFrYOXcRGoa8fddyZBfgIg8P9WAGAUzsxY46VzXnScTAJ&#10;EKCkPMleDjylZqm7Oezuk2BDMnxWVjGgVNPmfI5NW11xlRTlqqQ4Z+kQROpxaVeoC1gRiymmRItM&#10;NJbSESzg0MKOvgl33gFL/znYjy0BvMaR72zH4G0Mm9dW6POPbtaXntim/bvqVVaS6/LEjO99uxv0&#10;r//F/fqv//xeffGRjaowh/xq+7DeOdOts1cGdLl1SL0Dk4oZDxk5GSoqzlVZRYEKinKUzuoJk9WU&#10;Oe+XLc9bJ82wto+4juXOSzDeZszphs1Cc9JnzPk+dq7HrV7gjAVWHcDP1GzUtYFldLytCN8m9j/B&#10;l4ryfLf6YXpiVrFJG3AJANAWKxVD+e+2nV3p1s7cQ6RcLp/9g4y5LG2ayZl2mpiKuisjI930xtp9&#10;pTreB2CAcGwxDBgYJkAYWQwNAzUXRhVjiuHwe58YVFmmj1HD6HDRFhgfnMrbORbvNxioebqOwWOi&#10;jgGEDiYVGDsmGMtN6u4GlEv0n8E3EZSPkSV4wCCJoSYtg/xKjvYHBdojEbQTkw8/AN0OfrCBJ9qa&#10;iQdypV0Z6FluyNOL5YJEtDu8k5/vTFC5bjXQMYlBx0hHXiYKH5fgQSLoS0xG4Y1JPXthGaiRK2cK&#10;+P3PyaA9uU+AAEcb55QgBJNCHBAuBnnuMSGjHpwQ9JT0dwNo5Ok+k3W/AgFbgdOBDvjABLqyHKiX&#10;+r2D5YEespSWyT/6RdvDGxPaZL1dDuSBv9sBOWO/CIRRB+VDO3SvdtKMfYQ2+jA2hfKYgN8OyM73&#10;H9qXJ5neSSSoiU36MJYNJ9JBW9EWq6kTvklHX0SOq7Xl1Iec+PRnXdDe6A0BEwII6PDvE9BGW/hg&#10;KrzhjN3Jk3jkSHpsFvqPU06ZOCIr9QdAXbQFcuWJJ3aVvsV3ysTJvNutbv7JIDqWDMZ17A3jE/qA&#10;nSU97fyHBOSHPuGoY+voj7QnfZTxiD4F/4w1q9VZgN1JHJ+wL9g75OYfBNwK/E6b0rb0FwI12Hb+&#10;Rk+w7cxFlmsbgB5hmygDncCxZi7jLwKRrK6EFvox6elP2CUP7vM38zNsb6ItJR+BPMZwaKLtbzcm&#10;fxCgbvSPNvPjH20ILX47TSJPHvQp+ivzPADd9BfS3kqHsWGU7W0Z/T0xeMA9+ixzHGREv8M+sbID&#10;Gd0JoGe19uNOAO/oPOMYOk27whPj2a3shOcd+cAzNgrdvB2ogzqRDXmYV/vzhCiPOQqBnjuVz4eN&#10;288Q/kDA0/HCvCz3msOJqYj5gzxRN2NDUADnkSfWyaDzu8v/bRdpE4zC7wBbaT9FzEEeGppyWwVy&#10;zZEuKMlbejsDhmKlIEUSnE978zsYGpnWtY5hDdhndpYNllYugYOxiTlTtFRLv6g8c/i3r6/Ufbsb&#10;tXdnvbZtrtG+nQ3Oea+vKlRTXYk+cXCtvvW5nfrsQxtUU1mg4bFZK3fE0UoQoKgg250nsBBfUHVF&#10;vvbuqNfWjTVuBQX1uHMLXN1zGhgmQDKvzIxUuQMpjX/yI2veuvDW6U63yoP6i032c6xMiC4dJnlb&#10;h9y3iWlgfjFLMfPcOQRsoZidsMmw++0WhSS2nbtu/p0IsjtBW1npaco2fYDHEZMpr5XkjIV8k+nt&#10;SH0vwAhjEBh4MOgYVw8mQww2GFUMEEaVAAJGiUkIBo1BkwvDgqEBpMWIvp/G5VYTMg9oZyLmDwri&#10;bwZZHBjoud0EYLVgAsAScSZqyWBwJHCAg4E8/b3V0P9Bgvqhh7ZhwLmdk4ZeJA5MOKRMahhoaX/0&#10;gCcqyHY5oDP+aTWDHIP8reSPDjLJYtJDXibTDF6rwUqTRHikPOr+sCdJKyFRrgzoBOCQKxMD+gtP&#10;9BmYkydQtBuTS382AA4pe5lx0NB5f1EWkzLa2k8ymVAv1xeR20qy82CyQQCBPsUEgnaBFsqlXfm+&#10;Uhk8naCfJE+YSU8f4aJ8dBOdgt7VYLVtif4gC7ZWIQ9sAEEPdBe6bwfaCXnDB+mhF3nTVrcD/PiJ&#10;JO1MPhwK8jLJZKLMJAw5fpCgL/mAMH0MvVrJgfEgDc40/GNDE8eE2yGRb+QP3+gNYwUOHo7xe3m6&#10;fivcSp/hhfqRAWmQC2MYYxx2yQcPaO/V6AY88pQU3aAsdIw+Cc8r0QCwSZTvZUR/oh8TXMKpYoxF&#10;Rjibdzp+Yuugya90S7bxOEg4YOgjv8H3rWj9feFW7Qj4DSeS/kQAgT4OL/DvHSr4ey+8kZcy6Tdc&#10;tyuL+hLtF3LGFqNj2DfahO0HtA99xIN89Ef0jn6HPjB3od8k2nZsMHMxfseWkdZvyfSgzdEfbBx2&#10;JZlm9NMHD35f7Q/vtA9A3/2YBV+0H6tvCKAl6z50+nmBD2aSHjtyq/GAvoYs6G/MT+kDicEDymGu&#10;ho3CFpAemfoA7+1sJSAPYzNtm9ge7xegEZ6ZT/HpdR3eb2WrkAv0MN4gO3hfzZwK3Ui049h/+hqr&#10;aaABXr0dh46PKj42wYPcrAyVFua4/fZTUyyBTFGJOcIFHLDnHFUzKPTj99KXnSFIcU4ur0jsGphU&#10;SoY5+ub4prHXnsABT8ypxKVdDnbfkkEnSuQxPRtzZxN09I5bEYvuDQwcjugCIamW1rLl81rEqkLl&#10;pKeq48aQLl7odezw+sVCS3/yVIdefvmCJkanlEnQJIUDHbNUVpyrqooCrWku05qmMvd3pnWQqtI8&#10;HdhRp4O7GrTefqPslsZStTSVqriQIIM5vhGW7iyKAxLZFpKXnelWSVxqG1J7D8uyFty2AwAtvPGC&#10;QMPSX8vA/0RwgMvkl2fyy8nP0uDYjDv0cHrajB+iIXiwohxvB/Lax816UjIzVFyQ7c5mGB+f1fTU&#10;nIpyM93bLe66ilWANvbG3E/kPZh08nSQiR+/MfHCqGOE/FNDwCeGl/sYNoBRYWK1nGFPHrT4zuXz&#10;JiPR4fJpE/MngoGBwddPKjB8vtxEfU5Gcpn+7+VowqgyGcAp83Qlgnueb2+0kd9K8HUl17+SPJKR&#10;KE/P43LBCgYEnP3kdvF13ap++ECeTHTRByYvfgkbE+9EkA/dIR26QVrqJd1y+gDNftkwskNe5F1p&#10;oEvml2s5fhlYaSecgsQJ253A1+Xr898TZXMrJNIKEssC8Iq+cuGcMiHg/ALkmjgZZQKAvjE5ZuLM&#10;5JQ2SQYTMsohDd99O9HmiYAG2sK3x634YbLK5JWnfUz2mMAl87Ec4IWngdSd3PfgjbZGP/ykkM/k&#10;MpPr4ftqZY9OICdox7nDFqCDTFCZ6NGPk+nygD6e7NEO2D3KYTLvbUoiPI3JdCb+TXsgOyZhTMCg&#10;AweRYNFqJmCJPFMuf69GDkyYebJHnbQ1+gDvKwX9sO88IUXXaBvy0pdXAjQk851IFzrIkyv0m/7M&#10;ZBaZMvlcLnCyUnmJ9zy45y/gdXk5W4CMac/E/boEQqEL54G8OHA4LtihWwWy0FsfyMPG4JTRriut&#10;SEmkEfA9UUbopt/Hj4wol73uODC3cg6SAc30NXQKu5es29hAf4++hk7StxORTCtIpPVOcaflkdbb&#10;Jb7fKi39EJvEhexuNcYmI1mnbldXMm6XH7lCkw8gYGuwhQQNcfB9O8Cnn0ugt8yjaJflQH9kXOR3&#10;bBJjJvrsy6IO9BK9oX8nt7//G1qxC9iE2/G8Ep+3y+exXP7Ev+HHj3+MhdDNti5s9HJ9EJoZ35jn&#10;YT/gl3EmmVeAbOkPpOF36qIO5JgI9Ib6CSDQh+mDtBF00F7YLGhZrg76FPaUdHzeKtjgeff8+++r&#10;lSVtBu/Qhx2HL9ofPpPBPX7zNsrPqZL7u8dK7ezBOEA/8yuXkCvyWSkQ73nzuB2fK9WfeO9OsTqp&#10;/gGAw/Y4DyDdFHDOnFsOCiwtylEJziFKyVJ6p5t3LyyTtI2cKZozZ7ptYFLXu8fMqU9RSfmS8+sc&#10;VXO2rResXI3dhwyezid2FneugP3ZNzTltgTwSkS2RYxPzbpzBAA8cj5BT9eonvrHY/qf/98v6dXX&#10;rmhkKqrr5nQ/+ZMj+qu/elEvvXZZrx1r19mrg2qsLdIXH92oe3ZzAnW2W7aPXPDLOVehwOiuqspX&#10;Q02RaisL3PYPVhAQuIhbxyVwQN+BNmIwrETo6ptUW9e4kzEOuTsg0fDuv/C+Iv/2A1fU5ESbZGco&#10;vyzfrRBh28ZV442tE78TOFgq+C5g+QnmWD35OekuaIKcZ8dntTAVUZnRXpTPMvOb9XxAYCDCCGJE&#10;E40LHZcnZUxuMFwYJAwHgQP/xMaD7+T1HR7jxgR5uQFgOaOwkqFABxMdT6+TtzIqDCw4DOyt5pO/&#10;E/MuB+pPpmElmrjHBJKnqjw99BFa4AdwjCvpcDqQ360mNr7uRKxU93IgnU9LO8LrShNoJipMOkiT&#10;iMQyAN+TaWIAIniAA4U+4MjyNAVHIPFJAXkZbEjnnRYmR0eOHHGfyfAOHU4+AyMDFBP7lQa6RFrh&#10;l8ErmVYATbQF5ZPubrCcHPh7ufqWQyKtYLny4BVd5akQv0Mv+3dxZDzdyBrZoXekZxKRWG4ikDl6&#10;h0NOP8QZSn4iQl9APkx2aJ/b8cOEi9UnbDfAiaYOaLtVn6IvMHmhnzDB8yBPYlAHvYInbEsyEuny&#10;sluJ7+VAWuj2Ex/yUzdvA8BBQz+SgT4x0WeJPbJDjjx18SsvkkGZyXR5Wj34mzah/2AP0HP6Ie2M&#10;7t/OSfRleXn7Om8Hb6/pj/RZglCsbEG3koMW6AGTZoIatBftwsqYlZwZgJ2BN0/XSnwjO9qBPo38&#10;sRnLLeMm763KS0SiDKCdsQZ9Ik8yGOPgLbEf0JbQxVN/aEQeOAHYqZWCG9BL8APdoG+htwRH6BPI&#10;dzkkyyORbsA92gdHk3GVNkLvaCdklGyrVwLlwCdBEhyZxHzIhnEUnUO22A9oTx6XoItyvAwTv98N&#10;7rQ8aEPG2KbV2CXGduTPti1kiJ2iDK8/K+F2ens7eD4Sy0jOj40kqETQkAActhv94iBnH8Si39NW&#10;2HzSMGYuZ2MAAR9sB3My2pM+Sl9irgHgHd3hHrqeOC8B1IMtRq5+DEl2pJPh28/jbuWU+N3/DfhO&#10;uzH+YR+QJTpKAB1ZJbcjNGPPsGv0P3SdfrKcHUcGlIFssWEEc5YbYwAyR48Y3+iD2BHkyPk+r7/+&#10;upvnJQYeAbTRT7HhBOyQ60rlA+SWLLvl7q0EAhvICDtDH4E+7Phycyr6OrwjF/QQvUkOeiciuU24&#10;Eunib3TGj1/oFvUj++UCPcl5k8tLBr+RxuN26VeDtP/OcPP7HzToAkOjszp1pks5mWl64MAaM/Qx&#10;nTzRoYHucS0gOBx8PpM6zKqBQ2uO8uK8GV1zdhubyrRzc43bxnD2bLdGByaW/Fxz8l3axGpu5tXE&#10;rFsu37KxWnt2NWht/dISzeudo+Y8j7u3LbQ0lJpTnuUOQeTQQrYKFFiZmebYT07N6cb1Ib1z9IbL&#10;s3Z9pTZYWX2Dk3rjzStqvTGoWFq63jndqY4b/Xr8vrX63MOb3NaDV96+pmttQyo1J5rVAbNW1ozR&#10;w5sVWE0xOxN1WxV6h5f2czXXlWhNfbF7OwSrDEZ4BaQ5+3FzyFn6n2PfN5gMoJctEZ39E3rnZIeu&#10;XeagIFN25O22cyQIAvlzsaLC6isqK9Anjb5d2+p00Wh/6fVr6uoe00K6KTZyvFv4eqbNwM/GVFNV&#10;oIcf2qitG6t06kibLl3o1dbNtTq0t1GNHLr4PgYQkB2dPdEAYWwwfAxMGBkGZUAH5mKAYmDCcDOR&#10;JoqZ2NkZGIl4czGB8RMXymHCSFrqpQzqYoLKYIYRYiCnbi4m1X5A4zcMPwMexpnvgEHU07ickwwo&#10;g8GYNExEuBhAML4Y00TDBO3QxEQNmnDUkA/1UAZlQb+vC7pwfLgYUOCJPNDHYAa9DGxMSJmYUudK&#10;dFIWdZOPCzkzoWCAgEfooG5PQyIY4LxTidwZLGlT0sIfk2Hoo0zSIEP4Y8JIO0ITdTGh5j4OE84e&#10;ZdAW8E45nncuaKJ82hceGeiph3K4oJd2Rna0Jen4G52AFtoBeSMrLgY35IUsKdc/nV3OOaZ8JvS0&#10;E/zynXKBp8fzS3nwC9/QDL+UfyegbaCPcpgkUD40wBs6BF9ct2obeINe6IJW9JE+5icZyBe5+gkj&#10;abiol3aBL+RLhJ8+A01MttAtylhOr2gD8qJXlEMe6qU9kD0X93GCaHdooG+QBizHD+A+dKI/lEFb&#10;co/JBDQlgzrgHVrgifS0uddF9JXysCcE+ZArgGf6FPlIRxnIEpqom3Q+sOT181aAb9oLeZEP+UAH&#10;+oNsmYTTPnxyoTvoF7pNPiZMTCyZPCXLGzmQF/0gD7oHr/RfeIM2LvIhK0+773ekhwb0hbK4D0iL&#10;bvEbtNL+XPztZeB5p91WkgFp4J9PLupAlrQFdKLTlA8djAXwAD8EDmgXnOJkBxO60Cnkh6yYpNKW&#10;lE9f83oJD3x6GuCbOpEx9XJBD+1NedCEzCkPHVmpPEB6aEbu3m5Slpebb1P6ADbN2wLsCs4BoHzk&#10;6OtAhpSLfGgbXwbf/d/URzuQxjv8yAh5JbYBPMEr+XzbkcfLgvq8Pnr9gA7f37HB1E0edALe4Iv0&#10;lLEcqA/50e8ogzyedt+2tBl6SdDE9znqp2zqJC/yJD38Qhe2AVpJ49vzdiAt7YnskZkvj7yUR72k&#10;ob0A/R19IJ13BtE7xiA+vYwSZeyBPCmT36kTvuGRdia/B/X5NqEeHELqgSb6K+UAaPJ0JcO3D3rv&#10;z1igjWgXaIBWLycu/vZtDG3oI21Am3JRjueX/IxTfC5XP+VhJ8hDvfDCBU3YAOqlH9AXoRE7B23c&#10;ox0YP8jnbRrtD9/JMqUc8qIPif0bepGV113y8fdy+kBa+MR2MwbS9n4cSmxT8sIX93yfQReQB+3E&#10;PfLxSXryUQZygEbSwyO0kg9bxkV++hyf6AJzCv8q7WR+PfiNtHyiC9QJD5QHLXxHlvQx5EH7M4bS&#10;r+CDuQvtR3snA50kn59L+H6NHP1cAiCLlehDJyibtJSHXKCLtoZ37AW0Ug+803b0M/o6tFFPYlt5&#10;eUOLn2PDI/V7G5Wov9Dm+y3yTrRRtAf80CboOTYEGigPLGfzvJ5BP3qJftJelEUan572Xk7HboeP&#10;TfAg3ZxNlvgfPdEpltvfs7dZvKXg4tkedVwfVJRVAUU2oURxbirSHYNsPMmmLPuO0/yJ/WYgstN1&#10;9WKvOm8MucML3Rsc0qwxEp3mhOABy/9bzInds6vx3eBB38iUc9xJsqau2G3BuNI2ovbeceXlZKmp&#10;tthtHbjWPqrB0RnlFmZrw5Za3XdordY2lrhgQE5utgpKizQyO6/Db15QZGhYD9+3QTu2NphRndBP&#10;nzqiS1f6zNkqV6OVNzM6pbMn2nXD6uF8hVGjjS0JrKaoqyrUfnPo2crQPTClC60D7vWGFWU2EcjO&#10;cDIuys9SQ1WxO1uhII/gwbgOm/yvXepThDcu5NukKDl44JV0fFaZ8QVtW1+lL312u9atLdeRk516&#10;9c1WjY7NLMkPI7F8P789kDd1ceBkdF4ta8r16KOb1NxQonfeuKaOtmEdOLBG+3fXq6IER+NuK/qP&#10;QafF2GDQcR4wNt6QYRy8AaWDY7C4TwfnOwYYZ4F7iaA8BkYmABgZ0tLh+cRweIPK7xg1jC+Gy//m&#10;0/lJPqBOaINO8vnBi/SeTgzLSoAOBmLSYGgpm6ePDJiJxggjyGQCujB8/AbvGE7kwCf0+bowuuTB&#10;gPuBDjoZWDCmGD8mlgQOeJpM/pUAj14e8OgNNzzSTlz8Db/8lggML/VieKmbepEdfCMz2sMPpBhz&#10;JhD8hgyIwsMncqEM+Pe0U7fnmfTwzd+k52Kgpx7yAuTAAIIsAPl8+5AWeVMmeaGLuqDLO7fIkrQs&#10;HWQyjpOWzCugPmTF4MugSXnQhYygnfL84A6/lE0aBnQmkvByJ6Bt6B/IF72AL8pDHlx8p0zah++J&#10;QFeRN3TAM/yQljLQKeTjdcrnRT/hxw/CyNVPWviEf+RO8IG0lON1MhG0ITIlD+WQx0/C/O9+osHv&#10;nn7f1l6HlgP36VO0J2Xy6YMZyUBm6DT9HB58P6FuaKHNmdTRTyjTtzn8k4/0yB8+EnXSy597ifK7&#10;FciLg8fTG/gjL3KALnQKuviOTPiEFgKk0EfggHzUnQx4pO9SBnQCaKI+ZOVlyt+USb3QwX3fHn4C&#10;R3uThvS+zdBn+ot3FmgrfiMdek9adGGl9gLIB53xTgllIGP6Czrq+6HXBxxsnsAx6YTuZFCvbx/0&#10;m3zQg05DD9+9nlMX8HRCC/nhDXvBRZ38jSyhh/JI4/WbPMnl0TeROxeyIw31UxZtidwoh3ZBhyiX&#10;MnCY4M/D001bc/GdspA1/FE++kodXjeQNQFh9JbxED2mnEQk6rC3V8k6DD/eeePiN28X0E14QUfg&#10;Fd2Ad2TI78uBPKTnk7r//+29Z3RcV7bn90fljAKqUKhCzgCRQRDMQQzKEiVRaqlFxZ7smfHyfPHy&#10;eJbHy8v+ZK9lL3sc3prpN53T61YrB4qkJIpBzCQCiZxToXLOyXtfsFpsjbpb6tfvvW7q/MSrSvec&#10;s8+5t27hv+85e3Pf+dgWjy/Xx31km3njc7poN48/X6e4DI8dHxceBz7X7j4GbAP34w/xu+rjPnJ9&#10;PIZcH/eXbeDx4fFlO4u/Q7wvt18sw+1yHV9G8XvF5w2X5XOdr0n8WIRt4nEpXpe5Ha7vi9dRfs1t&#10;fhlcN/enOLY83tyPL/aLXxePEx9jPkd4/Ll88fvD5xSfT9x3HgO2lffjY8z9/iJsK5fnceJzovhd&#10;4H7xc964Hq6fr//8PShubCufQ9wG/03C1zU+F75sPLk8n//F32oeLz6f2Sben8ea2yoeE+5n8Twq&#10;wm3xd4fHmfvI5XhseH8ej+J5fvcxLfaby3J7PLY8Nvya9+P2uCz3gTfel+vk/nMbxWPC/eXziPvA&#10;f0vw3xR8LeO/Rb6sv0W4D3zsi7My2MbiMWV7eNx5PPh6wt9pboNtZDv4byq+tvB36sva4OPB5bj8&#10;F/+W4LEsjg+fN7/LRi5TPJfYTn7Nx4rPoy9+1/n7xrawk4j7XvzNuRs+l/g84vFi2/h4F20oHhtu&#10;r3jdZtjW33WN4uPA8HM+Z4rHncsU62O77/4dYDuL48rfK66T2+d9i7bw/vz661JCDdyl7P6ymVzw&#10;4d//76fgD8fxb//FAZSTeP3RDy/i5z+/Ak80CdRb6ApBO37FoIYS/J3lLy4X4bX4XA8dRJ4F8NTD&#10;Pfh3/+0D0syA//Tds/jRjy5KcRBQW06/5nRhYydDERbDPE1/NSCJ7gce78U/fXUP7t/VJH18eXRV&#10;SqnoI1G9d6AOzSRyP7q0gE+vLUozAI4/1isFMzx9cR4rVIeZxHpjTRnaSBRXVRrpBNrMNDG3GsIv&#10;3h/D9/7ju5AnYvhX//oxPPX0bsxMruF/+Z9/jYWNMI5/5xAePNCOmbFl/PDHl0j0R2Cvo3o4HkIF&#10;pxE0o3+LHQ/uagY7YN78aAIXhldIZOuwvadaiofg8sboC5+TbBvotMNhNUoBFP+vv76AD98eRihI&#10;QqfSBOjopLyz7EKCx4HHcsUPEz1/ksbhv/k3R1BpN+E//Mdz+C6NoeQ84NOSnQ/U501HzKbD5itT&#10;dB6sB6BOZfHQ/V341//mMOpqzfg//tcPcXN4Ff/8Xx3E0Ue7YTXzDxmfGH8a+CvFF2T+4vIXvPiH&#10;a/GLyhcavmjcDV9giiKPty9+mbk8XwT4AsQXE26jeLHjizZfcPiCwZ9xe/yjwM8ZvmjzBYbrLf5x&#10;zxT/qOZHbpsfuV6ui/8Y5o0vvn8IvljzBZXbL/6BePePHdtR/AORn/MFrHgR4zbYruKPJcM/JMUf&#10;/aJdXB+PCbfB+/E43t2X3wWXLR4Dfs7tFseO7eSLLbf/RZsZtoPL8cZ28IWcy/LGz/niWzxOxc+K&#10;P458jLk+fp/Lc194nLhOtqHYPveDjyE/574V4ePNPxD8RxCfR8Xjwj/qvD9vXAfDPybFseL9uSyP&#10;Z/HHjG3k/Yui+HfBtvJY8bEqtsnwjxbbzfVxm8V+3d3f3/Wj/vvg48FtcZvFc5rb4vOCjwnXzceX&#10;ty8eGx7Doq08rlyuOK48RtxXrofPlbvt4n7xd634RxO3WdyHy3Mfi+cEb192/hfPC/4x5rEvwu1x&#10;2zz23Dc+FsVzt/j94/Hn+ovH5nfB5fj7zo/8/ebz6Ytw2/zHDD8Wx694jPiYsz18XNimu+F+cr1c&#10;jq8nPH4M28nl2Ea2lcuz3V/3uPJx4b5z/TzePM5sV/Gc5Pq4bj6fuZ3f9x3mfvGx4vHmunjs+Vjz&#10;cSmWL54nd58j/F3ga9Ld1w/+DhS/P1yGx4tt5Pr5ke3kutk+Hofi9423P3S8GC7L5yO3yfUVx7X4&#10;neF6eQx4fPmP5+K144uwXdzXom38nI8Zw3VxX7nfxXPtbnh/toHHn8eO7S72l9vnutgu7ivbxPVx&#10;P9mmu+vjMSseRy7DfWP4e8/HgMef7S9+7/iR62GnKX/3vgzej+3jjceo+L3luornGdvEz9mW3ydG&#10;/tA5zH3mc5/7xe8V4fa4X0WBWLyu8X5sN7fJY/Jl8L48Hndfz3k8eJz5M26PHf/cNm93nzN3n2vc&#10;92IZto2/C9x+8Tj9rvPibr5qfbzdfdx53+J1idvh86j49wOP+91j9WVwezx2XJbHi+svUjxvuX7e&#10;r3jecvs8pmwX9694bf4y+PgUy3P/it9JtovP+7vH6e7jxG0XBRX3jY8Ln1e8D48Lf14sz+1zf78M&#10;bo/r4e8Qt1s8P7kMl+XXPIbcDveP7eI2uI/FaxLv9/uuGWwL28fHg+vh84lfF891tpPLcz18TL7s&#10;fOA+cdni7x/XyWPN+/Lx5PJcD9t09zHlffm6yG1yX5nimBTHleG67j7Pua/cJtfPdnKdXDe3xed9&#10;8brxdeC6i9d1Pn+Lx437wvD4cR+4braR2+HXXwaX5/OSx4Sfcx18rIrXEu4Xn3NcvjjOvwsuVzwH&#10;+VizfWwXH2e2ifvO48D1/j6buB7uE9fB1yh+5Pe4Dt54vHnc+Tt4t028D7fN/WE7it8h3q/4feO6&#10;+PvBnxXPQe4j21Osj8eAjzEfP66P6+J+8P78OdvNx49t+LJz7A9xTzkPFtdD+Hf/50eYWvLiv3p2&#10;Gwa3OHD6w9v4D3/1KVbXg0A9iXpJiH6NLvMxpTIl9Nstj9Efm1G6ILITgLa9O5vxr0iQ9vfV4JPT&#10;E/h//uoMxsfWARLCIHFPw8tXCqmaLzoP7ifR/M9e3Y37SaAzV2+t4dz1JYSiKXS3VKLOUYqJeQ/O&#10;3ViSlgS88FiflBbyw/NzcLmDsBhU0pp9hZw9+2rUkOCvtBkRS2Zx4uwsPvjgCnJ00u/e34Nduzvg&#10;XvfjrdcuIRBJ49EnhnBobyvm5zbw/Z9eweSsG5UOM9q2VMFOgp/jAvAMg8M7mqBWyfFLGsObE07U&#10;OkxSZoXKcgP84QQ83piUsWFnfy2qKr6C84AvYnwdS9M4rAVgrTDhn39nF55/YScCoTj+3//7E7z+&#10;9iholKFS0pdUq0JGS3+g8BIGLsfH7aseO3YeMNSOnr4orx7fgVf+yR4kszn8b//bSXhcEfz7f/sw&#10;HjjcDqWUnvPO/gKBQCAQCAR/AL77y9ORWWDwnVG+CykQCAT3Op+7O+4BOIAfBwBMkVidWvYjnMig&#10;jAS1xqzd1IYs3ll8fhWdKOnJOzumspBlsqhxGNHRXQ0LCfUSqmZh2YfPbi5hIxBHVV05qhqsKOGs&#10;C/H0ZlssSot1fCmff5bO5OlViTS7IF/IS8sHOAAkT+u3mnVYWQ/i6vVFrCx6oNcoUUECPkbtjE+7&#10;cP7qAk6fnaZtCjdHlkmvl+CR+wdw/PhB7N3RimqbAe1Uz5NP78Sxp4ZQX1WKRDwFnUmH/Qc78OQT&#10;A3j84W7cv69VSgUZD8bx8ekJvP/hLSytbDo7Wuoskh0pEv6cycJWzp5fGeLJzWwMmxT7U3z8gtBn&#10;Qc+zMXh8aFzKyY7aZhtidLwujqxiYtqJTDqFCocJvYN1aG+yQkXjLs32yFJdXB1XXXRC/C74M3ba&#10;8BITak5B9lupLXbgTC35sRRKSPEYDCYNlOzU+b2VCQQCgUAgEPw2PPOnmJedpwbznUaBQCC417mn&#10;nAdKRQnsVr0kCGcWffCF4jCRyNWSCJeEK6/DZ/H6ewU9wfvyWn0WlikSoM4A4PZha5sVzz87hAeP&#10;bIHDpoVnw4NbwyuIhZLobLFJd+CrrQaUJEgcFzMGfCkkbPmjuz5O0P6sjSstBumueziWlDIZdLZU&#10;wmTUYeTWMn795me4cG4YkXAUNbUW9HRVo7vTgVoSxhq1nN5PYH0tgIA/CqWSA9oZpQCMyVgaORLo&#10;FbZSWGhLUVtefwwmvRqHdjfj2aN9eOLBbuwfapBiK4QCMXx2bhKvv34Vl6/NS1NcWhuskm1pjulA&#10;WEt10tQbjvFw9+QVdoBI3fr8rc/h8eBZCLEUyvQqDHZVYWtPtSTwb42tYnFuHUYtsHN7PV46vh2H&#10;djVCGY0DyxvARug3TofNY0Pbl40vv8X7cPt87OhRYdLAbDNKjo7RKTdc0TT0ViP0hj88JV8gEAgE&#10;AoHgbnh6Mf9txNOA2WlQXDYgEAgE9zr3lPOABXRbXTmqzXoEXWHEI0lU8Bp+eykUHIOAxSc7D+iC&#10;LwnMu6/z/JqdBbzxnXQSmCCBDVeEnidRV6bGkZ0NeOGpAXzrsV40N1mQDkcwP7GGDRLsBhLinDGg&#10;mUS2JKYTGWqLHn/Pb8ndH7GgL6GmHVaDFHwwk8lBr1WijIRvNBzDpUuTuHp1EolYDGWlGmqnAtsH&#10;6vDAgXY8cngLDu5tJZsqSBBroCBxzWth/P4IZuc9GL61juk5L8KRBOQlBSSpraXVgLRUoMZhxgCJ&#10;+C1NVtRUGqXgh/V1Zai0GbC07Man58axsuSCSa+EzWKAUiGnk6ZEShkpk5fQcPIa8M0+cH+kod18&#10;+V/C+7FThUR8pc2Ebb1VqLabECI7eRxD7iC1b8CD+9vw7cf78ORDndjbXyM5hOQpGk8+HhxTwkeP&#10;nEWBx7d4zLhhqQ1uhDY+hkle3wNYaExt1E46mcbKvBu8uqeuhrMeCOeBQCAQCASCrwc7CnidMQcO&#10;5FgPHJfkj1n7LRAIBH9p3FFc9wacArGjwYa2qjIUSFxmSTw6KozobCiHlQPvsXAtzjy4ozElWO0W&#10;FW+ePmcng4dEqpc22qmxuwYPPTaAHUNNqCdxy+kZm1o4HZES66teXB9ewMx6UFrO0NzpgNKo2WyL&#10;HQjMb90hL1BTJZIAv3OP/s4M+xxpYBnKS3UwGzlaNQe+kiObTsO16sL0xDKZLceOnVuwra8BllI1&#10;CXkZysx6NNZZUV9vhUKnkeIEtDTbyMYqWMv00tKGtY0QwtGk5JTgGQTWch2m5j04e20Za94YZCy+&#10;72Axa7FtsAH7D3ZBa1Th9q15zE2vIEd2WMw62vTQURu8dIH78luzDu7oeB7ezweX4Dd4DHjWAo+J&#10;Uoa6lgrUt9jgiaUxPLaMpTmXNAOhttGB/s5q2GgM+7pq8I//6QE8d3wv+gbroTLRuPISBk9405HA&#10;DgSeySAdSx5Ees7xFNhxwMcxkYaOxrG9pgz1dE6UZHJIuoOoMijRReNg1IkfeoFAIBAIBF8P/tuH&#10;A5Bx4DgOlPhlQU0FAoHgXuSech4oFQopA0Gtw4wkiUh3IAadWoEeEql19lK62pOg5LvVvBaelxYU&#10;xT2JdClGgYtE6YIPcAahImHOU+r/8Ys78D/+94/gX/6Lwygr47vxfinV4tahJrR01yCTjOPyhSmM&#10;j6+jxlGKQ/tb0dVcARUL2AgJXRa1m2r6t+C3im/zjxDvppBtxmyotOilJQXxVBYxEsvyXB6FnAyl&#10;5eVoaK2FQqUEp16U0kISWWpreMaN1z6axLnhVag0KnRvcaCv8/Otp8OOjmYbmustMJv1mKZ+vvHu&#10;GE6euAXX+mYKLCZC4+L0xbHmiSKwEUTYHaa+ABoaI61WiZrqUmm2AGebyJJYz7BtdxwFnC5SLpdJ&#10;j79FsbPxFGTpDGqp/H17W9BFNnLmiAtnp+BxBlBeVY7+oRbYK0sxM+/GwqofW7c34Z//i4P4H/67&#10;h/Bv//UhHH9qKwa6q6FV0TFzk90LXikIJchehOJSakbpWLJJmTxspTr0t9ml1JMc5yEZjKPJapTe&#10;4ywZAoFAIBAIBF8H/ruNo5lzhH3O8353ikqBQCC4l7mnnAc8jazUpEZpmRYJEv/jKwGskPitJFFf&#10;xekTeZ18NocSFvas1nl2AAfP88Zoi0KezKCyVIuevloce2oAr/6jvfhHr+wmodtGIyXHyY9v41dv&#10;XMHtWRfau6px4P5OlJI4nb21guGrC0hT+f6eauzZVo8yTv/Hd8a5Dcm4zQcWtayj+c59caY9I+M7&#10;8/SP0x/ycxbh0XgaaqUSHa3VaGuvh0pvhMsfx+JaAG5/TBLuzLorhHffH8Hb7w1jZs4t/aiVUT8a&#10;6sqxY6AOB/c0Y0d/HRppDEwkmC0WAyzlerhXvfjo/Ru4ObKE9GZVSGUKWFsPYmx4GR4S7xqtAS3N&#10;VZLDYnrRK6V15NiFWrUSWg2nqOGb/JuF2WYlpyHhDt6pT+o3b2xrJEn9kaGvpwo7tzdCr1NjfHQV&#10;I9dXkCIDjNVWlJg0uDqxjp/+6hp+8MPPcP7cDOLxDJWpwUvPbpPSOv7L//oQnntmEENUBy+10FDd&#10;Mhpng0EDR325lMVBxsc4k6PnBjQ1WqUsCxPLAXjiWdgqS6VUmHqtWLYgEAgEAoHg68F/b3LqNIfD&#10;Ic08KKa5EwgEgnsd+f9E3Hl+TyArKWB2NYAb0274oylUlOlgtRix4Azh5m2n5DzQmrUwmvVQkkjP&#10;BmMokBCXKWToJeH/5OO9UlDEZ472o7+vFpFYCqfOzeEXb9/Em29exOzMGkp0OrR3VMNI4nOE6lyf&#10;J8GuUsBB4txea5HiACws+iQRLqlrDvCnVGwK6GBcEq0dXVXY1l8rBSjkH6GZZT+cnig0JK5jiQw8&#10;gTjkZF+VzYSycgPCJKBdXrK1UEBdtRlN9VaoNUoUqN4bw0t4/+2rCPrC2D3UhIO7m2G3buZz56UP&#10;GhL6vAyiCAdRLCnk4Vl3YXV1A6pSPcyOTbs1VGc6lsTaohernjhauuvw8CP9yFOZD85O4/rIKvRq&#10;Bew2AwJhnlkB1DvKYCbRzzM9Rm6vYfrWOiK8vIDv7FN9PAMAsTRA+1dVl+GhR3rRT8J/aS2Ad94a&#10;wdUrS8grlFDRcQqTDTdvreHimRmMXF7A+PgGRulYrvuiUFO7LU1W9NHYcXyJrb01qLKbkaVxMpg1&#10;6KfxHBpqhF6jwPKcBzka667Beuzb34ZAPI23z0xjei2C7UP1OLy7SYrbIBAIBAKBQPB1KeZK5xzy&#10;AoFA8E3hnnMeMOFYBuuuCDaW/DCTQOzvqUE8ncXNm4uIe8KorSnDzp3N0lR+O4ne2kojDu5rxYsv&#10;7MSjHAyxjd6n9zhl4ptvj+D/+09ncfH8LDzzHrhIAGdK5BjorkFLo5VEfxCzUySWQzGotSp0d9Wi&#10;tdkKnz+GqSkXEuEEjbIM4OB8vGQimICB9uskm7b116GWl1MQY7NuXL+9DpczBKc7An8oIcVF4KUQ&#10;1VWl4Ki++VwOjnI9+kk860mY3xh34uLwOk5+OoUrV+fR2liB557YioGuamhZtP8ONCTCOehiMJrA&#10;6IwbMythEvIRLFLbSpVcGg9e/tGxpQb793dg1/YGuINJvHf6Nq6cvw2vy48MWZfOl8BhM6G9wQK1&#10;Uo4NXwzDJPwnx9YQ4SUbpdpN50E0BQRi0NM+9x1ow/HnhqQZECdPjuP0qQl4V9nJIkc8kYFzI4TF&#10;lQD83hjVkcK6Nyql3VygsV+f98JJNoYSKWh0arS12mm8eVZGJbb21ZCdjXDQeK7MuTF+fUEa9sMP&#10;dmPXzibMTDrx8dlpKDTqzZkYtD/HjBAIBAKBQCD4OvBNH4VCIW0CgUDwTeIedB7wBV2OdDSDuQkn&#10;FCiQeGyEUa/G9Ngy1uY2UFGqw769bTiwuwXbttZicLCBRG07trRVIhiK4fxns5gnAct3/kdGVnDu&#10;zBQSXhK4VFdBpoHRbMDeHQ1oabFhkaf4j60gvBFELpmX3uM74zoSt+wIWCHhm+XYBDqVdJee776z&#10;LV29NdjKqR0rTZLVLOI/Oj+LidvrWCaRHAwmoFDKUFtjRl2VGSaqr6rCgC6y0e4wY3LRi5+9fgPv&#10;vHcdw8OrkKnVeOiBHjx+f6eUMWFzrcDnmRCK8A8eo9GokJUpsepL48bwGm6cn8T0ohslMhk6SJTf&#10;R2Ozf1cz+jqrpNkbPPNhacmD6VvzmLy9guX1GGLpPBpqy9HZbIWClHoqncPcgg8TY2vw+aKbzgNe&#10;KhKIQ8ZLOrqr8ey3BiVnxPTUBn7582sYG12VYk4YaRx41kU2kkKel3rQGMGiB7RKqQ8hqm9u1o0r&#10;tP9lqn9+wSNl0+AYEW3NFdi+tR61NE5zcx6c+mAEq9NrqGuswDPPDtFxteP6+WlMja1KjqTD+9rQ&#10;0lD2X8ZmEAgEAoFAIBAIBALBl3KPOQ9YKZdIAQ0zmQKuDK/AFYqjh0QrT/93rQUwPbGGgC+GMkc5&#10;+nqrcWBXE5oarAiQaH3/xBh+8L1P8e6b1zjLH/btoM9aKxGKJDAzvopsNgyDxYodJKwPH+qQhOsN&#10;EqRjJN5jvggioTRyJMqr+K59hwMqRQkWZl1weyMocCoCGYnVaBqlRjX6B+sxOFADu8UgWT48uYFP&#10;zs1g5tY61kkkx+NpVFab0UXivYEeOTOArcKAigrqRziFE2en8O7b17BwYwzyPHDkUDeOHR1Ab4cd&#10;nLWB+aLjoIjkMSexX1qql5YzLC55sDo2h5jbB5VWhdbWanRTPQopLsOmwDbpVdLz+cUg5ie88K6F&#10;4fQnoKP360j480wNDZUNhxIYHVnB8qofIJul4JTROKosejx1bAD3P9ILbziJX71+Ex+8NYyYP4zm&#10;jiocerATXXQ8ZGS0zxNFrkDt8mwNnj7ANihkyJM9mVwBgUAMq3Me3L6xhLGpDURyeVTXlqNAn318&#10;Zgon3ruBbCKBPXvb8ejRrdLyjlMfjsLnjuCR+7ul48rBEoXrQCAQCAQCgUAgEAi+GvfkzAOeMRBP&#10;53FpfB3TqwGYSKzz9H8OOTBGIn190YksiVPOSNDfV49EMoP3TtzEd//qA1w5f4tEsgJ7D3TjyH0d&#10;aGqxQUsi1mxSo7PdjgeO9OHJJ/rR3lqJaRL57394GzNTbqQLMin7gCeaglIlkxwWNSRo/aE4lpd9&#10;iPijpOZJriYyqKkrw9FHu3FgdxPyJHgvDS/j7ZPjuHlzBd71INKxNGw1ZXiQBDUHPCwjoct9YqHP&#10;U+3HSTC//dZ1XP/0FuSFLPbt68KLz+/CnqFGGL7COv7i7APORGEr10tLHNZ9IThXPcjlMmhoqkBr&#10;ix2lhs9TGfKyBL1eg7GlECYX/EiHkpKDIxCMw+cKI5rMkriXIZ7IYnTahdkV/6YvJxSTbNqzrxXf&#10;em4IFfYyfHBqHL/4+QW4FldhLDPggUf68cqLO3H/wXYptWY0lECAxivJ2TDYecDxIshWafaGmvtX&#10;gnQkBf+6H3PrYcTzBZjKDfBSmQ9Oj+PGxVnoLQY8+PAAOntrcZvG683TkxwAAk880oO+LocUsFIg&#10;EAgEAoFAIBAIBF+Ne8x58LkgTGWzWHZFsLgSRNQfkzIPOGrKMb8cwNzYGnLpDKrptamyDFMLHrz7&#10;1iVc/GQYKp0ez790AM+SGJeTYL09sY54NIUdO1tx/wP92L2rGdWOUiws+fDOB7fw0cfT8HPgQBLh&#10;0CiQCMWRjCZhKdOjsdkGs9WEILW/uOhFhtf+Z7Ko3eLA4fvaUGkz4eLVRXzvJ5dw4uNJuH0xFDhL&#10;gE6N7r4aPPfkAAY67L91h5wdHRcuzODMqVFEQlFs29WFF185iIP721FZrruz13+5XOHLYCeCgQR5&#10;bbUFanpc90Xg84dhNKlR32hHbW05Pg+zCETiKZwfXsHEghcpboDGJ+CNYXzCiZklvxQwccMXxaQz&#10;hLWNsJRdQZbLY+tgA55+bju6e2oxcWsNv/7lZVy/MA6NTok9h7rw4CP9UvwJq1ELhYrqjKWwQuPl&#10;d0cBTsl4d2wCdnzQPtBzMEYV5GS3UqlAOpvD3KIP164sIkzlmrvr8DiNn16rwIfsUJhyo6HFgQfu&#10;a0VjtflOZQKBQCAQCAQCgUAg+CrckwETGZVShpJ8CfwbIWwsedDRVoGtA/UIk5CfHV+D3xtFVqlE&#10;Vq3G6kYQI1dnsUGis3NbO159eT/aOhw4TSL9+987h5nbTtQ22lBVZ0U4lsTFG8v4mzeG8eGpcThd&#10;EeT5jrhJu3l3PJpChNrIZnLScoje7mqo6PO1FT82Vv3I5wvQ15VDSe9du7WOX781igufTMHLmRR4&#10;1gALY9LlDoseW/tq0dxk3Ux9SORom1jw4f2PxjGz4EFPbz2+/e09ePTBbtitBsnJwNkYvipSrZID&#10;QQm7zQw1ifHF1RBWXHGUlRrQUm+BmTMmEDmqd3zahTNkKweCzHBpDoZI4j6bzsHtjkixGmaXfVgL&#10;xpGkDdGkNHPj6We34/GHexAJJfHLX1zCJyevIx6KomdHB46/uActrXbcHFvDyTPTGKa6nYEY1lYD&#10;UtBIaUwV8k1juWs8FryMgWck8FgpZJJDZd0ZwtykC+5FL8qMOtx/eAueOtqPVDSKT0+P0O5yHDnQ&#10;gb3b6n7TJ4FAIBAIBAKBQCAQfDXuWecBr+nXqZRYXQvi+u01aA1qtLdUooRE8NxqELMrAQTDaXhJ&#10;6K/Ou7A064G12obnj+/Fk4/1weeN4q9/+Bk+eOMGlpZ8CJGQXSDBfu7cLE6cHMenF+fh9URQYMcB&#10;r81nWNzmCsjG0ghshKQb5i3UZldXtZSekQUuzy6IxVJwkji+fHNFumufiKc3p+RzkEAWyhxgkWMF&#10;yEugJ7vLTVppacEG2fTJxTkpK4OjxoLnv7UDDx3agspy/W/NTvg6FJcwcAyAuupypLIlUuYFjycq&#10;aXQt2eUJxnGV2nz35AQuUvtu+qzAjgMNiXe2m54XsnnEeLmBL4ok2clBI3jmwvPPb8czT2+lsSjB&#10;22/ewGu/OAfnsgv2ploce2437j/SBbc7hJ/87BLeeW8Mt26tY4PGyUdjywEYpTbYScB2craKLI0N&#10;P7LZHIyRxogdNbFAHDEa8zyNZcMWBx5+qBvtHZW4emMRn346hfYmO556qBdtTRYoeYwFAoFAIBAI&#10;BAKBQPCVuWedBwxnDlgmEXp9xgMvCVqLSY3KqjKESWxOzPkQ9cbgXfHDtegjTVqCgw/24p+8sBM2&#10;mxEnPxzHG7+6gSCJ/YxSicV5L25cX8LI2BqWV4JI8x1+voPNd8YzeSCW3hT9ksgFEt4I3K4wQDb0&#10;dFZJDoQSpRwedwTOaTcCKwEkeBkDi2/OKsDBBe8ilsrCRbaHSRRzIMAEifPLw8s49ckkfGTT4EAd&#10;HrqvAzWVxjuOg6+2VOHL2PQflECrVUm6fGU9iOvDq1hY8EozCm7eduKDj6dw+vwsVtxh5Fh88ywJ&#10;9i5wo/zI40D9A40tzziorynH0ae24uUXtkvOj7feHcHPfnQW0+PLUJnL8cQzO/HoI73IZbM4fWoM&#10;H58ah3s5gHgwgXA4KTlbjOV65FVy5NhAboeXdKQyNM7UBveV2+XgkOyl4YAW1LaM7Nq5txX7D7Qh&#10;FI7hrQ9vY3IxhF07WvDQwQ6Um7XcWYFAIBAIBAKBQCAQfA3uaeeBQlFCGrMEQX9cWrqgo9fbtzfB&#10;aNRifsop3eHORSO0jxy9Q4144YWd2NZXjQvXl/CDn1zC7dFV5DhAX7mBdGtBusOdk8k3lxfwxqKW&#10;0zLE01DQZ7pCCTQ8nZ7ez5HAjQRCcLnCUNG+nV1V6N3igJpE9sqSHx6OCZAlwctxCthxwOVYHFOV&#10;LMIL9F/Yx3b7MTnrxqXb6zhzZQG3bq7A5wlLqRsdlSZYqLyOZwFQweIsgq/DZpkSKdjj6kYI16jP&#10;F68vY3raBeeyH4uzHilOAb8OkLAv8CwAdniwcGf4kevIU194mUEsieoqM771rW149aWdsDtKceLk&#10;bXz/r89i9MYUFGo9Dj/Yj1de3YuG2jKc+2gUb7x+FYuLPhRyVJ9KDoPdhPsOtmNLdzWC8QxCdPwK&#10;mTxUHLSR2pPTWGc4nSOj3px9gHiK3s+iqdqMY09txdBgPcaH5/DZxRmUVZhx5FAnhvpraGjv2C0Q&#10;CAQCgUAgEAgEgq/MvT3zgEStge+mk9DkwIcufxQdHXZU20zSkgMOehj1h6AvL8WTx7bi288MSlr4&#10;F39zBW++M4IUi3sziXvOOsBLCkrpuYkeWUAn0tJsA61SgabacmztrcHQQB26tthhJwGroP0jgTi8&#10;Gx6srPmgVKvoM4fkRNAZNQjFMvCFY8iyCM6y04AaZgdCcWND7iwFWF8NYG7eC+d6GNFIkmyO0Ptx&#10;KXUip4WscphBJb42koy+43BIkB0XLs3jjTdu4urlBUTpdTZfQCScpC2BDN/5ZycHjwPPMOBiXJbv&#10;+MdSQCAKRTKDlqYKPPvcEF58cSfslSZ8eGoCf/2fPsWVczNQauXo29mJF+izxx7qhqyQx6XPZnD5&#10;ygKCnhj1NwNTTTkeO9qPl47vQGVFKcZGVuGccYFGHDV15Rjqq0VTlRnJdA6xREZKYCFNl6Bx0pJd&#10;O3c04pGHe6BWyfHeuzexTMf44P4tOLyvHdWVm3EhBAKBQCAQCAQCgUDw9binnQcMxz5IkcAdnnFj&#10;fNEj3aiuqbVAZdBiedmPlZk16DRqHDncgV17WuD3x/DReyO4MbyMgolnBdyJZ8Dz5Fl58tIEEvAl&#10;JJQdVgO2D9bj/vu34NCRLdi1qwnd3VWob7SgwmZCiUIGfyAO95qL2gpKKQc72h3o2lIFrVGNWCRB&#10;ojmMJMc84FkHfFecnQbcFjfGIp1nFfAjwykL+XU2h3QyhRLqW5nVCJutFCYS9TIS83d8AV+J4kyF&#10;HLXN2RJOnR7HmVPjWF3xo2DQbGaQ4KUZJtr4NbfN9kkmko0clyGalGYbaOl1zxY7nnpmCMefHUJ5&#10;uQ7vn7qN//zds7h8fgr5fAkcHTXYdbADO7bVw1aqQ5LGMFeiQCpdkOIopJJJ7BhsxHeO75CWesxO&#10;unCOg0ku+qDQKtHcYsNjD3Ziz84mKNQKKQ5FxB9Hjo4HzwCpbrDgwUf70NZmw9jokhSjQaXR4tij&#10;A9jWWw0tL60QCAQCgUAgEAgEAsHX5p53HvDdeR0JzzAJTBbFAXcIzU0V6OyulYL7Td5eQTqVQVVD&#10;BewNVnhJ7F+5soCpeR8KWr7LToKTRTYLZnYc0OeyRAZbmivwzFMDePm57dizoxEGEqbxYBSxQAxG&#10;nYqEtANtHVUkcpVwrgewMreOldWgJKIbqWxPlwM11WbkMzlEyI4giWck7kzF55gCPPtAeWcWAq/p&#10;ZwdCMa4Avc4USpBIZhGLpSEj4W4yqmnTUFG55BT4fU6Ezc83dwjSuIxNbuDER5M4fWYKk0s+ZLg9&#10;o3YzWGGxbbaJn3M5XqLADg8S7ogkYDNpsFta9rELjz3eB7VWhXffG8UP/vNZXD0/hRw7Gaxm2Gg8&#10;uM+ZWAqzk04ESPy3tNnRSuOh16tgcZRi5542dHdWYXhsGb9+8zomptxIsaEKOo7U9EBXFfbtaZUy&#10;QXDqyKnJdaScAehUcuze345njg1BWZLF6ZM3sewMYetgMx55oBt1DtPmMRQIBAKBQCAQCAQCwdfm&#10;nnceMBqVgsSlQlqqcJvEpo7EfS8JVF4+4NwIY23VB380jWAyh5WNECYW/XAGk8hzNH8OyMczAnh6&#10;Pol8ZaZAZR04/tx2PPetQWma/vKiD5+cuIVPT97C9Ysz2FgLwlSmR2dPHRpabMjkS7Aw74NzyU2P&#10;HiRTOVTZTWhrt6OWRLCFxHcuk5cCBSbv3EWX7uzzBAS+08+inZdKFO/6q1T0ngKJWAbeRRcigbDU&#10;Xk1NGYy8rOAPUHQcJDM5KQDk629cx7tv38TkvBcxdhLwUg1+ZBuKipuf0v6S04DTMEZS0Mpl6Gyr&#10;JHHehSePDWLHzhZpFsVbb93Af/7uJxi+PIcC2axxVEBeaYJCp0TMH8P06CqufTaHlZUA2atCfV05&#10;2jscGNzRguZ2B1bWA/jBjz7F6Q946Qi1a9KhkEohG4ujo9mG7TuaYSEbx6dcuHx+GulgGFu6a8iG&#10;bRjsq8XIjTmcODUGe6UZjz/ajwF6T6ui/ggEAoFAIBAIBAKB4I/iG+E8YFRqBXwkzkdJcHq8YVjL&#10;dWhqc0CuVGJuxiWJ+wUOEOgMwhlOIcHanZ0GRcdBPAVEU2hvsW2mHzw2IAnfj89M4Qc/+AxvvzuK&#10;4ZFVzCxsYGLGgyVnGGUWAwZ6qmG1m+Enob+yHILP5cfyUgheXwxqjRJtLZXo7qmBvbZMCsoYJxtj&#10;wQTyPMuB22WHQdFpQC+lx6JDg/ZJbvgRj8RgKNWjptYKB7Ul5/1px6KToMjdMw6YueUAPjx9G2/9&#10;+ipujy4jwZETeMYBOyp4N3Ye8KOU5YCXa9AYRJKQJbOwlesxtL1BCoz42KO9qK+zYJLG9levXcVr&#10;v7iI2clVqLQGtPTWw059zJNNQW8MntUAXOshuOhxZYm2RR+SVDc7EAa6q2EyaTExvYErn01jddlH&#10;fSVbeKYDdb6u2oT9+9pRU2fF2LgTH7w3jImbS9BTmUePbcPhI92IhMJ4652bmF4MYs+Odjx6uBPV&#10;9mJGCoFAIBAIBAKBQCAQ/DHc886DgnT3vAAVCWIlbYFgkkTuBiKRBHq3VKOmuhxrGyHMz7gQXvMj&#10;lMgiwUsF+E41K04W4pyGkUR9fZUZR48N4Nmnt8JYqsUHH47jhz+4gLMfTcBD9aaUcmTUSiSjaayR&#10;8C3J5qWZCd0kijlg4vySHxueCKKBBNZYQFO7rMttjlL099Wis90uOTVILiOdzCDEd/ipXWkmAgdv&#10;ZHt4NgTPRJCWENDrTA7JXAElMjn0eg3KynQoM/HyBfqcKDoM7nYa5KnRJWr/08/4Dv1t3Bxe3QwO&#10;aTFtxjjgPvO4ZbJgh4mURSEQk9IkWqnu/q5qPPZIN44/vx379rbS23lcvDiHX//yKj58fxQri04Y&#10;K8pw3wO9OPJQLyoqjXA6Q9hY9iMXzyBHtnPWBs6YwDM/Nlb8iEeT1DUZzOV6mGlstRoVEskc3K4I&#10;sl4/1WHGsaeHcPj+bng8Ufz055dw6eObSNHx6tveguee34X62nKcOjWKs+dn0FBvx1OPD2CwtwZK&#10;HiuBQCAQCAQCgUAgEPzRfGNmHshKZCg1qKHTqTE758bszAZpZS1aWiqhJtHNcQlWVwOb4pwDA/Ld&#10;d/Y78N3/SEpKwfjgg1148eWdqCOx//Enk/iP3z2Li+dnN4V3lRmoJPFdThuVLfijSMdSsNF727fW&#10;w0Cie4RnOLjjyJHqT6YzWF4JYGnBC18wToJZh+ZGK+oarCR8LbCT4FYpFcjxUoF0jkRyGkiSmE/x&#10;a3rkOALsPdCqkZcrkSJhHw4lESOxz1kSVGol1LQp7zgRmCSJfJc3ipHb6/jo7Aw+/HgKw5MbCKbz&#10;m8EhSbD/xmHAgRB5pkE8LcUaqCjToaurGg8d2YLHj/Zi74FWNJGt3IfX3h7Gr395DRfOzSBGfa5p&#10;cuDJZ7bj289vx9DWOgTcEVz5bA6BtdBm8EWqS1oaoaX2yFa/N4KFBQ8WF/3S5IpGqrentx7l5UbE&#10;wkkagyz27e3Aiy/tgbFUj7ffvIE3fnUZfqcT1a11OPatndizs4XG0ok33riGRDKPp58Ywv0H21FW&#10;Su0JBAKBQCAQCAQCgeBvxT3vPNi86y49k+7GG0mk+0iszs1uwO+PoLbOgvaOKoTjKcwv+RCLZ6R4&#10;AtAqN6fr86wDEvC1DRa88NwQDu5pxsysCz/50QV8cnoCWc4VaC/dvGPPYl5aMkDlSIArlXK0tNiw&#10;Y6hBiiFwYXQVs/NeZHgavkGNQi4PvyuMhUUvCWcfwiTW2bnR2elAf08NiWgLbFYjjEY1crRvjIR8&#10;VkoRSaI+RXayY4NjE5TIkCD7XWtBLM57sEyP/nCC3pbBUqaX0haGqMyNsXV8+NEk3jkxhpMnxyUn&#10;go/sLPAsC14KwfEMeJYBx11IZ6WZANWVJgz2VuPQfe14/PFeacZBa2slPP4Yzp2bwc9/eR3vnriF&#10;xWkXMtkcbI0VeOjxPrz03A7sHqyDXq3A2I0VXDgzhYgnApRyIMZi1gba+LmC7U9jYzWAZdpS6Tyq&#10;q8xobbZKcRx4ecmuPa1oaLDizCeT+Mn3z8G54IRcb8R9D2/FM88MQY4s3n/3GsZuraKzqwFPPbkd&#10;bY3lm4dDIBAIBAKBQCAQCAR/K74hMw8+V5AcOE+hUsDlCmFkdFHSzIPbGlBTb0M4FMc8ieA0Owyk&#10;wINULhiXMikM7W7G04/1waBV4bV3R/HGGzcRJOGPChNAAl/al50NjJSVIQGzSYvtO5qwn8qm0jl8&#10;fGEGU1Q/zwxg54E0uyGaRCpAon/WhaUlLzzuCBXPQ2dUw+4oRXdXFfp6atDcbEMNva4s10FPfcjn&#10;84jxTAS2lZ0JJPqzoTACbi/m5lxYJHG97gxIsRXm5/24QG2/9c41vPvudVz9bBprs+tIUX8Ry20u&#10;ieClEbk8jGolmki493VzVoNmPPpwN558vE9anuCoNkttXh9ewfvvjeDdt27i3KeTiLp9yJMpPBaV&#10;bZXoG6hDQ41ZygJh1KmRTmUxQ/1eXw5szqSgNqQMDjxcvKSAs0jIZchR3R5XBOsrfvg9IdgsOuzZ&#10;2Yz+vjqUlulx9vI8fvrjzzB2ZYIKyrD3UB9eenUP+jtsuHBuDG+9dx2mslKydxv272qGTiWWKwgE&#10;AoFAIBAIBALBn4JvzLKFuzEYNNLd+ikS2UsrHinF4UBfPaxmPZbnPXCuB5FjQc1T/sMJacr+voMd&#10;2LuzERvOEH7w6xsYubFColcFlOs34yPkSAnzkgcWxxwfIJ7Cls4qPPxoj/Q4PevGyRO3sTDn3Yz/&#10;R2UqSWBX1VmoGjUyiTS8rhBmF/2YnvdhyRlEPJaCiWytIjFfX29FW3slurbY0dZqg52EvNlihMGk&#10;hcmkhkGvgUargpJnTRQ4XgKJcKpvZjmEkdsuXL48h5GRWWys+yDLF6DT60hom1BuM6GishSO2nJ0&#10;dDqwd3sjHjyyBfc/0Ik9+1uleA22CqOU6vLqjWW8/d4tvPbLa9Ksi7UlN2RKjlNQBk21BbJyHUqU&#10;cmRTGSzOuDAzvYHSUh0amiugVCvg2gjDtRZAnr0G7Djh8S06XNihoFNLDoXQBtl9e5X6pMKhA+2o&#10;rDRhZNyJv/ruOVz4ZBQluRxaOurwyj/ajwN7WzA9sYK/+dUlePwJPPTgVjz+YC+qbbrNegUCgUAg&#10;EAgEAoFA8Lfmm+U8uBM8UU3ClaP6R1M5jN52YpGEfb3DjM6uahRI0DpXvHCReIdMLk3lN5u16N/W&#10;IKUB9PljeOvUBDamXJuCl2cQ8F10qX7a2HEQjqHCqscDj/SSCO+SMjec+GgC5z6ZkmYCcFKDEoUM&#10;Q73VePBAGzra7dDoNAgnc4gksgiEElij9hdnPZijbXk9iFAiTTZr0NxgRTeJ/M7OKvTQNthXg8Ge&#10;GvRITgU7CXUbHLVWWO2l0Bj11LZMqpNXV5Rb9GhoqsSWrjr0DTTemRXRgoP7W3GE7Dh8oJXEeht2&#10;bKtHVXUZdT2L29NunDs/gxMfjuP0R5O4enkBS/ReNpmG3GxE//Ym7NjbCkttGWKJDPzOENzLfsxN&#10;ODE/40ae2uV0le2tlVLwyqVlLwK+KKTgBjqV5MRBgV7w5BBegsEOhVwe2VAcFVVl6BmohT+ZxVvv&#10;juDEG9eRCHpQXV+FR54ewtHH+xENxfC9n1zAlRtr2D7QguPPbEdXeyVVQ4POx/uuQJECgUAgEAgE&#10;AoFAIPjj+MbNPGB9z3EQjCT6OSDf+loQVz6bRcAfR2u7A13d1UhnspidcyHqJZGbzqHEqIWl0oSh&#10;vlpYzTqMT29gYWIV6Uh8c3mDTkv7ZQBvBNgIwmBU4dD9nTj+4k40Ndlw+coiXvv1DUzNuJBhLauS&#10;S1qZMytwesL7djVLMQ7UBg2CSRLggRhSgTg8vhgWnGHMLfqwsOSDaz1IdkYRimeQpI5oqW2eldBB&#10;wrynqwoD/bUYHKzHjh0t2LO7FX199VIKxQbadg414OEHu/HYQ704dF8nDuxtwy5eErC1Fq1tNlht&#10;JsiUckSo/eW1AEZuruDM2WmcOjOFTz+bx43rS1ic9yKeykoxD/Yf7sThB7ok5wg7XSKxNOamXfA5&#10;Q0hFUkhEkwhSP7z+GI21Bl091aitL0eU3l9d8iJK7/9m+QKvHSnOQODZG/yeXAaFSYskvX9t3ImT&#10;J25h5fYKdPTeoUeH8MILu1BqVOOtt67h/Q9uwlFlxasvHcC+HQ3QqNmZIx1p4TwQCAQCgUAgEAgE&#10;gj8B3yznAQnJu1MWWst00CgVWFsL4ubYCvL5LPq6a1FVZ5VE7vKCF8lIEikqkiYR29poRXd7JfQa&#10;OTwbPiyveJFP5jfvcAc50GBCcggcPLQFx0ncDvTXYYEE95u/voFz56YR5gwJHFiRBXIiKwUx5Cn5&#10;jx1sx+6BOmj1KiyS+F5a9iPLyx/0auQ0ShLmKaytBjB5ax03ri7i8o0lDE9sYHHZB78vhmQ8LcVA&#10;UCpl0OpUklg3UFleMsDpCztaK6QZC1U2EyxlBpSZtVBTvRzg0E8ifmE5gOHb6zh7cR4fnB7He++O&#10;4sP3x/DZ+VlMzXkRiKaQTpM9NHZljlLsPNCGZ58exJMP92Cgp1rKBHHl3AxuDS9LTg2pj7w0RC5D&#10;0BNBksaylMalo7MKVosBbnpvaZX6mMhsOgpUys0DwuPIGzsTqB80otRHdmQsY3nKCaVKhl37u/Ds&#10;87vR2WbHubO38es3L0OvVeHZZ3biscf6UWZUcUW08fQO4TgQCAQCgUAgEAgEgj8F38iYB3fD2QzU&#10;Rh2mJlcwPb0KnUGL/t46OBxlWPdEJcdCNhQlAZ+RAi3Wkhjv67DTfhosOyNwkrhFMAiQDq5vrMAT&#10;Tw7g5Zd2Y2h7I5aX/Hjtl9fx4Ye34eRZDCyoWVizEA9xNoQSdHRV4YE9rTAb1FKgxKu31siWDaRZ&#10;WPP+JvWmCE5lkAnGEfGH4VkLYG3Fj+VFH+am3bhNZW6QwL46soLLN1fw2dUlnD4zjfEZlxQHQU9t&#10;LpItJ06O48THk7g0sorzVxZx5tNpnDkzRSJ8Ghcvbs4uGB9hob6BkCeEdDx1Z3nBnaUZGiWMFQZU&#10;0JhxUMWe9kpUWPSYnnXh5LsjmJpYR8Gs37SbAyHylszQ8MSQTqZRV2dBW3sVlBoFXOshrK3SuHFs&#10;CY5/wA4DaT7GnQe5HJlcAWEat/iyRwpC2dFfj5df2Yd9O5sxMbWKv/n5GbhcQTz86C48/dRONNqp&#10;7d8gHAcCgUAgEAgEAoFA8KfiG+w84LvTBahUSlRWlSFHYvP2+DJmZpZhs5kwuK0FVhLJbn8Mi/Nu&#10;5COJzeUE2QIcjlJ0dFShrqYclSYNCWkjdu1owbeeHcKzz21HS3MFJqdcJG6v4L33xrDA8RP0qk3H&#10;AU/VD8aBcEpKyfjQg53oaLZBr1XC7YvhAgv4CScy7GAoxlNIZaCUlaCG2mtpd6DcYpCWCQQ9UXho&#10;W3JHMMMzE+a9GBtbw82RVXhIdJtKNbBWGKEi0c93+2/dXsdnl+Zx8fICRsdWMTbjxgRtc0s+OJ0h&#10;hKMpKa1jY70V7d01qGyoRJaEfoyzOXA2Bp0KMp0acV8IIacHCtq33GZGNJLEmUtzWJglkc/LOIrB&#10;EHlTyJCOJuHbCIMXa7S02tBLdSuVCszOuhFY8gKhKB0KEvtcjh0O7EhQ0sbpKD1hIJpAW08tXn51&#10;L44+NoCNdS9+/KNTGBldwvadnXj+uf3o76zguQZ3EI4DgUAgEAgEAoFAIPhT8g12HrDA3BSZOrUc&#10;tppK0qgpjI3OYm3dj+rqcmzrb4ChTI81dxQuZxgRbwDrzigCJNwtJMq7t9jR0eFAT18D9u5txdbB&#10;eiiprouXFvDTn17G+yduY4XEvRQY0KzbFMYsiMMJqElkP320Fw8c6kA0npKCCYYjKZy/sYTbk67N&#10;bA+cxSGRhow+b3KUSjELnnhqAH1bG2Cm9rNaFWJkf0YS6Zy+sYBcNIUSEt87djbiyH3t0FPbqXQW&#10;arUC5RYd4vT53JwHqVgKeY0CBUnoUztUvtxmxNDOJhw7thWPP9aHHuoPL4HglI6hQIxsKiCdySO4&#10;4cP6sgueWAZ1jZVoqbdggfo5OutGnlNH8kwJTr/IDgF2fpBdiXBKWsKg1Sgl50FVXTmitK/fHUQh&#10;m4bKoCVblMhzX5gc9Z/jIsSTqG6uxAsv78HzT29FLBrHj396BmfPjKK1rQEvvXQEuwZqoRVpGQUC&#10;gUAgEAgEAoHg74xv/LIFFu0cB8GsV8BoNiEQTeP61Um4nR4SpzXYPtiM0lItltYDcK34ESMhve6K&#10;YskVgZfEfolaCTUJ32Aqi5tTG3jj/Vt4/Y2buHRlAZ5QcnP2AE/j5xkHPNnBG4aG2uzZ2oAnn+iH&#10;pVyPc9eXJKFt1KtxgZ0HE04S1LQz53Qk8VxhVOHwwS14+ulBHNrTgq52u5ShoaxMR6I+AY87iiyL&#10;bXY4KNgRYsa2oQY01VsRCiXg9kal1QcGsiWcyGBhI4xEMrt5p59FPrUjo/brqkpx+L52HH2kGzu3&#10;1ktOgbYGC2wWvST019cCyHG2iEwOaarQHc2ioaECewfrIVfKsTjngWveS7qfbDdqN/vLjgR2mtB7&#10;EU8UQbJHS581NFrR0mhBjcMsLfewVpUhSW2Ew0nkczmAMzIEY9QXC77zyh68+vJuaUICzzh4/fVL&#10;sNrtOP78fXjsSCfMBqUUr6KEMzcIBAKBQCAQCAQCgeBPzjfeebBJgQRrVgrmV2YxY90ZwI3rc/B4&#10;QmhrsmFoqBkGkwaeYALrq0Ekg2Esr4QwRSLcuRbC0pwbV64t4eSZaXx8bgaLM24kOOBhKQloKUAi&#10;iVoZiWh+jwR4lc2IZ58dQtdAHYan3fjk0gLsVgNq7KX49NoiJsad0owDxJIwmdTYt7cVx7+9HQf3&#10;tKJUp0I8loInEMfsSgCz8x54SGhzQEe+yy/TKaUAgoVUFvFsDg3VJM6rzFDTZ6MjqxijzUvlE9LS&#10;AJ5xsCm4ZWSfTqWAgWxV0vsmsttBNlVXmtDeVgkHiXy1Qg4/tRsigY9kHplYHI7qMuzb1YSm2nJs&#10;kD1Xbywhy7MreKYFew84ACKnYKS6C9QnXmbhC8SkpRc7tzVg9/ZG1DRUIEL2zs144F70oRCIAtRG&#10;Y0slXnxxF/7xd/ZBJSvgBz/8BD/+yTno9Aa8/NIRPPnoAOzlHCAxL/lZZFLcBIFAIBAIBAKBQCAQ&#10;/Kn5xjsPeNYBzz5IJVOkbwvSXfayigqsuyK4+tlteLwRtLZWYXtfPUxlemx4Y/ReHPl0jvR9Dusk&#10;mGcmnJidccHljiDLIp5nG5i0AKcM5DvvDL8fT0uieNv2BnznhR2IJbP45Qe3sEGCemdfLWxWPT6+&#10;NI+ZkRXaNwWlogTbdzTjqWeGJKHNQRU9/jjOX5rDz1+/gfc+msDcmh9pEs15Fug6ldSXxEYI3nkP&#10;FKVaPPtYLx7a3yo5Bl5/exQXTo4jlsigoFNKARClpRtyGQpKOaLRFGaGVzA+uSE5O6prylBu1iKZ&#10;zkopIds7HJBrVQiEEwh5Isglg9BqNGhoc0izIXjZxac3lhANxDdnNLDTROr+Zhs8BoVUBrlsFg47&#10;x41wwFqux/p6EOcuzGFkdAWhZT9kuRzqW+146eXdePXFnVDTOH7/B5/gh9//GDKVDq+8cgQvPr0V&#10;tXYDspmUNONALqf2BAKBQCAQCAQCgUDwd4KYeXCHYgpHtVqGSlsZ9AY9VpwhXL0yDa/bh+aWKgwO&#10;NqKiwoBgJIFVEu0cRDFPwjVLwjzH4piXAbAg5yUK0h39O44DBT2SMAeJarNFj4eO9uP+A224dnkO&#10;b711E+XlBjx0kOMTqHHi/AwWrs5Jd+w7umvw+JNbsXN7oyTYnSTY48k0bt5cxOmToxi/vYZkJo+C&#10;XoMCt8czCTh+Au1X6zDj0AOd2ENlqyqMkCvkmF8NYGHGjYA3shlPgZdTsFOD7aTyhUwOWVcYIeqX&#10;xazFli12aUbD+2dnMLPkR31dOYb6aqVAkXFqx73hwYY7jKxWi36yVWtQYXhqA07aN5fKAloaB7aJ&#10;10wU6H/JLFSyEjTUW7B7VzMqKk24eH0Rv/jFNZw9dRtriy4UckBnXx2+8+oevPD8dsho7H70g4/x&#10;ve99goJcg5dfOoCXn9+BOruOhihHx00BmUz+m+MnEAgEAoFAIBAIBII/PcJ5QLDwlMvlKJCI5qCD&#10;GpVCCphYWl6KpRUvrt+YgdsdRLXdjP6+elTaS5HN5uD1x0jMk0hmZwFP02cxzg4EhqfrS3r2jqh1&#10;kWAPx7FzTwueIfFrLtPh/bcu48blKXT31uLBI13SbIb33r+F1fEF1NRV4PgLu7BjTxucJOgv3VhG&#10;JJ6WAh/eHFvFlUtziPDyAbUaBU6lyMsieJmAtKQgg4ce6sZTT/TDy7EKvDEoFDLYbSYEfDEpIwPP&#10;UICJnQdcjJ5z+Tt1KPN5lGiUaG61QUF1n7m0gA9P34J/w4/mujJs7a+HvaYMaq0SS8t+rG9E0NZs&#10;Q2u7XcrMsDjpRGA9tDn7gp0pHI+B20jnodKpYK8tRzmN4dJKAG+8cRPvvX4DAZeLxl2Nnfu34PhL&#10;u8n2AaSScfzox2fw/e+fQaFEgVdePYxXX9gj2ZDPZZDNka1URjgOBAKBQCAQCAQCgeDvFuE8uAte&#10;My/joHskRtVKGepJIJstZimF4vUrk1he9qLCVobe7lo0NlYgk83D5wohwlkB+M46l5UEOFfGGz1n&#10;0ZzIAFSHRqfECxz08NAWjM978O7bl+H1+DEw1Ip9u9sR80Xx4dsjcLnieOLJASnOQTydwRvvj0qx&#10;BprqLFRpCc5fWcLNUScKSsVmYEJOayiJ86y0NKKEBPrTVL6/pxrvfjIlxVQwmzTobqlAMBDD2auL&#10;yLDTg/bjvn4OPafX+VQWgWQO1bxUobUSGrUCo9dncPYU2bYRhsVqRFdnDTp76pDPFhALROGgfbu6&#10;a1CmVWLqthOzd6dtZNu4HZ4dQXUlqAynh7x+eRHTo6soxBIwlZqx/1CntFTh4P5WBIIR/PCHH+O1&#10;v7mAEqUGL71yGP/spd1orC2T3DEyuUJaqiAcBwKBQCAQCAQCgUDwd49wHnyRu8SoksRudVU5ysxG&#10;+IIJjI4sYn7OCbVGhV4Szj2d1TCatPD7YnCvB4FoctNhwFP1eRkDB/DLFyCj9/XyErT31eHZb22D&#10;yazDz9+8iU/fH4GCBPDQznYMDtTD7wzi/KdTaOqowj/9lwdRYTPgwxNXcfXSBAb76rFjWwucqwGc&#10;OzeD1SX/ZjBGdgBwOyzQQwnI0jnUNttw7IkB2Es1eP2XV3Hm7DTKKowY7K5GPJ3F2ZsrCHujm33l&#10;2ATF8izL2RGRzCIXSaKC+sbLFLhcNBDFxfNTmLy9hvWNEORKFdraHOjtqkJdbTnUBg0s5QaUUZnh&#10;WQ9GOG4CL4lghwFv3BaNS4HGJRlLIbTkRWzOjUIyieoWO459awgvv7wb/X01mKEx/smPT+OD92/C&#10;YCrFC8f348Vv70JzXXlxHgdRIhwHAoFAIBAIBAKBQPD3hHAe/AF4BkJjXQVsDiui0QTGbi1hYsKJ&#10;bCaP9lYH+gbqYHeYkSLBzTMQ4uHEZlYFTpuYLUBB5ZsrTTi4rxVPHduK3XtasUjC+ec/v4y50UUY&#10;SsuxbUczOtorkUlmEKVt38EO9A/U4+SHI3jtZ+dhUMvx7Wd3ornJjkvnZ3Dpwgz8ofjnQRlZUrP4&#10;90RQSq8PHGijrR1hXwgn3riI2dEZKLUG7BxqQlmFAXNLfqzNeZHmOAzsgOAZDDmeHUBVceDFLNlP&#10;Al9BbzU2WjG0tQ5ynn0w7cHcjBtzkxtYXgkikUijodmGvq31sFYYUWpQwajXYMkbxeSCFwlPlDNQ&#10;bgaQZKcKOxM4aGQgBgTjMBg06B1qxPGX9uDpZ7bCbjPi4sUp/PRnn+L8hXFU11TipZcPS46Dxhoz&#10;Hw6BQCAQCAQCgUAgEPwDIJwHf5AC5PISVFWaUF1rIxGswMy0E1euLSAUSqGtqQK7SADX1pSRfi8g&#10;4I8iEUkix8KchLJcq8SOwXp864kBPLC/DZUksicnnLh2cQbL824YzUb0DzWgra1SCpxYVWdBudWA&#10;2yOL+NF3P8HkpAvbd3fioYf6kUxm8f77t6SsBAkW+xyzgMU+w3EF3BEpOOLTR/vR1VOD+UUXhq9P&#10;YmXZC4e1AkcOdqBziwNRXwzTo2vwusJUh24zeCILexb6d2ZLsAMkTPZrjBq0tNgg12kw745ieT2C&#10;FIl/rzeG2zMe+EIJWEp1qHGUSm1rNUqkqaxrxY/FWbe0tEOyk+1lx0E0CXk6hwrq69797Xjl5d04&#10;+mgvSvI5vP3OMH784zNYXHRiS1ej5Dh4+vF+KbWlQCAQCAQCgUAgEAj+4RDOgz9AgYQ0T49XyGVw&#10;2E1wVFmg1qqxtBzC8M0VrK94YDap0dVdhfZ2OyqsJHRJyAdJoCd8EeTpealZB6tFDxUJ8xzVFyIR&#10;7Q3EsbrihlyeR/+2BgwNNKKpthwGEuJXri3i+9/7GFfP34LJUY77HhlCZ3cNJqc38MYHt7Cy7EOe&#10;AxHykgU5CX92HHB2g0gCtgYrjh3tk2wJR1MkyoFKqxlb+5uwb18rau2liFP7n11b2lz6wHXwMguG&#10;nQeMFKuBquVlEPS8o7USbR12lBQKWJhcx8ZyEAUakwTVv7IawAZtCarTYNSQ/VqoVEqsrgUxPO5E&#10;sriUg2dkUH16lQJ9nVV48okBPPfcdgwN1WF12YOf/egCXn/9CtmcxN79XXj+2/vwwKEuVNK4bUIG&#10;/cZAgUAgEAgEAoFAIBD8fSKcB3+Au9fV8zMbidnmtmqUmQ3w+WIYHV3G3JyTBHIedruZRHsVauss&#10;UiwETnOYiqXg2QhgmkT3xMQa1jkVYqYAbzKHpSU3ZIUctm5rwfZtzdCqZLgxtoof/vg8Pn7vBgqF&#10;DHYd6caBI33Qa1W4cHEWH5+bRYxnNfDdfF5uwLEVOFBiOEVPS9C2tQ6PPdCJanspCfocysrNUprJ&#10;FhL/lkoTDHoNUtk8rk46MTvvRZ5nBrDzoBjYkGcdsEOC640kUZLJwWYzoq+nBpWlWqwuurHkiaBg&#10;0iOn0yAZSWBu3oPFZT/CySziuTxcvihGbq1jdGIDGQ4mmc1Bp5Chgcbl4IE2KZPCoUMdKDWqMDw8&#10;jx/+8AJOnZ6Ejmw7enQIzx/fj4N721CqV24OvIRwHAgEAoFAIBAIBALBPxTCefBHYNAqSAiXo6HZ&#10;zt4FzM46JSfC8koApaV69HRXS8sG7CTg+Z5+0BuGc8mFlcUNTM15MLMSwoo7go2NMLQaDTq6a1FT&#10;W05i3o2f/eoaTn10C5lMBs3NlXj0kQHs2dGMCGdJ+GQCo2OryLGQ5tSQfEefRX4sBQTicHBshcMd&#10;2LWtQYq9MD7hRJTEfwkJ91g8jWVXGCUyGUwmDTb8UczNuhFyhzfr4LgEfHOfnQe8dIEdCIk0MrTJ&#10;FHK0tFSiudGKPPU3naf9ZHLJUZC+Y0MglMS6M4iJeQ9uDC/j1ugK/BzzgKqzWQ3Y1luLJx7vw5PH&#10;BtBL4+Ohdt965xpe+9VFTM160NZZj+de2Itnjg2iu60SGhXZIBAIBAKBQCAQCASCPwuE8+CPhNMX&#10;NtSaUV1dTs+VcLmjGJ90Y5YEeSyehMWskeILdHZWSY4BlUqOWDSNtaUgfIs++EhoZ2MZyLQaKDRK&#10;eINxXLo4j49P3kaEhP6OvR04+tggjj3Sj9qqMkxOrOPTT8YxT2ULKiVQesd5wILfGwFCEWwfrMOj&#10;j/ZBrVPh49OjeOvNqxibdGFizoeR6/O4fHkGipICWlsrYdCpsTLnxPStlc0Aj2b9ptPgN1DFyYy0&#10;7EJfqkVvVzW2D9ShqckmBV3k+AtrrhBC9AiqC5k8IhsBrE+vY4VsDQaSqK40YWh7E5482odjT27F&#10;rh2NVF8Wly5M47VfXcG581NIUbm9+zpw/PhuPHikC03VJijkYpaBQCAQCAQCgUAgEPw5IZwHfwtY&#10;4laSkG5ttcNSYUYmA8wveCShv7LikwItVteUo7XDgZa2atTW2aAz6ZHJsjBPS5qdAx+6NoKYnlzD&#10;1K01+FxhWOxlGNq7BYf2d6C3s1qa3bBM9U1MubC+EZaWQ0DDKRrJglQWslAcBr0CTz3Wi/sObMGy&#10;O4x33rmGj06NYmbWj5nFIOan1rG24CR7dRgYbJbiK4S9YUxOORGPZ1DQqjeDL3KdXD8bR3XrTDps&#10;6apGb0+NtHxBXijAH4xTvR5MTzgR3ohsBkNk8jnoqAprhQmDg4145IEePPpYN3buaoKlTIeZmXW8&#10;8/YNvP/uqOQEqW+w4ejRQTz/7V04sLsZpTrFZj0CgUAgEAgEAoFAIPizQjgP/gTodSpUV5nR0FiB&#10;ykoTUukcCX03hsdWsbEegIwEd3ODFX19tdjSWY0q2reMlx2QWI8n04i6grT5kQjFkZcroDLoYTSq&#10;odMopIkFiVSGsz7CH0lhdSOMED3ycgCeHVCSzMKsVaJvoAFPPtGP9o4qrLrCuHVrTXI0pLIyyfkA&#10;eQkqytTSkoFe2re+1sKl4QknEIymyY4M8lxpcfYBOw+o0VJHKfr7amCxmbCw5Mf5s9P45NQ4blxf&#10;whq9znBAxFweSp6JUVWGHdua8MAjvXjy2DYcPtgOW4UBC3MunDoxitdev4qRsTWUlptw3+FuHHtq&#10;CA8e6URroxVKdloIBAKBQCAQCAQCgeDPEuE8+BPByxiq7SY0NFhRZTdDrlQhGCaxvxrA7fF1rK36&#10;UVLIoaxMi9Y2O/q21qNji0NKAWk2qqEgzZ4gvZ7Jy6RUj941L5bnnZidcVIdfoTjWXgiaax4YwiQ&#10;0C9kWdyTaC8pkeo5+sQA9u5rQ3m5HvQJIsks/NEM/OE0stE0tGU6DG5rwN4DW9DWXgWjSQeVXg25&#10;Tg1fJIUNZwgpqpdUPEB9KTocVPS5VlbA+oIb5z4exycfjuLyZ7PYWA2C4x7U15ahv6ca9+1pwdHH&#10;+vH40X4MUDt6vRJrSy6cPHUL77wzipvDq0ilC+jurcfjjw/g6KN92E772Wg8ONCjQCAQCAQCgUAg&#10;EAj+fCkpEHeeC/5E8Kz/VWcUo7fWcOHiDM5emIPHHUS1TYeG5goMDDZhoLdGynwQDCfh98WwsOCR&#10;shNMznuxsexD3BNEPB5FnoR1qaUUFXYLciol1oMJhGNJIJYG0jko9Wrs3t2Epx/vQ3uTFQoS/dlc&#10;Hjen3fjgk0lcvziP6FoAxmozDhxsx6F9bWii55x6slBSgIvaPvHRJD7+aEIKcAiNAqA6paUInIkB&#10;BaiQgyKeQCGRlhI8aPVaGCstaG+1Y7Cvhh4rYbObYC3XSakdp2bduHxpDlO3VjC74AVkSmzZUo09&#10;e1qxe2cTOtptKDNSGwKBQCAQCAQCgUAg+ItAOA/+DomQwOcUhmMTLoyNrWF6eh2T8x5JYHe1lKGh&#10;wYbG1ip0b6mSpveHI0ksLvmwQPsszbowSftPzbvhJoGfjuWltJHsTJCQhD0dQL2K6rGgs9kKg1qB&#10;QrYgLSHwJfOY2QhilWcUhBNQmTRorrGgoUIPbUkBmXQWMkWJ5CNYWAthbsGHZDABaT1EyZ2lC7yE&#10;gcMQKEtg0Sslp0NHmx1NLZWoaahAa5MN1Y5SpDI5TJPNM5OrWJ7fwPCoC053HBVWHdpo357uGnT3&#10;VGNLWyWqHCaoeJqFQCAQCAQCgUAgEAj+YhDOg78Hkuk8lleDuDGygnOX5qUgheloFJFUHrpSA3pb&#10;K9HfScKaxLnWoIHeqIVCLkcgEMX8khfz826sLwUQ8sYQiSThDyUQiKQQTqURI+HOGRGQzkhBGJEp&#10;SOkYC0olCX8S6exsYK3OR5k9BbwfR3YsUBl2DvASBbUKoP21ShkMCjnMOrUU4LCswojSCgMstNXX&#10;mNHaWEE2lkNBZWKxJBLBBPzeMKYWPLg4uo6VZS80uSxUSjUcNTZs3VqD3Tsa0dleCYtFD6XIoiAQ&#10;CAQCgUAgEAgEf5EI58HfEzzI4WgaLndYml0wOe3ChRvLuD3pQj6SgEktQ5nNCGudFV1d1RjosMNe&#10;aUQJif94IoNkMoNELIWgP4YNVxRrngg2glFpVoKHtrA/inQ0iTynTszkpWCIBbkMUMkBfpQcDPxZ&#10;TppYUKKQo4Q+k+tU0Jt1sJQbUGmhrUyHKqsB1dS21WaCwaSFSqOEXqeERiFDhPowPu/FjdEVLE44&#10;4VvzIRRPIpiTwWYvw+6+agwN1EtLGhxVRlRY9NCoePqCQCAQCAQCgUAgEAj+UhHOg38AEskMXN4Y&#10;phe8mCMh7l4LYXnZhyna1nwxqEqABosO1Q4jzLZSmCvNqG+woKHWjArzphjP5nKIUT281CEUSpKo&#10;T0oBD3PpLLLJHLLZLPL5guS0oMNMGz2jQ81LJuRKhbS0QUGPCpUcOp0KpaValJo0MBnUUv1cNhJP&#10;Y9kZwtyyH65Vv5QVwuMKYXYjirVwGhqZDC2VBrQ0WVBVZ0V9oxXtTTY01pXDYtZKqSoFAoFAIBAI&#10;BAKBQPCXj3Ae/APCUQsS8YwUNJFjDlwdW8PYxDo2VvxIBmKIxpMI004FjRrWCiOaq01ocpSixmqA&#10;yaiGUqOCTK2AUquCRkebRknCXw4liXp2EpSU8PwDQFYoAf2TfAgFesIBHXN02DPpnJQGkmc2pBNp&#10;5JIZFDJZsiklzWhYdIYxuRbEwkYICbLHkMvBSPWrjToYKs1oarBgsNOB3g4H6mrMKDVroOaIigKB&#10;QCAQCAQCgUAguKcQzoM/E1LpLEKRFELhBMLBJNY3wpiYdWN0zo35tRDc3oi0vEGdzUIjK4GMlx1o&#10;VJCbNNBZ9Cgr06PcrIPZqIGJlyJoNx0JCtqPUyHyHAQqinQmj2Qqg2gijVA0CV8oAX8gjpA/hjQ9&#10;gjM5pDP0L4tovgQptQpaqrfGXoqu+nJ0NdnQ1GhBpd0I853ZCkZqT0ntCAQCgUAgEAgEAoHg3kQ4&#10;D/5MicYy2PBGsO6JwO2NweeLIuCNIkjveWlz++PwxtIIpLKI5XLIZAvSbAJZCSdHKIGaHnkOAKdu&#10;5CwNDC9FyNI+aTriqUKeQyNITgU57y+TwaRSwKJVwlaqQUW5HuVWA8wVRno0wmoxwE6bg+MylOmg&#10;1QhngUAgEAgEAoFAIBB8UxDOg78QCiT848kM/MG4FC/ByU4Ffwweeu0NJhAIJRCOpZBMZqW4BwXe&#10;sjkUcgWpLMPBF0s4DoFKIQVLVCjl0GlVKDWoYTHpYC3XwWbWo9JqgKPCgErazEY1VCLgoUAgEAgE&#10;AoFAIBB8oxHOg79AMrk8MhmebUBbhp5n81IAxRy9n8sXkM/xlqeN3qPXOU7RSHAAQ4Wc4yHIIaPn&#10;7EyQ0WslbwralHIpRaRCKYOKNgWnchQIBAKBQCAQCAQCwTce4TwQCAQCgUAgEAgEAoFA8HsRt5YF&#10;AoFAIBAIBAKBQCAQ/F6E80AgEAgEAoFAIBAIBALB7wH4/wGniFD7ZJ6qcAAAAABJRU5ErkJgglBL&#10;AQItABQABgAIAAAAIQCxgme2CgEAABMCAAATAAAAAAAAAAAAAAAAAAAAAABbQ29udGVudF9UeXBl&#10;c10ueG1sUEsBAi0AFAAGAAgAAAAhADj9If/WAAAAlAEAAAsAAAAAAAAAAAAAAAAAOwEAAF9yZWxz&#10;Ly5yZWxzUEsBAi0AFAAGAAgAAAAhANbMWvc9AwAA9wYAAA4AAAAAAAAAAAAAAAAAOgIAAGRycy9l&#10;Mm9Eb2MueG1sUEsBAi0AFAAGAAgAAAAhAKomDr68AAAAIQEAABkAAAAAAAAAAAAAAAAAowUAAGRy&#10;cy9fcmVscy9lMm9Eb2MueG1sLnJlbHNQSwECLQAUAAYACAAAACEAo+K8zd4AAAAJAQAADwAAAAAA&#10;AAAAAAAAAACWBgAAZHJzL2Rvd25yZXYueG1sUEsBAi0ACgAAAAAAAAAhAM8ZlyVZ/wAAWf8AABQA&#10;AAAAAAAAAAAAAAAAoQcAAGRycy9tZWRpYS9pbWFnZTEucG5nUEsFBgAAAAAGAAYAfAEAACwHAQAA&#10;AA==&#10;" strokecolor="white [3212]" strokeweight="1pt">
                <v:fill r:id="rId32" o:title="" recolor="t" rotate="t" type="frame"/>
              </v:rect>
            </w:pict>
          </mc:Fallback>
        </mc:AlternateContent>
      </w:r>
      <w:r w:rsidR="0098363B" w:rsidRPr="00817447">
        <w:rPr>
          <w:rFonts w:ascii="Times New Roman" w:hAnsi="Times New Roman"/>
          <w:b/>
          <w:noProof/>
          <w:color w:val="FF0000"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9F70B8" wp14:editId="18B442D3">
                <wp:simplePos x="0" y="0"/>
                <wp:positionH relativeFrom="column">
                  <wp:posOffset>4867910</wp:posOffset>
                </wp:positionH>
                <wp:positionV relativeFrom="paragraph">
                  <wp:posOffset>75565</wp:posOffset>
                </wp:positionV>
                <wp:extent cx="842645" cy="590550"/>
                <wp:effectExtent l="0" t="0" r="14605" b="19050"/>
                <wp:wrapNone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9055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D773CB" id="Dreptunghi 5" o:spid="_x0000_s1026" style="position:absolute;margin-left:383.3pt;margin-top:5.95pt;width:66.35pt;height:46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Pl6PQMAAPYGAAAOAAAAZHJzL2Uyb0RvYy54bWysVVtv2yAUfp+0/4B4&#10;T21HTtNYdaosaadKUVu1nfpMMI6RMDAgt0377zuAnVRttUnT8kC4HM7lOx+fL6/2rUBbZixXssTZ&#10;WYoRk1RVXK5L/O35ZnCBkXVEVkQoyUp8YBZfTT9/utzpgg1Vo0TFDAIn0hY7XeLGOV0kiaUNa4k9&#10;U5pJOKyVaYmDpVknlSE78N6KZJim58lOmUobRZm1sLuIh3ga/Nc1o+6+ri1zSJQYcnNhNGFc+TGZ&#10;XpJibYhuOO3SIP+QRUu4hKBHVwviCNoY/s5Vy6lRVtXujKo2UXXNKQs1QDVZ+qaap4ZoFmoBcKw+&#10;wmT/n1t6t30wiFclHmEkSQstWhim3UauG45GHp+dtgWYPekH060sTH2x+9q0/h/KQPuA6eGIKds7&#10;RGHzIh+e5+CbwtFoko5GAfPkdFkb674y1SI/KbGBlgUkyXZpHQQE097Ex1oJrm+4EKjSgC601Cj3&#10;wl0TsAIGhrveqEMLev13TsU+LBTdtEy6SCzDBHHAattwbSFMwdoVA5zMbRWDQIWQoc/J1xqa/XN4&#10;MUvTyfDLYD5K54M8HV8PZpN8PBin1+M8zS+yeTb/5VPM8mJj2VJRIhaa98zL8nfZfkiY7g1EzgTu&#10;oS0JDI+AQUIBuD5FwNBD4nO1hj4CxGAHc2eYo42f1gBptw/Gx4PuogfcWwkZrinBq34rvFQ2FyZm&#10;sFpnnjPex8kKVv5m4pkUuRNm7iBY9PrIauAgsGUY2vfGJ6EUuhJBtw2pWAw1SuHXB/N64bMIoYUE&#10;h6eqOt+dg94yOul9x5wjCuEqC+JxTCz9U2Id6P2NEFlJd7zccqnMRw4EVNVFjvY9SBEaj9JKVQd4&#10;ocDywHar6Q2Hh7Ik1j0QA1oFTwD0193DUAu1K7HqZhg1yvz4aN/bA9HgFKMdaF+J7fcNMQwjcStB&#10;XCZZnnuxDIt8NB76Z/b6ZPX6RG7auQLyZaD0moapt3ein9ZGtS8g0zMfFY6IpBC7xNSZfjF3UZNB&#10;6CmbzYIZCKQmbimfNO3ftReC5/0LMbpTCwcMv1O9TpLijWhEW98PqWYbp2oeFOWEa4c3iGsgTvch&#10;8Or9eh2sTp+r6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Xp583gAAAAoB&#10;AAAPAAAAZHJzL2Rvd25yZXYueG1sTI/BTsMwDIbvSLxDZCQuiKUbo6yl6TQhgXbcBgeOWeO1FY1T&#10;JWnXvT3eCY72/+n352I92U6M6EPrSMF8loBAqpxpqVbw9fn+uAIRoiajO0eo4IIB1uXtTaFz4860&#10;x/EQa8ElFHKtoImxz6UMVYNWh5nrkTg7OW915NHX0nh95nLbyUWSpNLqlvhCo3t8a7D6OQxWgYy+&#10;9R/DeFri93TZPlcP9W6PSt3fTZtXEBGn+AfDVZ/VoWSnoxvIBNEpeEnTlFEO5hkIBlZZ9gTiyItk&#10;mYEsC/n/hfIXAAD//wMAUEsDBAoAAAAAAAAAIQB/hsqVtUAAALVAAAAUAAAAZHJzL21lZGlhL2lt&#10;YWdlMS5wbmeJUE5HDQoaCgAAAA1JSERSAAAAbQAAAFoIAgAAAD3lTxQAAAAHdElNRQfhCw4IEgtn&#10;9txGAAAgAElEQVR4nLS8Wa8sWXYettbae8eYETme8Z5z53trrlvV1cVmd5NNkZIsQQThQRJowIb9&#10;ZMgCDPjRj/Qv8IMf/GALMERAJCyZIGl1s7vVA6VuNnuqrnm483zmczLz5BTT3mv5ITLznir2QAhQ&#10;PtwbJyMyM2LtNX7rWxtFBP6TvUQEEeufqA9EhIiYmQEUIjODEJCIK0AcEaFoAQ0IQmTBIjhAQAEU&#10;TYJAKGIRSwELQIgesAFGAAfaARMKCTkABkEBYVakQFiICMAJCgiSoJACIRQQAESE+n+C+uA/4knx&#10;P6kcf+5LRBCBnQACIDI7YSYSYWRGpQiAhB1TqbQWR64SQVQERABAwogAiAAAQhaAhRWAQmAWJEUi&#10;zAyegqpyIsCARlP9rIgIKAgMgIAEDIyAC0ES4H+kFH+1HAUAQUQQ6sUDADhzXN/A2YNfLcT6egJ2&#10;QggszEgACCVXDEjkEQNBBVRUubU5FGXFCGESBV6AoFhKrQQAWDSAEgTLjrkyWpDQMYL4hrCYZXmR&#10;VaUD1K20pY0CcFALDRlQUABAeC5GAhD8uTL89JPNVXcug2ef0L/iuVFgsWBnfmZ5vFy/n7+QIoCL&#10;ZajXAwAQkVmEkFCYhVDPxvlwPGSiwE/9AEMPFQbFWI3Hj6ybHh5kFXurG+dXVhq+QUJiZiJLCMJ6&#10;PKkmk6Em5YehNrYRK2vtdFRMs5PT0+P+YBhHbaUupkmTFIkIARCiAIoIEmF9byC1bH7eyn/2yXD5&#10;Lj47/cvkKCLPlkMQUOZLIAgggoJAIAIItbgWgptfL3PRoQCI1AYEiCQiCAJAzIwA1uE066P5GHk2&#10;3FuLzUVsGAzvVnSbTPPJk+Lx45MwXEubHeuiIBAEzzlP2JGiLCvz2VPBJ7MZz/rrrbiTTYtK7gH2&#10;Edb29w6f7h1ubZ5Pm2kU+76JsL5zQBRkrNUE51Lk2jjrla4fHxFrc1zI7pkuPTPE+uJfJkdEnP+o&#10;MKIsFoYRafGVtRAFQebCQ6x/FFEAkAUQWQRQ6kUQEZnfvAgIAKHlwuGR8M3IPEhXCPJVO41V8JH1&#10;bx8ffvmdt0NB/dwL58KoID116JEoRABAYEJnXf5UBW8n3UE5ZY3rXJA271FQfPj+C2+/g2mzGQRp&#10;5CeKNCAAsDADIBKSEAhL/WAwF9VcxxgBAWvvVT/i/DSj1F5WAAXkmUf9pfpYKx4I1Ko4l/3Soc6/&#10;otZQxMXlIEv5I8xDgkNWc2HXXyS1WMGh9sDz07L/vObTMPwL1g9t2HA2VbMbDz5MHt8Jrr643uls&#10;p0nXVzGy5xwSMChkqTzDoerNRudR7UfNb3Jxql2XXKbw9cOH45PddHP1YhJt+0GL0AeHAg4R6+VE&#10;ISZCQKwNpjaf+f3Xt0hz21o+7C9wob9CjgudXuiOMIMgIYKwMCMgKKqTGRZCANDsCBQTCgjVUkMR&#10;JywgDhkRARUKQa2nzCKkyPf1uUoXTm66Ysq4Rx5wFpkKrl/nzvoLQYDdRFsLVWZ9I2R8h6Rqa/Nj&#10;nV4uM5wM77Y40/xY64PSWSyKN9+0l67cwJCjZjW2Q6laAfqeJiJxwqIcYylCyACEIMRWlAIkB+IY&#10;HAoK+LUOiuBcWYXOxBk86zp/uRxrbRdBQRQQBq79B4MgokJBEAawRJbZCRAqnwEYkACYGUgQLJIo&#10;CG0lAjMiJPJENAISKlTMxRCrD+PkG6H3fVXt2Ayg8AIPsbWfbMt5yU8P0uFRenI4anZW4kYUNkPt&#10;ewp9A+CqiVIfJyvf8tUPIpzlI7AWKY69JN9eeXyOW/tH6fFAssFaM561G0EzCY02iEpQOWFCRyDW&#10;CZDSBkXEWQAhFI0a595TahkSoAWoAPQz08Nnsvwlcqwd4tylAaAgAAECCxAQqjpaCIEYIIVYETnA&#10;wokSIcYKFCIoBA+cmsy4KksnkzBAz0uUIiRwAkU+IPtA64+07NqcLD+v9InwaDR77eN3z52MsoKD&#10;spyU1SMUbvXWu+vnN2xnY7VNRopxH4pHQfC+F31SFMW0eNkPelU1yLMv//VPGtkss5WU9mSaM+nT&#10;JI63Nnvb59a73Z4XBJUlJEHF7FiRAlDOSl7k2awkUlHkG1Ko6uiCSIzoQLBOs2CR+S2s9VfoI9bu&#10;AgmABQWZkEEU1F/PDIxgAUiEgDWSsZWdzfIyB6XIj7XxSSM5V47Hw3xaTWezweCo2+v0unGcOEEu&#10;8uzg6CTPZ9VsZbj75ePDq42OffWNfmf11kdvr/2Lf4XrvVearTADTpucNLzj4cCPG7aTQmUqrg76&#10;/WKUl+Vqf/DFg/1j39jf/K1J0r5/573Lf/LH03brQrOZkgn8UIJkPMZqMGr0uqaqwlme52UehZEJ&#10;jZCLlOK8mIwmkyI/GZxa59a3VlppFGgDQAAaQUBERAEQocgicgvgPKX/5foIAICyCPsMIlBLUmSZ&#10;OTE4UFx7kfF4PBmegBuh+Ha03Wgk4A8L9a5VDyvefHhfTk9nAF6SVKEY5CrPitGpe/S43N+ZZiOe&#10;TEw60hdeejHF3p3HH+qGevXNjbVe1xH7XhhQ6lga7aDbjoncNMsHM/XkMe7uwHDcLCrXTPuXjlde&#10;WNt4tLvrpdnVGy9tbV/WFClCbRg9GyVRo9ualrPR+CZCUU7WNa3EaVz4DwBuA9DpEB4+HAg0gkYY&#10;x1E4z2xImABASABY5rXpXDh/G30EAATgpZtEECVIgrV2AqAC34ITYSQAKMX2tfogav9UisoNXgPV&#10;ztxd5z8CxR99dP/OJ72t85f9wCMNCMhOoQQajaFsdY2Tqyu+Oa8RNYePbq8dPhxeWm2vty6e39gK&#10;GqCUaAi18cWoINFIDnPjSQSqTNbd6vOrYXAuRgtYPn0Iu/t52nG9zZW17ZXUbwY6BjRoMh2Dr8PB&#10;4UPCu+30uJqVdrYC00vT8kcmfde6Vz98D44HeOW5G1oDsAccoYCAA6qlBiK4SJRQAEiAFwH8F8qx&#10;jrYiCATIgiCIAEzzlFucEDCSgDBYBDLo+dhy1odyEAY3vZX30Uws97V7be/ei2//YKeRrq6ubnS6&#10;K2HsK6OwUnGket1Ym0tKGaSWp8NAwSQb7hxkSq822pEXh147jRNjNDgwRhkE58AJUByoc5048C7k&#10;6hwFoWYvFhJx9x7fq3gtaVo/iNOosdbsaNBCGrzYoaBIYJQ77TDda3e/Be0DrtqlGwk3psMrj29y&#10;0DrX7WymccMzAlgBWgRA8QQJwCIIICEomWdwhMK1Rv5COSIKAxEwz2sUEakQBFExGACFwnVKibWA&#10;yQv9rtXbSi5Debusfqh4ptAo2ozMuZevp36ctGMTad+IYluRJoXc6jbjZsJMAKQUGQU4Dvxj015p&#10;h34YtzwvxDAKtFJWGARJtEJfwKFXhi2z2lh1RIBEABqxyKpG0uv2Onmetf0kVqEOfKU0MDp2HpGj&#10;ImmtyzQsp6PC/7HQu4j3iH1TXGsHx1/4fK+ChkelBkEoK7YaDaGqYSpBC2hJfAECrCsa+dvkPfOC&#10;CaHOU0nECDJhXaSjiCEBJUJgEFCsQ33kxzcdviNwX3NFjIRg9c31F/P1F17PxrPpaG861VnRCuI4&#10;SjzSpE2glYiIUhpRnOUoSDc756oNh0q1GmliPC0kFrQQoLAIohChKF8C3xPG2lkjCoAFbnfCcxvr&#10;RVa207YfhaKkQiZSNW6nJbCQ+c0HLvwE1IhYExukkulOY3325e1XbNnoj5P+SE5PN9O4E8e+Hwjp&#10;EpBAtIipBQIAgkCCv9quF+YNQIJMACJIFkiJ01AhEgMIOgSLnCNW+ex+Kd820VsRDqWMnQ0KDpAu&#10;abx4uB/sH7miPMpmQTGzcbC1se51bZSkWus6S6udCJFCz4d2rwMKiajZbinPY0IUEUIEQmYgEkAS&#10;RpG5rSCCCBF5xkub7fPnxVZV2u3pMNSomCsAR5qYC1sM89l7Ovpa1Hxf8ikVDSkzxp7zLvXHqwfH&#10;aX8wKu3JdGI9b9xO0tXVtNdrRjohNCAaRZDmyAsBnq1ufr4ca4hQRAiFBQCYUACsYkfgiXhS50SC&#10;SH5ZloP+nlJjz18dHX3u4KE0oqPNyx8Y3Xr44JU/+pfv6nCVdVRBoYOjKCg67VHJe+CtBvFaEKYA&#10;gYgiJEBhFqVUmqa+7wOA7/tKqbp4qGFgUgrqwooIRHCOJczrA6VUHEWeMcyg/NAgkDjhOuumyXSa&#10;j08MOsgv7z6Kjp9459b658/fms0uvfWja9/57t04PTctjQ7GQSOLk6N2O3ZwMQgS33jkKSIHWEfY&#10;eb0oArQocjUsMZ1PV44y/7eusGtP4NESkpBas8FxOZ7ZoxNzfBgf7K4fH1J/sHv5KvzDC9cj0/zo&#10;5vR4HL965eWoHWmflAp9v6HEJI0ojlY0toADUHQG4ENENMYQERH9vNVFkblXXn7gLISqlNJKOWCg&#10;AkVEfEJgAsvFaDo53pfBXry3u350GI4mw+dfGXWuPpfb1r2DvZN8eO31X/dMh5TnRwbJeZ5OkxUv&#10;iAE1AC0eew4x1FjiXHgiusa2BAUFBRiBgEGQSUjm9QpxXf9ICciIGlFEmMUBWmehLCgvq4P+zqTM&#10;m+ud1nYzirpZGc1m3vsf/6i7+vKFSzd6Gy2lrNLo+z4hhGGQNhtkkIFJkIjqxapltzyohbWU1Nk3&#10;mXmBmsgi1gER1ciXQgTm+qwIITNXLBaHk/7BZL80tHJha8vb8sOV/SMVRI3T4q/WL5zfOn+h19ky&#10;xpCyZNh42IjbURxoBSAWxAECkAJRIgg8X1REQEQtNfROdYZIAgIEAIprfQNhYBQUEhQWcAwGkYAq&#10;IQvio0jkQ7sRXthcw20KogTR1x5UVfbg/gPwm61eknRwdaURx4HWSAhaKSCDpECBIHFtHXO4c3nw&#10;TJrLdxb3Pe/z1NJcypeZiWjuM0kBRwLASkBYiRjUzSBa6a6qwDNKQh00TEfRS66cPdw5yiYbaaPh&#10;mbjbTeOoQQoRUWlFyiBph0I4Lz2YQZHUUNaitwMAoHGBDda1d62PAA7Q1XgNgbaCDkGhr8U6AREC&#10;FyAJEpO2jaYGtZ40O6RKVKwpRDEng9PZ7KCZrK2udtPUj2LTSCKtNAoCojDB8taWwCY8M9WzOsjM&#10;nxHfUiuX+ovPLJ2IgAhqt46IqEBEFEkj8bbNdrdYU+g8pRQYIjwdD2fZw0aikkYjjJqeaUVhrBHA&#10;oCMrwiAVIqGgtYoIFRELizChWjYcRESL1EJ0wMwEJBoEQRAIAZ0AWigYrQAwkBVFgAgVkGMBpYxz&#10;RgT8CINYI4ZKCNFzlqMya7UbK+PeSm81jltB0FDKF6hRaEESUlgjUmc93Wdc4dJ+f+41Z33qWW0F&#10;AGaZY70ihMRCgkxGNZQXBQEgElHt2Aquep2tybrVvjERmIBBVYDGSslSsYgCQw4IUSlxrkJRpJQI&#10;srBSamEEdZyBOiICCwgKITEAiEJQiCVTgcKECkGxCGCFIsystVflPJnMHFbGgyDQSnkEPokC4jiO&#10;1tfXtKI0bSVJQ2uNSDJP3QFxngc863t9uj179s+zYj17zd8UaG3rtULLAqEHQCIQUSBCCoioRm7r&#10;+BAG0frqGjJWgkmy6oVaGXYuB2IBFqjTHRQnWVkWtvC19gNf0zyuLO8W2bHMAe9FGxABAJkFUBAd&#10;OykzVWSoY/SiEkUMelypbJbl2X6WzYbjzA+ilZVekjaUmrth59xsNp3NZr7vR1FkjFZKn7XBpWh+&#10;7uszYv1Fl/3ijy8aHXMgYZ5w8LzUnb9qj2Hz6XR2WqHfSFcIsMwL34gX+IyAhBoISjfs90/zUVYV&#10;Rnm93koSN86aCCJqqBvtiML1MgmjiCAjE6Kw5NPpbDwusgzGkfaTRpyqqJpm77JM8qp69KR/fGTb&#10;ve0o6sSRIgJhh0RGq0bcCIJAKaWU+owBwhkn+POluXz/l4r705+QM0JHEV7+Cs/BlnkvZrk8RISA&#10;Kgg9Tzllcjs+He/mp2VMl4goakkQKuGirB7Oqr2D4+Lo2CVxK/TD0A+01mcfSgsyAKAowkrQImgU&#10;zfNFRZHKVnsM74bNp3ay5obXuGpUslPg18Io7j+8dufmQHvNjS3feB4oBYhz6J3qeEewTEdkkf8j&#10;zI160YmFRSpWN0EAFm26xUXPFGvZy0XBGkhedJpkEeY/I9x5o2qxFp/So/pyMgo8ACyLwej0ZieR&#10;anyPipW8WIXGBM1d5z10YJ88Nicnveef6yxaTMvOIQKAdgjEtOjrEgKhUF1roQCJpyoP7UnQeAui&#10;XAdtUTPrpnGs9x+vf+dr7xNcfv7G+d5KEiWstAM2AkCIvFBvFhaGOswxzEP0QteWlcHifrjOuuq3&#10;znR9F83eZXmwcOtQC3KuYvOWKQIA4TwbeNYunSeTSzuv05Q6rosgeORT0Ub/dtr9ppQo+csOn5Z8&#10;M/Ve2LnvffK+3dje7HR6xvO10fW3EpEwi6AmUSB1GmwANdQgrQiDZSRPeb7ZcOV1xZ84+q4OnzBm&#10;RR6F1e9kJ63ZENa2z7d7V6JWU3yssA5bpUJFosUhoFDdARNAoWV6s+yM81wBRYDmYph76M8UWILg&#10;ALBu4s+B+nnL/FmVW2PUMK/V5uIiRBBgAAFgWODXtc4joggKCwoqUZ4fN66OTveCRkjmpyb4qciQ&#10;i9zYq3a8ZlCajVZovMCoOq8GWvoJ0Cg5oAHWtf4LgSAyV4Ki0IAAkTHGBxThzOUZImhXkLx96bn8&#10;v/kfXs/LsR8PgL0ya2i/TgrP1HlYMz7m648iAiwCIijAtcnSnEngEIgA5UzAXRAMRIBBBAmZakkw&#10;0Lz5BoDLC+e1GYhwDQgQcK04FqBOhcgBIQDNO3eIgA5AwAorpaO05aO7Mjq9EgV3id7yQNLKr+BH&#10;L77+8uqF6yLDRnDKpTcdW99vkPGlji0E2kFVd7YJSJAELM5pW5oq5mrP8VsUfFMH3yW3r0slaJJg&#10;lTlENdy+dEuJPtqxe7eexukV6qxD1PCimD1wWIESwrpdjLRgdRHPNYV4YYlCc2+HwOwABMk5rtvg&#10;IEggikEhE7AIiTAKICLPe0cAwkBICAyuLt0YxRIgCIkIIgM4BKsAFWhwwjjPLhkAkJiQRQFoxaWG&#10;XQreY/+vjb4vhYg1iJH2+53eB721yhWN49Puzv6MlG61VsKoFccNUlqEsGQBdkQVAgF7IhlRhRAX&#10;eVnle6B+CuY7bHc4c0YfCh8y9IrypXd/3B0OezlbzwuZPWfDqLHW3djYPL/e3Wj7fkBOEQAiUc3t&#10;qWs+BACqYwMzLhgZyMB1YSriAB0iz00SFKBGwZo3gvPcExYcJWQQfhY8xDpWKFjbg9MiAMrNFbUO&#10;psIkLIIgCpEcCqMlQcWqKmeuuqvVvyN5i3lfeCgwLiZ5GGwPJtdv3U1PT9oA3ZJ8C8rooNNbX10/&#10;t9pbazZbSEqrurpmj0EIGMQTDirHp9Pj6WzP2cao/3ce387GJ9krn7/53I3bUm7/8K/hT/7sabNz&#10;jnTHBGWrVbYSv5gNzYQ6eeAKXxvfAyOOBeq6SBAIadFpEyEE1Eh1CFDLwEIAGkAtgzYvEFMQAcW8&#10;6HbAmSoWa90EIQCtEAhg7kktMwpTCQBUKx8RmmUFLOgIXd10smU2Pt2rsG90o7/3wqObny+LvRuf&#10;r5qdQ6ujb3yn+Om7xmt0RfI4GHVboR+4sjr1/U4SuygCz0eNDgFY0CKCADGxAGbl7HQ8OzyQvd1i&#10;f398cjwGHG0OnW+vF/3tmz9+78Ja540vbaftFVCslTOY+JCkcaObNpu6iWhAWVzogjA5lLo+EEAG&#10;ZHEiVoBFiK2gA1dwVuGspGkJM0uZpZmTErCwUghUbJ04x8zOoTgRBnEEgICGyEPQBJHSoYHQYKPh&#10;rzT0WoKeEq04RAZXiTCLFjS1RxOqgzQhgQOYOjmYlU+O4WTn/P5Df3x6CM6lKxc+v7E6ze883T3s&#10;dF648YVrns8GYhJNqMIoajXbSaNptAEnWggBCETBnDhRIDpC5yoeDcd5PlxdUxevXgeKTHOwV/n3&#10;j8ZPJ/evXnm50biwvr4dJj5oUUpr9IQ95+kJVTarrA1Ka8alnJYwzLmfQb+Sk9yNGcbWTUqXVfnM&#10;2tI5tuxKySuXVzYrJS9cXrqKxTpmAXaOxYkwsxMhBIUMIk5qfIUIEdEBEpJCAutpaabRVtO/0ZVX&#10;V6NXrvSurQZdTXrudQskANIMGgERFAo4roqqmlZlv380ng57q+Hl51726EaJ5bQsJmVhwmmsou32&#10;+Xa7KcoiQRBGnhcY7QWRL2iJUBMtclUkAED2EViT6ybrequxtXrJi4QMCJJRVyYnxd6j73eaar1n&#10;VlcDL9G3dic7pzRBM3L5qPJya4qCJ5Wdcr+qbFFKybp0VBRQVuJYRJhdCVIRijgrXGhgQkfIiiQB&#10;biADMAFrzcioSermCwEJoxVkUo60QypBFYIWSchjolK4ZFU4tzMonh7nP7xpgU6utXZ/43L3d144&#10;9+VLwXaTNJoarAEUJAcCyGTIpDpeDXreGlHXBb5xBoJGczQqRpm7/6DMuEzaDRPaVtv4cYpGESAI&#10;ep6PyAAA4PQZ5yQwp/4abShugRcTcwMAtFJINCur/pMdV4ar7Sud9kbaageBT+MHxd17xK6jYBUq&#10;ECjFiDjCKYIVIiLFQhBK1EYlU2DMSh8835EEbGNAa9AiRqwNs0gBvi61qSoIyCNricgiVgwozhAD&#10;WIeeBUWVEEMlblrlDiUwpF1ZWjeG4NCu7uPG/dJ/f1DeOanunuz+6a2T3zxP//Vr3b97fX01CoAF&#10;AJkQqEIAAK0j06VeFEekdF0i+L7fTMvDw+PTfhqbc82kY/xI+3EQxqSoxllqoo+wEBm9KEXn0C4h&#10;gYBSROR7nreIhTXPzUvjdru9oSBIu1th1Ewb8eUL64asVki+mZABwoSzFEShL0qzCbDihsIoiQ+G&#10;k4xtECS9aKWSPNeFYo8sGayURwV44soALaNn/VCUVEUuQB56SsSoCiRzReWZwBk1zqcg6IMmqACh&#10;cDTLga1WWLhyMJrmp4X0gW8Ngnf2op8+PTnqH3xtHP3wCfyD6/zfvt77jSt+rLEsPKdC9gRZPOEg&#10;8I2nl8gxIiJImsarayvT6TiJI8/TpKkuyeu6VkQISUiYBWvM4ywMI1I3KkEWr/pUWZaj0eBg7zCf&#10;5Z31c51uu9nQwmwdKNITB//Pz56cjLPfuxq/tNHkoOlYkNHTcCzyZ28Nbh8iakGpUk3bevTGVuii&#10;zvfvTd7bryZWdRP94rk4QXtrd3p/pkjbtbYX6OB0bPcH7uKq+dJFfnI4fnuPhs50uo01T/G0vDfI&#10;tuL8n1xxVtS3HvkPhiV5aq2VKud2+nsNmbzUkd08+PoDvHlwUpQTZaKrm51/9lr791/prnV8FstA&#10;iIoINBALn4U7rbVFURweHu7s7AS+v33+fKfTVkovMY4afEREZlZ/8Ad/sDwhIixcZ3vMZwt+RABF&#10;VqlKeRQnjbTVDUJfY6UQAQJt1EGm/vev3//+hzvnQ7rQNHEzsizi0Z0K/rdv3fmL77+b4rg9fKss&#10;xv/qbvTJk0N/+FGzFTyYwh/95NEPb+1QdphOHtvx4a39kz976+6Dx087MolHT7PD3Y9O3Ec372zm&#10;D4d59a8/PHjnkztJMehM9+1o8OFh/t7dezLdxbT942P7J2/duXMw2Sweb7mdWyPv3318OCjwjavn&#10;fnvdVlw+LLyqyvv9g/ceTwbj6mJqV+Pa9hTUKMAiFcV69gGxBquCIGh3Os1m0xhviVEppZaAHi06&#10;Gw7nvSsmIEIklEVPiebAJwOCDk2z29lIW5uIETkNogWoqByzvH3/6J2nR3uVu9sf7vZHrhSDIAx/&#10;/tO9//NrH3lutpnf+dJW/PtffPm/enXVTI+eHE/TMHptM+7EuXgzJZNY21efW3/+aifws0hXwXRw&#10;Ixr98y91/6e/d+H5dOYm415zve2lTWXUZLBBx//09eb/8p9d/J0NzI+OWmjeXEl7UvrIuhxdaMGv&#10;XYyVnbz9yL51+2DFn/6zL63/9y9EWzpD0PsW/u8Pdv/Xbz79xm07szRnhSMiIVGdqAkiIJHWOkkb&#10;62urvU5Ha+2cg0+3g2CJP4oAoqoLU0UkAI4tCxIgkAXBug2ltAirMuNpWUzL0hWESUgpECmlZULw&#10;7tPj42xmIv1onN8fTreLopUkH+1M/t+/vJcTkBcB4ebzv/7c5U2vWXR3/MEJ+UpfWmm0A9DiHCvW&#10;3sWLF06CEbhPSDnyqEw3Bxy9viryXHTw9FgQGr46JFdpwaSV2+m17qn/WvrBO6Xkg9W03cBixpbw&#10;tLu2PsAWgHih7B/t7D/F//LXm9d+rY0U/NGHp+OiPxH80wfVER/+zyV/5VovaZBCYMtAc5RBkRJn&#10;gYAQC8dlVZZloYgajYYxBs4A0rVANSILADPUvRthYQvj6aQoC9/zw9D3A0I0jrUrTvunT8Z5ORzN&#10;psNsa31zxe8FQWI03Rvj0K002ieno739Y3jap90JmgQ/Pu7fefww6rTIjpPIDwKfXXU1zX/9gvrZ&#10;JK+ksCbMXQzF1HPO2Nwwe+KR1RYkj3s/zDe++9bh31/7+IWWTqy/A+NMXMYA0cpdPn/77Sc3mh/c&#10;2I6vXbtk2o3jqswIZxTMqHtYtO/kQdhab8ohDB7lxXnS4bXV7n+naOxu/dv3Hs1YCVY/vN03pa3Q&#10;/+0rKjZYWOcKGwQmjDQwCpFjv8jsoD8cTwbT2TQKG6RUg0hpLYvGLyz6XJWgEtSOCRyQoJ2MysmH&#10;eTnN3JWRXotSbMSl2CN2N0nt9Y/DB/dAo+p113ILxqGv1fGD/VZlr3Tb74z7jyv3yWn+8mi0vpmc&#10;nFaOTwkiQjFoeg0/MApM9KUvvLx14fzaeu9JPkNXoFKKCAFKrip2rHDsd+/h1vTpNB6NnuP+a+vn&#10;vvSVr/x1P5C37xcS9vXGf+grdyRqNr22Hn/uc69T0tq9fVxVFUfpbrT5/93XMzf94lZz7X25mi4A&#10;ACAASURBVOjdcy370pUtSHul8d7cKP/HN7t706t/eWvf0Lgy6j882Y1+kCXu3NVNhzLUOVbTxnSQ&#10;Rs00iH2b37TZ7Ri9x7unj46y9fNX0nYrCgODhs/g+YioHWoSROsUMCm2oibuENU77eRxWb09zS8W&#10;2UWNj5R8W5s4m25+8OHpdLTx0os3okY79FOlPHF08vjDqLAvrz73aG/tcXZ65zSbnOyV2drEekyJ&#10;4YBJrOc/GJb9ykMWpVegtwkNrPJcUQmUTUXnFKBSpAsnueLTuBooUWKLAguJaHP93JaqjJsYOwxk&#10;plVcaF2V40bYu7yxyoCRcWDJ5G7F7q3o8q1BeGTLi92tL7289cq1a1FIBeahdm9e7v7+KHmwVz7s&#10;T6iVVhP+3v2DyHO/V7jPr+03410rejC7kY9WenYM/OcN/5NB/sbDp9449y4ZXGCCssxn5n0FBIXC&#10;CA7QAYkwiQeIHum9IPhGlKCBS67aMeZkWvzud747u3Nr/Pk3XlrdbKYtX5FBRbeP7NuDxj4rWl1J&#10;4vzweJyf0v5RdTgq/DQk00KHBpg878f3J7cOTh4Pp75R57vNGxcNKD2j1CoLnMeAoVNUkQYVu2K7&#10;GlzavHTESrtMwHGVk3VOnFHcrPqvbHSt42Bcnk5nT3cPuLk6dbF4HbTUK59+5VrzjjV/+cm4NOfa&#10;5dqa5ctQ+USVNdp4/+iKunkt/hc/M9OZkDJDUd9+MGmg9GS0/crPiD9G/zpI5HgK9gD8je//7Ml7&#10;91s3nn91JW3GYai0qYH0ZYYkIlpJKaicVgCKGIxQK9joj7445SJufOLhO758KBUK3pgV6WjmOun5&#10;jc7FNAnDyDhnfVQfPz0eFGFWlmb4uNcY7AST/THcPoHrk9nVXrDa8x6OZwykK7UWRH81OPjTD3eS&#10;kP7eubg5w06v7cCxHwQ408VIXA51txEbZQlX4vHnrsrNx/mwQEFtRZAUKq+YDK6qO5fP54eD3qP9&#10;8sngo84lezqjwOMpyBh9DnqdWBsaPj4c//jD8Wtx63znmsGAXcnittve77669s3bp58cj1QzF1Cj&#10;XL+zr3tRs9u69Or6YVO+i96octrxBZi9bIfYMIGf9CqviTqoW2/LjH0eZwSdA2Q2akGrNzpVosSx&#10;Dx5XVDoEoKp8kkbf+8f/+fXTYWqCmW84n5RpEk0qPB5M1/n+q9G409p+zyR3jvW90+mDYT497L9+&#10;7fzvvn71//r+o8KOPG3fvBbfHyTfeBj3fE6mT662rrfOrfsff4jVsIpUYQKJEKfgiNnNPBFPwbWL&#10;LRdciFstRaA9UOKQ2ZEusdh6br06vvj2jx/ldvhia8IQsIxzAOOy0JVKJVUmaxqiaeZNfB8LVKhC&#10;ANRjVk8zmLkcvIrFilgXmlOBh0+rJ53Nl1Y+7+xthGORUqvHBN/+u1944eXnWjboGzzOc48k9n1P&#10;LfqFtWJqqVtIIogkkNusL+XNZvOrwt+y9j4qZgWiIfKE5DAJfd4MhlVj515e2SvNjfCtg+on+37i&#10;kl/bWnvuxRenT9zqHa8/K++W5p296vmt6e+/duXp49lpP7vD3d4svD8LunEzzffRjU2jdQqdkrvC&#10;ZoCNcaP7oJ/c3hna4GJelROAsUv8cPW337isw3hvQh88yabSnAXpfpi+U/pRtfGJC743Gl/Qs0sm&#10;eVy1J6rrIRaUVLr92nbnrY7OxZt54QzT4RQNYr/Utwf59+4d/OlPbz+a7YEXc9bWXis03B6/ewV+&#10;eq17QHKXzb4jAUWVnUhwu7cy6UkBuX8yNP2Bzby1IAyiMPR9v6bGiYimipDQqqqQEstDqL5j5N+j&#10;eiwoCnulHTIwyXN7+6/sPeqcDsJ+mbO/P8tAeQp3pm89ne0PJQjd0QTc8cnBePxqMll1uuDyzk7x&#10;EzN44frGP/+K/7Wfte8fwpNv3eL84AuNHVPe/40XLq+k3k9vfXQFZ601lcCJjMoPfjY+OS2+tEZZ&#10;KUTlab//5F62fuO5OKDdvenOzTtvNO0lD1BOGuPo1o9Oj7Lyenh4DoeyezM2G/9wQ0ORB4CP+8Wl&#10;9dE/frX79YdyrIN/f6zf+VE5VvKkP/rZ3f07B6dgCOKLIDpFvYnT9ez9LzT+4p9+ZefyxSPTGGnx&#10;q6l1pUPvQja7MOp701OvP81GxWQ2eQR01G53VldWOp1OkiQ1OwWr3JKW3M7Go122hyK3WHb7B9Wk&#10;f3Rhq9/p7aPi3d3n//APaTTtxc32OBPl6WYnbqVe4kmeTRxDoD2t9MbVy+RRf+ehneZVpauK/Sh4&#10;5eXnXrp+5c69Rx99dG84moQBVTLqdnpfePO30jj54IO3D/YeM1e5tah8z480AaOd5AULEWCovdfe&#10;/Hx36zxP+m+/9fbweOSsFIUF5Ys2omRWVnnJfqPNfjKaFKNxPqqqCft5vD41vXun2aTKKzs7ydFl&#10;BgqLGqM4THzy7Sjhk3PeyVZ164Xk3t/5Ld44Vw6Hbcd+I5qeSx9K9r7f/Adf/Wryzk1U/npe+ECq&#10;EXth5Hc6nYsXL168eLHX6xljRAQLLtGiG+WH+0f7g/6jo5ODk/7g8MCO733xNe83v5Kyf/jt7x79&#10;+Vflc5/7rQsXVzytfc8jNEp5ZDwWSJNGEIZI2Gu1EOhkMGLEINBclSzcaXeTtFUU0+HpcDLLpwUX&#10;Eh4NJxYRTXg8zg6nYFVDoWZ2AuAEi5IFAFDNrHNEXhh7UTTN88NJNixcJcoKZc6VFWYVZRYdKSFd&#10;VVyWpQCCcJkV1jlwM8KZgjxW0tGckgsRvapo8KSnxitquO5nLQNp1O6unYfA7R/t7u9PDvYOtzeb&#10;/8U/ws21H5yO1/+Pfzk5mJ27du3ljjGxRvADVDqKopWVlY2NjXa7XRfaGkWJ2ALyGWcHR/uDkz2C&#10;8uKFdmI+l7YL5XWns+TOnYfrm5evXr20sbEeBBEpMtoYYzzfq+k7njEAwCyA0Op1gRlAkEiAwTGL&#10;M37c24hbAoJwdGo/vv+TR08PQHuMxjpyop0Dy8ykHejSQeGwYqhIW6assnlZOuUhGQvGsQVhjWKE&#10;I640WE2OxCphBVaj0wSeEc9MtDhtMRJKESK0nikDLw9DG0Y6CONWemmltRWH3bJy+/39R08ejUeF&#10;8vnK81uRn+4dnGxdfPPuR4O88J6//sKrr7+U6FgLGU8bTyuloiiK43iJVmgEJK1IUxDptXNp55wf&#10;pUZr44kKyE1zvHN3dDpdX1m73Gh22u1Ou91GJK1VHfu1UgJgrV1mAEjoWLgevAVQgAKiOBcnBI4I&#10;NzD7jW3vlTRhRFs5a2cgzMy2ssIgwpadrZxzdbkLgsDA4oRZHNdTK8JY93S55oEAM4EYRYSkUUgR&#10;eZrImPq5fd8PQh0EJvD9KIziJA5To0OPSCycTk5GsrMmrS1/uxEHnm8UARZPuPQnk/cqeYjoBard&#10;W+lEnkIAZbRW89eypNEADhG8IOqtbkfxWsUOlBilPPLK0h2dHOwdPE6SiytrnUbDxHEcRREAKoU1&#10;9EtE7NxZ7h0BKZo35OtxUREAMFB3AAFVFF55pQs4HxavWCygCDvn2DlhJ86xc+AqFna2mqe67Jyz&#10;qu6CzFkvOKeaIi0aNEhIQESojImIjKdAa6UV1jx+YBQW0AQoIJYxc8oaxu3Na+2W9bwo9kJ2JfhV&#10;NY139ib9YTNJWyvNOFIUGkkTH0AL0LwDinPsxzmnUawIaENKa6N9QEZNioAdwNSiDjw/abdW1zq9&#10;TqsVRuFiUrFm8OD8QerRAaWk3vEFkFABMBKKECELATAgKgFhx8qAcE3yFK9mRxOh0oK6bs4vSCcg&#10;S7K9AAvQcpeDs1Q1AaDl/CnURKx6/Ael5gsAixOo0SsBoXmzEGMCCXz2dNluIWoFWa59X0w0ITqe&#10;ZOi1m40i9EzkO19rRFX/KKFCApE5zVUppQEJmBAUMHseIFUiVhiIyEQYNk2r23bseq31JEq1ViAK&#10;gGvUUxE5x6AAACt2UlkiVKgQhIgZEcUh1Nz0OnQgAChktvUWKfX2PQiAyPP9CuakR5aasie2JmPP&#10;FZCFF8PPAjWNAklYhBdsn3qgRgjRAQgjOWBmFiSssUWpiSwkiECM6MSisA/KaeVU6AOAFSI/jJsb&#10;nZV8VukgSAMvMn7IgiJSD/MIP+OxI6JGWmzDQOCAiRFACyAzGIXtNKrOrbWbSbfbCcNEkQdQ1rsV&#10;sUDpnFZKnOTTSVUUtmITRX4SEwGxI5rT8AQEgeYj/AKiDM5nN+Z0qAWlDEW41qI5kRaB53Pkoubb&#10;EszJEUtKtNQjfyxAy2IXGJBFM7OHooA0KkRma5G1oGJEkIpUIQD5VKaTkkHixFekaio4ovie5kaw&#10;ttrzQ91qxGHcQFI1kQ7xU3u/1BBk3Z9ZzFozypmRGUQU5izLKuc8o5w4lirwyTe+tQBgUKnSjvPp&#10;IDu1k35eVlWy0myu94IgNKhJ5szHerpxITp5xhX7DKdsSV+WmsUnS07ewrJlvvsGwmJLEaxZVoud&#10;MWSh9VzKjAS0hLbAWZELzMIQtPJAhwxKQIxUk+HJyWCUl9Vkknd7vd7KahRGAMLslFK2spPJtLSF&#10;Z/w4jo3WyzCwRCiWLw2w5G8iEfJ8TKt+LCciURQ6dpPpdDKezLJCa9Xtrfhe4ClVzbLx9A7T05nz&#10;7z2dTWd8xVxudhvaKFQkopZsYlx8J8/30zjLEV3wkHHBcFwyHZcKu6DRLsjKS8HCAr96JmxAQAbj&#10;PCREoZkdnOaHxcQz0ow7TPHM02monJ3dc/l+XvDDR/3JFIIwajZLDEOienAIjTFpmtZhoA7NS68D&#10;z4jt8+iqoaYxcV1fzw2qDuIAAAqQhB1n2dDZTxrhaTHZ7j/SjSRqtU9K91ehf5rl4Ycf9Hd2/Y3t&#10;S0Gj4WOixReHoGpVqWcon/UzzyjhM5Ls8tzZtz9zHs7+hZ86jQubAuB62p4QhaEUe5o9ZbofRxnm&#10;/vh4E083WikU5i3Ef6PCdP/mSx9/fHzpysWafF33aRQpZgZEpZVCvVwoPMPLXprPEn+cc42XTTIR&#10;YJ5PFYCIiHMMCEUcv99s/GCqWlheR1nh2Q57fxGqF+/eefHWh4Ooe7mzerGRrirjA879eD0tU/82&#10;sxD9DQn9DVH+ovN/ixcu9l5CQQC0gArEaEzziYnT74fx27PxFeFXfLFV/uMwuTmbXbl1v8hsr9vr&#10;GON5noeI1jkRWXLal0L8DO//LPiIWAu7ziJg7pwEAJEAYTFPSprQ9wIpQjed+N4PvcY3ldueDbNG&#10;aEd9/f1v706m6bVXV7qdIIxAeYUgAmoGRTinaNM8xsozF7ggGy/dyjyYPtur7SwJXxZ7e8EiJn/6&#10;UhBkEKrnS5kQBDQjkHAnWT8YHrmJgXi/4d1X+scVTF3JfnFj/87Ko7uDze2rUeAnSRQGAQBwXdgv&#10;5LW8iV80NjG3609RrWu1nlOx53RDYDIG/KA5mj2P8pu+Py6ydwI4JaMdrhWGWxcCmm0m8WYaJJEm&#10;YBKq1bzeTADmW14t51YXbMRnbm5xUO+bdOYOz2jjXIwCn7HypTLS3K9iTacGBGaQzPd12FmdjF6l&#10;auLhX1J1i5VD1SrLYeRvvfbyZeWfF2kJhJYB2SqtFdIzn3vGecAZo15WMvWxhsVOKlATjWsSgNDi&#10;C5gUg2iyUehZjQdYVIoajnMVFJPyYZTmv/dPXusf+ugu+tLLx76E2g+UIoXIDm2NHiMo5NrGrUMW&#10;0ABYO6R57lyPOeAzXj0AiJQ43xINz+ylVg8zqfm91u6DHdRULxEmAbFz9rZWAjowPTEhoRWpgMUn&#10;smaQw/fPXX+yef0LR8eFU8pV+XjQ9f2WH0aibT1ogUhL3g4t951abuV1RltRrK2toy7TXE3LRifC&#10;JEahEpfls50yfyf0vqrx30I2EARGcOAH8SqhAAVgXqyK1x4+eWE0uZg2e+1msxE0dOBZbVmYAIx4&#10;5EiQGSunxIkh0QocAYMoBADFApaFSRSAAQQEFpjLkZlENDCQAsEKRAA1MYnwYjut2j8oARRlRQoF&#10;RoSAqMz2q/HbBv5NYL7G0gcLZMGh7+KWCUmhB/LSuHzjeP/CeLAZRJfSVi9IKY40KQ1iSNR8mmKR&#10;wQHMg4ew1Lk9AGhHVc0gZtCqxgCAQTIQIDZgCy4fC3+bGl8v4bjii34jsrM+O9Lmjd1Hbz55imVl&#10;mSCryuF0r3K23TzZWOtubWyurKwr9BFdvS+YICNaImTxNCKiI+eABJWAoGAFYFHqKhPmnC0MnQAK&#10;I7KIAyQGRNaAlWAhNPcQ7BSgQcB6Ez5mQvAJFUBRlUeV/R6kX3fVvQo2yDTLos92FKrro+Ov3H0A&#10;eTkTiovSjkdHWeGSxG6cyza2OoStKDLIVM/KzxNCmM/UzX302X1nnEBdHxGzANV1D0qIYMq8LGb3&#10;Sd9BZafHL+/sxYOBd+3Cra2V26XMptnVP/zj0dO91ShZJ7S+j0kbw3gIMo3CstdLSts2RMbUC4Oo&#10;BEiERYGTugDRWFnrSotgtNakDAFyHZNqUrMwg1MEWA8ogAZWXBs1OwaLaAC0EymrnEB5RhGJlExa&#10;s/BsclQUd4zJJpPV8cG1nbsSrfYvXH8aBx+IOv/+D3t//K8P0/ZmkgSkJmEDGg1gGnunx0nHb7Xa&#10;KGo+EAEs/39vV9Yjx3Wdz3K32rqqlxnOQg7HlCgqlJNYUWIkQJC3AHlJXvKD4j8TIEHekgB2ED/I&#10;gAM4ih0BsanFlExySI5mX7pneqmqe08eqrunOEPLUiTkPk33VFfd+/W9Zz9fN+XqgoANWREupMwc&#10;ScWoQRA9QUPDIxCQEUl8dTE7PDwbDs/t2cHK3gv15OVkND3Fv0jXem8Zd/aLXz37bN9/972Hm1ub&#10;ltmxscYgKAUu73ajNBftUXsR7T0QA1Djy+nmGSh0UU4mk2E5nVkVx0lhtCYSAfAEjMFDTdi03uoQ&#10;VPABgJhQKRKgUFOjA8eTclqNp9UYvPSKAsUyCUBV+un+6cV0WJwcbj5/enm8P9l9eTzYcsngvdU3&#10;85P94c7+i/Xt/rt/8q7TqVGxMqgtivJRnBS9zEUaCEMILAhETQYLmo50QMSFlFxoIcVNqITEiyA0&#10;zRjiqapkOpFwMuLPH1cnR7Ux0e0HqY10dw1rHvjJyi8//GC16G6u3r23tZGYQqEzbmIsct1TOrMd&#10;UgrB03QsZYVsSxUJk2Yg8IjeT8vxyenReHpxeroXWXd78w1Ku1bpJuuG6ElqApZggtB0XIcaPM2i&#10;mDUQCKMQSZhOD4fnR8NLfz4ceagB7vWLvnUsUpZVWdX8fP/i+c6+ryTfzLd/b5tNPLkcCeDx+aMn&#10;z0+63be31u4kWU87w1yxDay1MS6xqVaMUCESIAYBEgSaazghwIAB8Yq9B0B5aAxY31DEClQggUUH&#10;jDViHJ9v3JHbd9dSt8KatC0dHl9OcDwOOwcfDFZW+nlnEPX6vVukTU0z4qBJMXlgVqCm55cHB88C&#10;TjzZorseWRcbT4TD0S89PCXs7D6dvdw7WN9Y7fXW4iRpKJQleBYFwTVSfTIdHh8+E7iYIbnZWhb3&#10;OzZhmk0uPq3hkbb1wWO7s1P1b/XL1drPGxNYBduNe4fJ5d37b3eiJDZWA7KyddipKqqkFLVvk0Jp&#10;3S3SuOO0QSFgsgjMwiQCUOGcNwqFRCQ0B3rRmNY02YXGVVMiYwFDyAuuTQIkCKwR8swx3eqliWLF&#10;aIiZLE0ue3WoP3v+qctW+6vdonCdxMWJZWNKsQGEMQAAAdZVfTE5JPVRXpweHw5OvgDnOj6rndmt&#10;w/sm3Tl+vvL4k45zt3vZnch2mY1IQBBEhaIJQgjgsZ6V+zV83O0dD6d6NBzNzksfd/Jsr6p/yu6j&#10;8Tk+edyZTO/eu3/fWk3GIxF5ioziWD14a3Ncl8xoQRwzQefikg/2w4uXRyYt014cRak2KkmiJriO&#10;TV2oF4F5tLYRjHMHBcO8jwWatjpZ9n8qhnhu2zYMraibzQsAWmGW5pFLAYCZm9gvAR8cHJydzvJ0&#10;rVesp1mfkww0BQgswkgA1HgfM1S1zWw4Scofdgpbzu6eXDyso8nU/pNS1ezs+7/4r6Pjc/rj2/3V&#10;LHE2oCkFcD7RAIAYONRQE3UdWjP9nzXaVb389PxhPVmb2R9bekQXf/abn3ee7ZRvvNNLcqdiBK4h&#10;MHgL7FWm87rKQlBKE83JSRylp1+sjkZrhZUiipRDExlEbuJv8wbVJhhAptEljX/MoFB4YYgvIigL&#10;J0LN/Yu50JwzeElo3ETSmplD23DXWhtj8zyfTqfdbpFlmbOOiOcsEhAIUGogwIR90Jdno84I3rDu&#10;J0D/st5ZRZTT85e9/l/99MPZxx8f39naTtayOlMYGQaHtZIgqARRPIgP3rJSLh7xymn1MIvPsfqx&#10;7f1b5tLh6TOXPjg6iX/2aG8IcW8z0zbSkJmQiHivZoSKkDUiiOCi8pMZoshlWTYYDIL3WdYxxjBz&#10;w35MhCEIQNNNws07AigQqNHPDXItFbPsEVXt/uWm5nnu/Sx6auf1zgtmEq11lqXr62tR5FZWVpqc&#10;2TwQTE0oVUhL8BUEMranovsTORX+RIWPYfoMS0hDgbJi48HWdt7r3Yk6fdvpEWkIFWJNSgWhgCgE&#10;HFDAE6s03zo42eNZt2dsPXsG4TANwJW28eXDP+jvHd11cCt3q6mOxVekqPZeKWQgRAoQmlBrM39m&#10;7nSy9fU1Y3RRFEmSNHWhC9+EFm51uPKt5qRBbSfxulvKP/i7HzTXtt3GJQ/J9cthXupsrU2SpCiK&#10;OI6b3CMu6gEBUKgusfIImlIsjR+fRPoTgl8TeABiFSblbjHY27qbF8UGe8eVVmSAqMYgSAwauPI4&#10;FUQfjELWVaRnFzE+UfArDSOsRLOty0uRJ9tb9Zub/ciwh1kdwIMWDMYoBkZsuE2uDtN8zcxa6ziO&#10;u91umqbt+TeAztfyqk+NMD+5TeLnGpRXUY3lW8ua/eXeXG5JXJSRN2PJmbAs029aIbyEGtAAy+i4&#10;vPwH4H8M1SPFJ8pA4wezAs4QzHqAP/TDvzze+/2z6cAUeWdgYhMbyRjBQ1WRAWBd19Pj/wizv1f8&#10;PtDnhgQwmoWStERxAiYHvgPh+8dn7+0e9pTZ7Ca34jhxzjFfsSotZ96s0Xvfnn87CLZ82Y70LMM/&#10;7f30GhzbUM7hIGpH3JZnvJGDsCg3b39WFv2oiDibnc5GP0/5faCfsPkUROqLmfdlBYVyDyejjb3n&#10;GpUqgU/O+iengwr7xWBtbW1ldeVWkQ2cdgEASMrqWRX+XeofpfjfHF3WM6wuR3Xlg1mvYOt4bzAd&#10;Jgj6dFTsn9+eVC6KOusr39lYu9NbLeLYaaVlUWbnvW+HY9twLFG7eUH7vzdP53Ko9tVLNpo2du3n&#10;tff/csO2LgiNGBlPT8fTz2PzOamTy8vvPXv6LoSTrdsThA/ArH+2/6f//K+To/1eqq1RM2+RTJ3F&#10;k+nshL0tolWIMShAmU7GL4B+rc1OVfaODv72xc5FWqR31h+jfGjj9372n/mPfjix9J1OlFe+Jotx&#10;5DvJGOsvXGTTPIqcbX3HV0As19JWANfAuvnyS0B8BcfX3uvLP9ymc5rny4jKWXl2ej48n5bl1v5h&#10;tv9y9HL3ENj89d+s3B/sKR1/+tHFo09PH7yzfavTcwRRmrBxRmmndbffs7EhhcBhMpkenZWXF53h&#10;8N2Xzw8PD8qdJ7tvvb3SXal7xf5keGvnI5zMoq3vPuhHkcU6jSNlDRmO4igvisi5JUCvxXGJYFuA&#10;3tyqX3G8sh+vCYJrqZybD3hVPDehpDAry8m43tsd/2bn/OgMQdhGqYrT8UWM/TerSdh9enpnbeV7&#10;72zf27xrQCMpUpoUKVY2iuI4UYZFwmQWzofw9Ml4d3cyugjKysb9DZ3x2USv3npz/zGc7o3v3X3w&#10;R+++OUiME7YcgbMVk1M6TVNrzVIsQks63QxuLxfeXuZXOcuvx/G3jbbOuhbph9YuXppNSEikBDjP&#10;o7X1JI43klhpayweKf7zl/t7e3tP+pvbxmZR0uvGXSBkg4oVERJRQ5cUQmAixRLHfnPTxvF2mmTW&#10;xaQCBBeqN47O9oazZyuR00pn2SB3MWuNrIEVo1ca26rjJhxtWK+JyJvb5WvjeM0+eO3jr71zTYwy&#10;kzEmL7p3t+9v1OLihGlGXBuTXZ4Xk7L74iUKXHaLfpFHceyyTgcVAnrCK0urWU8URYPBrShKRMQY&#10;S4SAxEaNz/3Z+ezoRFxS9fuDKFJRnMRpSowiCgkBSUKNV2nEV5Tv0hRpk/l93d33O3B8rYJ/7Wgb&#10;RtCyjRBRK5VmmYtiX1UCQSlDLIgRenq+d7F7bIv+Rl6kqYucYWRZZFFl2QSwvFWe50mSiAQAIWKl&#10;zbQqQ3ln/+DwbOTiuF908sQ5paihYFrWGDRGg4ggXuV72/Lqmxzh343jtf34JePaJJa7spk6AijG&#10;yGmEel7CF9iYqOZOpbMsHw+6WZ50rY4IcZH5R3yleAJhbjCbhq8IBIN451jq5AQvXDrIa5XZTh4l&#10;zjBgCKCa2AEKAnCTYhNpaFheEUGwMODaXcLfBMTrOH6t0baNlnMKIQAIL9s/wYsQosaASknW7fXX&#10;13RUF51O7Dpa2QXjWLMdELFJnS+/ThEJS8kRpEaqSIdOL11ZW4miqOgMDDtWCBhEgBSCiARuEtlt&#10;1bLs8f1WTvFr0Pgqp/i3jeVnlzgulGNT0yZEIoAhICMEgfPL8cnR/nQy6qSdwWAtiiIBL3JlP81/&#10;5+mqMAYWAq459R7AA9DoYnx0eFzOqiLPe/1caSUASA3dwTzhuyy6kAWX0jfUJF8+/o84ts/IDU8A&#10;FzVLuLh2ToYVfD2ZTMuqds5Zq4m4qUabl/wjYvOjGAIA1LCJLtKezY3mK6/KcjIde++tc9Y6EkIE&#10;bNJeofnpuKuqsFadyJUsuvbHNx/fzn68YZc1cqchhbqydYOABC8ghNSsov0FNHdoulRg8AAAAFFJ&#10;REFUylfmOkOwxYvZ+KPNg8h7DxKIF7+ytKwxkCVz7fxYXJshfEuK5dr4Rji+drQtyjZMbYbl5sq2&#10;OzSfzY0VXpveNfcDbhC/vvYm/w/jfwGtQr9hQdAyQwAAAABJRU5ErkJgglBLAQItABQABgAIAAAA&#10;IQCxgme2CgEAABMCAAATAAAAAAAAAAAAAAAAAAAAAABbQ29udGVudF9UeXBlc10ueG1sUEsBAi0A&#10;FAAGAAgAAAAhADj9If/WAAAAlAEAAAsAAAAAAAAAAAAAAAAAOwEAAF9yZWxzLy5yZWxzUEsBAi0A&#10;FAAGAAgAAAAhAAPY+Xo9AwAA9gYAAA4AAAAAAAAAAAAAAAAAOgIAAGRycy9lMm9Eb2MueG1sUEsB&#10;Ai0AFAAGAAgAAAAhAKomDr68AAAAIQEAABkAAAAAAAAAAAAAAAAAowUAAGRycy9fcmVscy9lMm9E&#10;b2MueG1sLnJlbHNQSwECLQAUAAYACAAAACEAQF6efN4AAAAKAQAADwAAAAAAAAAAAAAAAACWBgAA&#10;ZHJzL2Rvd25yZXYueG1sUEsBAi0ACgAAAAAAAAAhAH+GypW1QAAAtUAAABQAAAAAAAAAAAAAAAAA&#10;oQcAAGRycy9tZWRpYS9pbWFnZTEucG5nUEsFBgAAAAAGAAYAfAEAAIhIAAAAAA==&#10;" strokecolor="white [3212]" strokeweight="1pt">
                <v:fill r:id="rId34" o:title="" recolor="t" rotate="t" type="frame"/>
              </v:rect>
            </w:pict>
          </mc:Fallback>
        </mc:AlternateContent>
      </w:r>
    </w:p>
    <w:p w14:paraId="741DCC5B" w14:textId="77777777" w:rsidR="00494D8D" w:rsidRPr="00B80F5A" w:rsidRDefault="00B67BAB" w:rsidP="00494D8D">
      <w:pPr>
        <w:ind w:right="242"/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4556B" wp14:editId="47FDCFA0">
                <wp:simplePos x="0" y="0"/>
                <wp:positionH relativeFrom="column">
                  <wp:posOffset>40690</wp:posOffset>
                </wp:positionH>
                <wp:positionV relativeFrom="paragraph">
                  <wp:posOffset>1340434</wp:posOffset>
                </wp:positionV>
                <wp:extent cx="4418381" cy="1104900"/>
                <wp:effectExtent l="0" t="0" r="20320" b="19050"/>
                <wp:wrapNone/>
                <wp:docPr id="23" name="Casetă tex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81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C1740C" w14:textId="77777777" w:rsidR="00494D8D" w:rsidRPr="00D2141E" w:rsidRDefault="00494D8D" w:rsidP="00B67BAB">
                            <w:pPr>
                              <w:shd w:val="clear" w:color="auto" w:fill="E4F0DC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94D8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Dl/Dna</w:t>
                            </w:r>
                            <w:r w:rsidRPr="00494D8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. .....................................</w:t>
                            </w:r>
                            <w:r w:rsidRPr="00D2141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748DA5A1" w14:textId="77777777" w:rsidR="00494D8D" w:rsidRPr="00512D9B" w:rsidRDefault="00494D8D" w:rsidP="00B67BAB">
                            <w:pPr>
                              <w:shd w:val="clear" w:color="auto" w:fill="E4F0DC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3BF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Funcția</w:t>
                            </w: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.................................... [denumirea completă a funcției]</w:t>
                            </w:r>
                          </w:p>
                          <w:p w14:paraId="7918174F" w14:textId="77777777" w:rsidR="00494D8D" w:rsidRPr="00512D9B" w:rsidRDefault="00494D8D" w:rsidP="00B67BAB">
                            <w:pPr>
                              <w:shd w:val="clear" w:color="auto" w:fill="E4F0DC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12D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2C431B6D" w14:textId="77777777" w:rsidR="00494D8D" w:rsidRPr="00CE2B0E" w:rsidRDefault="00494D8D" w:rsidP="00B67BAB">
                            <w:pPr>
                              <w:shd w:val="clear" w:color="auto" w:fill="E4F0DC"/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2B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Unitatea: 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genția de Investigare F</w:t>
                            </w:r>
                            <w:r w:rsidRPr="00CE2B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eroviară Română - 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GI</w:t>
                            </w:r>
                            <w:r w:rsidRPr="00CE2B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CE2B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556B" id="Casetă text 23" o:spid="_x0000_s1048" type="#_x0000_t202" style="position:absolute;margin-left:3.2pt;margin-top:105.55pt;width:347.9pt;height:8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CgTQIAAKQEAAAOAAAAZHJzL2Uyb0RvYy54bWysVE1v2zAMvQ/YfxB0X22naZcGdYosRYYB&#10;RVugLXpWZDkxJouapMTOfv2elI9+7TQsB4UUqUfykfTlVd9qtlHON2RKXpzknCkjqWrMsuRPj/Mv&#10;I858EKYSmowq+VZ5fjX5/Omys2M1oBXpSjkGEOPHnS35KgQ7zjIvV6oV/oSsMjDW5FoRoLplVjnR&#10;Ab3V2SDPz7OOXGUdSeU9bq93Rj5J+HWtZLira68C0yVHbiGdLp2LeGaTSzFeOmFXjdynIf4hi1Y0&#10;BkGPUNciCLZ2zQeotpGOPNXhRFKbUV03UqUaUE2Rv6vmYSWsSrWAHG+PNPn/BytvNw/23rHQf6Me&#10;DYyEdNaPPS5jPX3t2viPTBnsoHB7pE31gUlcDofF6HRUcCZhK4p8eJEnYrOX59b58F1Ry6JQcoe+&#10;JLrE5sYHhITrwSVG86Sbat5onZStn2nHNgItROcr6jjTwgdclnyefjFrQLx5pg3rSn5+epanSG9s&#10;MdYRc6GF/PkRAXjaxPgqjdE+zxduohT6Rc+aquSDwYG4BVVb8OloN2reynmDaDdI+F44zBYoxL6E&#10;Oxy1JqRIe4mzFbnff7uP/mg5rJx1mNWS+19r4RR4+GEwDBfFcBiHOynDs68DKO61ZfHaYtbtjMAl&#10;Gobskhj9gz6ItaP2GWs1jVFhEkYidsnDQZyF3QZhLaWaTpMTxtmKcGMerIzQkbjI8mP/LJzdtz1g&#10;Ym7pMNVi/K77O9/40tB0Hahu0mhEonesoslRwSqkdu/XNu7aaz15vXxcJn8AAAD//wMAUEsDBBQA&#10;BgAIAAAAIQDdd9U63QAAAAkBAAAPAAAAZHJzL2Rvd25yZXYueG1sTI/BTsMwEETvSPyDtUjcqJMA&#10;JYRsKoTEESECB7i59pIY4nUUu2no12NO5Tia0cyberO4Qcw0BesZIV9lIIi1N5Y7hLfXx4sSRIiK&#10;jRo8E8IPBdg0pye1qozf8wvNbexEKuFQKYQ+xrGSMuienAorPxIn79NPTsUkp06aSe1TuRtkkWVr&#10;6ZTltNCrkR560t/tziEYfvesP+zTwXKr7e3hufzSM+L52XJ/ByLSEo9h+MNP6NAkpq3fsQliQFhf&#10;pSBCkec5iOTfZEUBYotwWV7nIJta/n/Q/AIAAP//AwBQSwECLQAUAAYACAAAACEAtoM4kv4AAADh&#10;AQAAEwAAAAAAAAAAAAAAAAAAAAAAW0NvbnRlbnRfVHlwZXNdLnhtbFBLAQItABQABgAIAAAAIQA4&#10;/SH/1gAAAJQBAAALAAAAAAAAAAAAAAAAAC8BAABfcmVscy8ucmVsc1BLAQItABQABgAIAAAAIQBB&#10;cbCgTQIAAKQEAAAOAAAAAAAAAAAAAAAAAC4CAABkcnMvZTJvRG9jLnhtbFBLAQItABQABgAIAAAA&#10;IQDdd9U63QAAAAkBAAAPAAAAAAAAAAAAAAAAAKcEAABkcnMvZG93bnJldi54bWxQSwUGAAAAAAQA&#10;BADzAAAAsQUAAAAA&#10;" fillcolor="window" strokeweight=".5pt">
                <v:textbox>
                  <w:txbxContent>
                    <w:p w14:paraId="0CC1740C" w14:textId="77777777" w:rsidR="00494D8D" w:rsidRPr="00D2141E" w:rsidRDefault="00494D8D" w:rsidP="00B67BAB">
                      <w:pPr>
                        <w:shd w:val="clear" w:color="auto" w:fill="E4F0DC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</w:pPr>
                      <w:r w:rsidRPr="00494D8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Dl/Dna</w:t>
                      </w:r>
                      <w:r w:rsidRPr="00494D8D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. .....................................</w:t>
                      </w:r>
                      <w:r w:rsidRPr="00D2141E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>[nume și prenume cu majuscule]</w:t>
                      </w:r>
                    </w:p>
                    <w:p w14:paraId="748DA5A1" w14:textId="77777777" w:rsidR="00494D8D" w:rsidRPr="00512D9B" w:rsidRDefault="00494D8D" w:rsidP="00B67BAB">
                      <w:pPr>
                        <w:shd w:val="clear" w:color="auto" w:fill="E4F0DC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3BF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Funcția</w:t>
                      </w: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.................................... [denumirea completă a funcției]</w:t>
                      </w:r>
                    </w:p>
                    <w:p w14:paraId="7918174F" w14:textId="77777777" w:rsidR="00494D8D" w:rsidRPr="00512D9B" w:rsidRDefault="00494D8D" w:rsidP="00B67BAB">
                      <w:pPr>
                        <w:shd w:val="clear" w:color="auto" w:fill="E4F0DC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12D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......................................................................................................</w:t>
                      </w:r>
                    </w:p>
                    <w:p w14:paraId="2C431B6D" w14:textId="77777777" w:rsidR="00494D8D" w:rsidRPr="00CE2B0E" w:rsidRDefault="00494D8D" w:rsidP="00B67BAB">
                      <w:pPr>
                        <w:shd w:val="clear" w:color="auto" w:fill="E4F0DC"/>
                        <w:spacing w:after="0" w:line="36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E2B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Unitatea: 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genția de Investigare F</w:t>
                      </w:r>
                      <w:r w:rsidRPr="00CE2B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eroviară Română - 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GI</w:t>
                      </w:r>
                      <w:r w:rsidRPr="00CE2B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</w:t>
                      </w:r>
                      <w:r w:rsidRPr="00CE2B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494D8D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12FA39" wp14:editId="46165963">
                <wp:simplePos x="0" y="0"/>
                <wp:positionH relativeFrom="column">
                  <wp:posOffset>40391</wp:posOffset>
                </wp:positionH>
                <wp:positionV relativeFrom="paragraph">
                  <wp:posOffset>706276</wp:posOffset>
                </wp:positionV>
                <wp:extent cx="4487852" cy="633730"/>
                <wp:effectExtent l="0" t="0" r="27305" b="13970"/>
                <wp:wrapNone/>
                <wp:docPr id="11" name="Casetă tex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852" cy="63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6460EEB" w14:textId="77777777" w:rsidR="00494D8D" w:rsidRPr="00D51BF7" w:rsidRDefault="00494D8D" w:rsidP="00494D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LEGITIMAȚIE SPECIALĂ</w:t>
                            </w:r>
                            <w:r w:rsidR="00B67BA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PENTRU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INVESTIGAȚII FEROVIARE</w:t>
                            </w:r>
                          </w:p>
                          <w:p w14:paraId="38B71A2C" w14:textId="77777777" w:rsidR="00494D8D" w:rsidRPr="00D51BF7" w:rsidRDefault="00494D8D" w:rsidP="00494D8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Seria: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AGIFER     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Nr. ...................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51BF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Data emiterii: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FA39" id="Casetă text 11" o:spid="_x0000_s1049" type="#_x0000_t202" style="position:absolute;margin-left:3.2pt;margin-top:55.6pt;width:353.35pt;height:4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tcRAIAALQEAAAOAAAAZHJzL2Uyb0RvYy54bWysVEtvGjEQvlfqf7B8L8sz0BVLRImoKqEk&#10;EqlyNl6bteT1uLZhl/76js0zaU9ROZgZz3ge33yz0/u21mQvnFdgCtrrdCkRhkOpzLagP1+WXyaU&#10;+MBMyTQYUdCD8PR+9vnTtLG56EMFuhSOYBDj88YWtArB5lnmeSVq5jtghUGjBFezgKrbZqVjDUav&#10;ddbvdu+yBlxpHXDhPd4+HI10luJLKXh4ktKLQHRBsbaQTpfOTTyz2ZTlW8dspfipDPaBKmqmDCa9&#10;hHpggZGdU3+FqhV34EGGDoc6AykVF6kH7KbXfdfNumJWpF4QHG8vMPn/F5Y/7tf22ZHQfoMWBxgB&#10;aazPPV7Gflrp6viPlRK0I4SHC2yiDYTj5XA4GU9GfUo42u4Gg/Eg4ZpdX1vnw3cBNYlCQR2OJaHF&#10;9isfMCO6nl1iMg9alUuldVIOfqEd2TOcIA6+hIYSzXzAy4Iu0y8WjSHePNOGNLGaUTdlemPzHwmJ&#10;CbSJBYlEq1PhV6yiFNpNS1RZ0P7gDOQGygPi6+BIPW/5UiEIK+zgmTnkGkKK+xOe8JAasGY4SZRU&#10;4H7/6z76IwXQSkmD3C2o/7VjTiAwPwyS42tvOIxkT8pwNO6j4m4tm1uL2dULQHB7uKmWJzH6B30W&#10;pYP6FddsHrOiiRmOuQsazuIiHDcK15SL+Tw5Ib0tCyuztjyGjsDFEb+0r8zZEw8CMugRzixn+Ts6&#10;HH3jSwPzXQCpElci0EdUcepRwdVI8z+tcdy9Wz15XT82sz8AAAD//wMAUEsDBBQABgAIAAAAIQAX&#10;Mmdv3gAAAAkBAAAPAAAAZHJzL2Rvd25yZXYueG1sTI9BSwMxEIXvgv8hjODNJtlKlXWzZREsIii0&#10;evCYJmN2cTNZkrRd/73xZI9v3uO9b5r17Ed2xJiGQArkQgBDMsEO5BR8vD/d3ANLWZPVYyBU8IMJ&#10;1u3lRaNrG060xeMuO1ZKKNVaQZ/zVHOeTI9ep0WYkIr3FaLXucjouI36VMr9yCshVtzrgcpCryd8&#10;7NF87w5ewct2oyu3eRavy8/cvblsuhSNUtdXc/cALOOc/8Pwh1/QoS1M+3Agm9ioYHVbguUsZQWs&#10;+HdyKYHtFVRSCuBtw88/aH8BAAD//wMAUEsBAi0AFAAGAAgAAAAhALaDOJL+AAAA4QEAABMAAAAA&#10;AAAAAAAAAAAAAAAAAFtDb250ZW50X1R5cGVzXS54bWxQSwECLQAUAAYACAAAACEAOP0h/9YAAACU&#10;AQAACwAAAAAAAAAAAAAAAAAvAQAAX3JlbHMvLnJlbHNQSwECLQAUAAYACAAAACEAX/4bXEQCAAC0&#10;BAAADgAAAAAAAAAAAAAAAAAuAgAAZHJzL2Uyb0RvYy54bWxQSwECLQAUAAYACAAAACEAFzJnb94A&#10;AAAJAQAADwAAAAAAAAAAAAAAAACeBAAAZHJzL2Rvd25yZXYueG1sUEsFBgAAAAAEAAQA8wAAAKkF&#10;AAAAAA==&#10;" fillcolor="window" strokecolor="window" strokeweight=".5pt">
                <v:textbox>
                  <w:txbxContent>
                    <w:p w14:paraId="36460EEB" w14:textId="77777777" w:rsidR="00494D8D" w:rsidRPr="00D51BF7" w:rsidRDefault="00494D8D" w:rsidP="00494D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D51BF7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LEGITIMAȚIE SPECIALĂ</w:t>
                      </w:r>
                      <w:r w:rsidR="00B67BAB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PENTRU 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INVESTIGAȚII FEROVIARE</w:t>
                      </w:r>
                    </w:p>
                    <w:p w14:paraId="38B71A2C" w14:textId="77777777" w:rsidR="00494D8D" w:rsidRPr="00D51BF7" w:rsidRDefault="00494D8D" w:rsidP="00494D8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Seria: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AGIFER     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Nr. ...................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Pr="00D51BF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Data emiterii: ZZ.LL.AAAA</w:t>
                      </w:r>
                    </w:p>
                  </w:txbxContent>
                </v:textbox>
              </v:shape>
            </w:pict>
          </mc:Fallback>
        </mc:AlternateContent>
      </w:r>
      <w:r w:rsidR="00494D8D"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00E65" wp14:editId="7FE513F3">
                <wp:simplePos x="0" y="0"/>
                <wp:positionH relativeFrom="column">
                  <wp:posOffset>40391</wp:posOffset>
                </wp:positionH>
                <wp:positionV relativeFrom="paragraph">
                  <wp:posOffset>706276</wp:posOffset>
                </wp:positionV>
                <wp:extent cx="4246245" cy="633730"/>
                <wp:effectExtent l="0" t="0" r="20955" b="13970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245" cy="63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33B4B" w14:textId="77777777" w:rsidR="00494D8D" w:rsidRPr="00701661" w:rsidRDefault="00494D8D" w:rsidP="00494D8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00E65" id="Dreptunghi 24" o:spid="_x0000_s1050" style="position:absolute;margin-left:3.2pt;margin-top:55.6pt;width:334.35pt;height:49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OCawIAAP4EAAAOAAAAZHJzL2Uyb0RvYy54bWysVEtv2zAMvg/YfxB0X5047mNBnSJokWFA&#10;0RZoi54VWYoFSKImKbGzXz9KdpO226lYDgopUnx8/OjLq95oshM+KLA1nZ5MKBGWQ6PspqbPT6tv&#10;F5SEyGzDNFhR070I9Grx9ctl5+aihBZ0IzzBIDbMO1fTNkY3L4rAW2FYOAEnLBoleMMiqn5TNJ51&#10;GN3oopxMzooOfOM8cBEC3t4MRrrI8aUUPN5LGUQkuqZYW8ynz+c6ncXiks03nrlW8bEM9okqDFMW&#10;kx5C3bDIyNarv0IZxT0EkPGEgylASsVF7gG7mU4+dPPYMidyLwhOcAeYwv8Ly+92j+7BIwydC/OA&#10;Yuqil96kf6yP9Bms/QEs0UfC8bIqq7OyOqWEo+1sNjufZTSL42vnQ/whwJAk1NTjMDJGbHcbImZE&#10;11eXlCyAVs1KaZ2VfbjWnuwYzg3H3UBHiWYh4mVNV/mXZoch3j3TlnRIw/J8gsPmDAklNYsoGtfU&#10;NNgNJUxvkKk8+lzLu9fhc0lTEzcstEO1OeLAK6MiklsrU9OLSfqNJWubWhSZniMUR/STFPt1TxRW&#10;XFbpSbpaQ7N/8MTDQOHg+Eph3lvE5IF55Cw2jHsY7/GQGhAFGCVKWvC//3Wf/JFKaKWkwx1AhH5t&#10;mRcI9U+LJPs+raq0NFmpTs9LVPxby/qtxW7NNeC4prjxjmcx+Uf9KkoP5gXXdZmyoolZjrmHWYzK&#10;dRx2Exeei+Uyu+GiOBZv7aPjKXiCLiH+1L8w70ZuRWTlHbzuC5t/oNjgm15aWG4jSJX5d8QVmZQU&#10;XLLMqfGDkLb4rZ69jp+txR8AAAD//wMAUEsDBBQABgAIAAAAIQBSY/7i3wAAAAkBAAAPAAAAZHJz&#10;L2Rvd25yZXYueG1sTI/BasMwEETvhf6D2EIvpZFlGqe4lkMohN4CTQy5KtbGNrVWriUnzt93e2qP&#10;szPMvC3Ws+vFBcfQedKgFgkIpNrbjhoN1WH7/AoiREPW9J5Qww0DrMv7u8Lk1l/pEy/72AguoZAb&#10;DW2MQy5lqFt0Jiz8gMTe2Y/ORJZjI+1orlzuepkmSSad6YgXWjPge4v1135yGs51JT+O8nt7aMZd&#10;tdrM0/K2e9L68WHevIGIOMe/MPziMzqUzHTyE9kgeg3ZCwf5rFQKgv1stVQgThpSpRKQZSH/f1D+&#10;AAAA//8DAFBLAQItABQABgAIAAAAIQC2gziS/gAAAOEBAAATAAAAAAAAAAAAAAAAAAAAAABbQ29u&#10;dGVudF9UeXBlc10ueG1sUEsBAi0AFAAGAAgAAAAhADj9If/WAAAAlAEAAAsAAAAAAAAAAAAAAAAA&#10;LwEAAF9yZWxzLy5yZWxzUEsBAi0AFAAGAAgAAAAhAOHHQ4JrAgAA/gQAAA4AAAAAAAAAAAAAAAAA&#10;LgIAAGRycy9lMm9Eb2MueG1sUEsBAi0AFAAGAAgAAAAhAFJj/uLfAAAACQEAAA8AAAAAAAAAAAAA&#10;AAAAxQQAAGRycy9kb3ducmV2LnhtbFBLBQYAAAAABAAEAPMAAADRBQAAAAA=&#10;" fillcolor="window" strokecolor="window" strokeweight="1pt">
                <v:textbox>
                  <w:txbxContent>
                    <w:p w14:paraId="71033B4B" w14:textId="77777777" w:rsidR="00494D8D" w:rsidRPr="00701661" w:rsidRDefault="00494D8D" w:rsidP="00494D8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4D8D" w:rsidRPr="00817447">
        <w:rPr>
          <w:rFonts w:ascii="Trebuchet MS" w:eastAsiaTheme="minorHAnsi" w:hAnsi="Trebuchet MS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3B5AA0" wp14:editId="0A105DA8">
                <wp:simplePos x="0" y="0"/>
                <wp:positionH relativeFrom="column">
                  <wp:posOffset>1122</wp:posOffset>
                </wp:positionH>
                <wp:positionV relativeFrom="paragraph">
                  <wp:posOffset>431395</wp:posOffset>
                </wp:positionV>
                <wp:extent cx="6170798" cy="499273"/>
                <wp:effectExtent l="0" t="0" r="20955" b="15240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798" cy="499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FA9BB" w14:textId="77777777" w:rsidR="00494D8D" w:rsidRDefault="00D26207" w:rsidP="00494D8D">
                            <w:pPr>
                              <w:ind w:left="-90" w:right="-14" w:hanging="360"/>
                              <w:jc w:val="center"/>
                            </w:pPr>
                            <w:r w:rsidRPr="00D42040">
                              <w:object w:dxaOrig="2565" w:dyaOrig="180" w14:anchorId="46B821E3">
                                <v:shape id="_x0000_i1033" type="#_x0000_t75" style="width:513pt;height:9.75pt">
                                  <v:imagedata r:id="rId15" o:title=""/>
                                </v:shape>
                                <o:OLEObject Type="Embed" ProgID="PBrush" ShapeID="_x0000_i1033" DrawAspect="Content" ObjectID="_1753784315" r:id="rId3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B5AA0" id="Dreptunghi 25" o:spid="_x0000_s1051" style="position:absolute;margin-left:.1pt;margin-top:33.95pt;width:485.9pt;height:39.3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uyZgIAAPwEAAAOAAAAZHJzL2Uyb0RvYy54bWysVE1PGzEQvVfqf7B8L7tJAyERGxSBUlVC&#10;gAQVZ8frzVryl2yT3fTX99m7EKA9oebgzHjG8/HmzV5c9lqRvfBBWlPRyUlJiTDc1tLsKvrrcfPt&#10;nJIQmamZskZU9CACvVx9/XLRuaWY2taqWniCICYsO1fRNka3LIrAW6FZOLFOGBgb6zWLUP2uqD3r&#10;EF2rYlqWZ0Vnfe285SIE3F4PRrrK8ZtG8HjXNEFEoiqK2mI+fT636SxWF2y588y1ko9lsE9UoZk0&#10;SPoa6ppFRp69/CuUltzbYJt4wq0ubNNILnIP6GZSfujmoWVO5F4ATnCvMIX/F5bf7h/cvQcMnQvL&#10;ADF10Tdep3/UR/oM1uEVLNFHwnF5NpmX8wXGy2GbLRbT+feEZnF87XyIP4TVJAkV9RhGxojtb0Ic&#10;XF9cUrJglaw3UqmsHMKV8mTPMDeMu7YdJYqFiMuKbvJvzPbumTKkAw2n8xLD5gyEahSLELWrKxrM&#10;jhKmdmAqjz7X8u51+FzS1MQ1C+1QbY448ErLCHIrqSt6XqbfWLIyqUWR6TlCcUQ/SbHf9kSi4ulp&#10;epKutrY+3Hvi7UDh4PhGIu8NMLlnHpxFw9jDeIejURYo2FGipLX+97/ukz+oBCslHXagogZLCqB/&#10;GlBsMZnN0spkZXY6n0Lxby3btxbzrK8shjXBvjuexeQf1YvYeKufsKzrlBMmZjgyD5MYlas4bCbW&#10;nYv1OrthTRyLN+bB8RQ8AZfwfuyfmHcjsyI4eWtftoUtPxBs8M2scuvnaDcys++IKlibFKxY5u/4&#10;OUg7/FbPXseP1uoPAAAA//8DAFBLAwQUAAYACAAAACEAc4Zoc94AAAAHAQAADwAAAGRycy9kb3du&#10;cmV2LnhtbEyPQU+DQBCF7yb+h82YeLOLRKlQlsaY1MSDIba99LZlp0DKzlJ2KfjvHU96nLwv732T&#10;r2fbiSsOvnWk4HERgUCqnGmpVrDfbR5eQPigyejOESr4Rg/r4vYm15lxE33hdRtqwSXkM62gCaHP&#10;pPRVg1b7heuRODu5werA51BLM+iJy20n4yhKpNUt8UKje3xrsDpvR6ugLPvLVPnD5/mye9+kbvgY&#10;9+VBqfu7+XUFIuAc/mD41Wd1KNjp6EYyXnQKYuYUJMsUBKfpMubPjow9Jc8gi1z+9y9+AAAA//8D&#10;AFBLAQItABQABgAIAAAAIQC2gziS/gAAAOEBAAATAAAAAAAAAAAAAAAAAAAAAABbQ29udGVudF9U&#10;eXBlc10ueG1sUEsBAi0AFAAGAAgAAAAhADj9If/WAAAAlAEAAAsAAAAAAAAAAAAAAAAALwEAAF9y&#10;ZWxzLy5yZWxzUEsBAi0AFAAGAAgAAAAhAKiFq7JmAgAA/AQAAA4AAAAAAAAAAAAAAAAALgIAAGRy&#10;cy9lMm9Eb2MueG1sUEsBAi0AFAAGAAgAAAAhAHOGaHPeAAAABwEAAA8AAAAAAAAAAAAAAAAAwAQA&#10;AGRycy9kb3ducmV2LnhtbFBLBQYAAAAABAAEAPMAAADLBQAAAAA=&#10;" fillcolor="window" strokecolor="window" strokeweight="1pt">
                <v:textbox style="mso-fit-shape-to-text:t">
                  <w:txbxContent>
                    <w:p w14:paraId="2F0FA9BB" w14:textId="77777777" w:rsidR="00494D8D" w:rsidRDefault="00D26207" w:rsidP="00494D8D">
                      <w:pPr>
                        <w:ind w:left="-90" w:right="-14" w:hanging="360"/>
                        <w:jc w:val="center"/>
                      </w:pPr>
                      <w:r w:rsidRPr="00D42040">
                        <w:object w:dxaOrig="2565" w:dyaOrig="180" w14:anchorId="46B821E3">
                          <v:shape id="_x0000_i1033" type="#_x0000_t75" style="width:513pt;height:9.75pt">
                            <v:imagedata r:id="rId17" o:title=""/>
                          </v:shape>
                          <o:OLEObject Type="Embed" ProgID="PBrush" ShapeID="_x0000_i1033" DrawAspect="Content" ObjectID="_1753783821" r:id="rId3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94D8D" w:rsidRPr="00817447">
        <w:rPr>
          <w:rFonts w:ascii="Trebuchet MS" w:eastAsiaTheme="minorHAnsi" w:hAnsi="Trebuchet MS"/>
          <w:noProof/>
          <w:lang w:val="ro-RO" w:eastAsia="ro-RO"/>
        </w:rPr>
        <w:drawing>
          <wp:inline distT="0" distB="0" distL="0" distR="0" wp14:anchorId="30E5ABFB" wp14:editId="76038DA1">
            <wp:extent cx="6334125" cy="1341120"/>
            <wp:effectExtent l="0" t="0" r="9525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5BD77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46B24231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3FA221F9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49FE34EF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D4457" wp14:editId="721371FA">
                <wp:simplePos x="0" y="0"/>
                <wp:positionH relativeFrom="column">
                  <wp:posOffset>4224846</wp:posOffset>
                </wp:positionH>
                <wp:positionV relativeFrom="paragraph">
                  <wp:posOffset>182572</wp:posOffset>
                </wp:positionV>
                <wp:extent cx="1980266" cy="672971"/>
                <wp:effectExtent l="0" t="0" r="1270" b="0"/>
                <wp:wrapNone/>
                <wp:docPr id="26" name="Casetă tex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266" cy="6729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11F56D" w14:textId="77777777" w:rsidR="00494D8D" w:rsidRPr="00494D8D" w:rsidRDefault="00494D8D" w:rsidP="00494D8D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94D8D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MINISTRU,</w:t>
                            </w:r>
                          </w:p>
                          <w:p w14:paraId="4901269F" w14:textId="77777777" w:rsidR="00494D8D" w:rsidRPr="00E35DC1" w:rsidRDefault="00494D8D" w:rsidP="00494D8D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35DC1">
                              <w:rPr>
                                <w:sz w:val="20"/>
                                <w:szCs w:val="20"/>
                                <w:lang w:val="fr-FR"/>
                              </w:rPr>
                              <w:t>[nume și prenume cu majuscule]</w:t>
                            </w:r>
                          </w:p>
                          <w:p w14:paraId="4C337B4D" w14:textId="77777777" w:rsidR="00494D8D" w:rsidRDefault="00494D8D" w:rsidP="00494D8D">
                            <w:pPr>
                              <w:spacing w:line="240" w:lineRule="auto"/>
                              <w:ind w:left="-90"/>
                              <w:jc w:val="center"/>
                            </w:pPr>
                            <w:r w:rsidRPr="00E35DC1">
                              <w:rPr>
                                <w:sz w:val="20"/>
                                <w:szCs w:val="20"/>
                              </w:rPr>
                              <w:t>[semnătura și ștampila</w:t>
                            </w:r>
                            <w:r>
                              <w:t xml:space="preserve"> </w:t>
                            </w:r>
                            <w:r w:rsidRPr="00CD0990">
                              <w:rPr>
                                <w:sz w:val="20"/>
                                <w:szCs w:val="20"/>
                              </w:rPr>
                              <w:t>ministrului]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4457" id="Casetă text 26" o:spid="_x0000_s1052" type="#_x0000_t202" style="position:absolute;margin-left:332.65pt;margin-top:14.4pt;width:155.95pt;height: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IoQgIAAHsEAAAOAAAAZHJzL2Uyb0RvYy54bWysVEuP2jAQvlfqf7B8LwkpC0tEWFFWVJXQ&#10;7kpstWfj2CSS43FtQ0J/fccOr257qsrBzHjG8/i+mcweukaRg7CuBl3Q4SClRGgOZa13Bf3+uvp0&#10;T4nzTJdMgRYFPQpHH+YfP8xak4sMKlClsASDaJe3pqCV9yZPEscr0TA3ACM0GiXYhnlU7S4pLWsx&#10;eqOSLE3HSQu2NBa4cA5vH3sjncf4Ugrun6V0whNVUKzNx9PGcxvOZD5j+c4yU9X8VAb7hyoaVmtM&#10;egn1yDwje1v/EaqpuQUH0g84NAlIWXMRe8Buhum7bjYVMyL2guA4c4HJ/b+w/OmwMS+W+O4LdEhg&#10;AKQ1Lnd4GfrppG3CP1ZK0I4QHi+wic4THh5N79NsPKaEo208yaaTGCa5vjbW+a8CGhKEglqkJaLF&#10;DmvnMSO6nl1CMgeqLle1UlE5uqWy5MCQQSS+hJYSxZzHy4Ku4i8UjSF+e6Y0abGaz3dpzKQhxOv9&#10;lA5xRZyOU/5ry0Hy3bYjdVnQbHzGYwvlEWGy0E+QM3xVYy9rLOSFWRwZRAbXwD/jIRVgajhJlFRg&#10;f/7tPvgjk2ilpMURLKj7sWdWYH/fNHI8HY5GYWajMrqbZKjYW8v21qL3zRIQoyEunOFRDP5enUVp&#10;oXnDbVmErGhimmPugvqzuPT9YuC2cbFYRCecUsP8Wm8MD6EDcIGp1+6NWXOi0+MgPMF5WFn+jtXe&#10;N7zUsNh7kHWkPADdo4rkBQUnPNJ42sawQrd69Lp+M+a/AAAA//8DAFBLAwQUAAYACAAAACEAXppR&#10;UuIAAAAKAQAADwAAAGRycy9kb3ducmV2LnhtbEyPwU7DMBBE70j8g7VI3KhDCmkIcSqEQFCJqG1A&#10;4urGSxKI7ch2m9CvZznBcbVPM2/y5aR7dkDnO2sEXM4iYGhqqzrTCHh7fbxIgfkgjZK9NSjgGz0s&#10;i9OTXGbKjmaLhyo0jEKMz6SANoQh49zXLWrpZ3ZAQ78P67QMdLqGKydHCtc9j6Mo4Vp2hhpaOeB9&#10;i/VXtdcC3sfqya1Xq8/N8Fwe18eqfMGHUojzs+nuFljAKfzB8KtP6lCQ087ujfKsF5Ak13NCBcQp&#10;TSDgZrGIge2InF+lwIuc/59Q/AAAAP//AwBQSwECLQAUAAYACAAAACEAtoM4kv4AAADhAQAAEwAA&#10;AAAAAAAAAAAAAAAAAAAAW0NvbnRlbnRfVHlwZXNdLnhtbFBLAQItABQABgAIAAAAIQA4/SH/1gAA&#10;AJQBAAALAAAAAAAAAAAAAAAAAC8BAABfcmVscy8ucmVsc1BLAQItABQABgAIAAAAIQA6UsIoQgIA&#10;AHsEAAAOAAAAAAAAAAAAAAAAAC4CAABkcnMvZTJvRG9jLnhtbFBLAQItABQABgAIAAAAIQBemlFS&#10;4gAAAAoBAAAPAAAAAAAAAAAAAAAAAJwEAABkcnMvZG93bnJldi54bWxQSwUGAAAAAAQABADzAAAA&#10;qwUAAAAA&#10;" fillcolor="window" stroked="f" strokeweight=".5pt">
                <v:textbox>
                  <w:txbxContent>
                    <w:p w14:paraId="2111F56D" w14:textId="77777777" w:rsidR="00494D8D" w:rsidRPr="00494D8D" w:rsidRDefault="00494D8D" w:rsidP="00494D8D">
                      <w:pPr>
                        <w:spacing w:after="0" w:line="240" w:lineRule="auto"/>
                        <w:ind w:left="-90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94D8D">
                        <w:rPr>
                          <w:b/>
                          <w:sz w:val="28"/>
                          <w:szCs w:val="28"/>
                          <w:lang w:val="fr-FR"/>
                        </w:rPr>
                        <w:t>MINISTRU,</w:t>
                      </w:r>
                    </w:p>
                    <w:p w14:paraId="4901269F" w14:textId="77777777" w:rsidR="00494D8D" w:rsidRPr="00E35DC1" w:rsidRDefault="00494D8D" w:rsidP="00494D8D">
                      <w:pPr>
                        <w:spacing w:after="0" w:line="240" w:lineRule="auto"/>
                        <w:ind w:left="-9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E35DC1">
                        <w:rPr>
                          <w:sz w:val="20"/>
                          <w:szCs w:val="20"/>
                          <w:lang w:val="fr-FR"/>
                        </w:rPr>
                        <w:t>[nume și prenume cu majuscule]</w:t>
                      </w:r>
                    </w:p>
                    <w:p w14:paraId="4C337B4D" w14:textId="77777777" w:rsidR="00494D8D" w:rsidRDefault="00494D8D" w:rsidP="00494D8D">
                      <w:pPr>
                        <w:spacing w:line="240" w:lineRule="auto"/>
                        <w:ind w:left="-90"/>
                        <w:jc w:val="center"/>
                      </w:pPr>
                      <w:r w:rsidRPr="00E35DC1">
                        <w:rPr>
                          <w:sz w:val="20"/>
                          <w:szCs w:val="20"/>
                        </w:rPr>
                        <w:t>[semnătura și ștampila</w:t>
                      </w:r>
                      <w:r>
                        <w:t xml:space="preserve"> </w:t>
                      </w:r>
                      <w:r w:rsidRPr="00CD0990">
                        <w:rPr>
                          <w:sz w:val="20"/>
                          <w:szCs w:val="20"/>
                        </w:rPr>
                        <w:t>ministrului]</w:t>
                      </w:r>
                    </w:p>
                  </w:txbxContent>
                </v:textbox>
              </v:shape>
            </w:pict>
          </mc:Fallback>
        </mc:AlternateContent>
      </w:r>
    </w:p>
    <w:p w14:paraId="384188BF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  <w:r w:rsidRPr="00817447">
        <w:rPr>
          <w:rFonts w:asciiTheme="minorHAnsi" w:eastAsiaTheme="minorHAnsi" w:hAnsiTheme="minorHAnsi" w:cstheme="minorBidi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0882BF" wp14:editId="348CD997">
                <wp:simplePos x="0" y="0"/>
                <wp:positionH relativeFrom="column">
                  <wp:posOffset>736</wp:posOffset>
                </wp:positionH>
                <wp:positionV relativeFrom="paragraph">
                  <wp:posOffset>245079</wp:posOffset>
                </wp:positionV>
                <wp:extent cx="3932481" cy="246602"/>
                <wp:effectExtent l="0" t="0" r="0" b="1270"/>
                <wp:wrapNone/>
                <wp:docPr id="27" name="Casetă tex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481" cy="2466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4DA33A" w14:textId="77777777" w:rsidR="00494D8D" w:rsidRPr="00494D8D" w:rsidRDefault="00494D8D" w:rsidP="00494D8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94D8D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fr-FR"/>
                              </w:rPr>
                              <w:t>Valabilitatea legitimației</w:t>
                            </w:r>
                            <w:r w:rsidRPr="00494D8D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fr-FR"/>
                              </w:rPr>
                              <w:t>: până la data de ZZ.LL.AAAA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82BF" id="Casetă text 27" o:spid="_x0000_s1053" type="#_x0000_t202" style="position:absolute;margin-left:.05pt;margin-top:19.3pt;width:309.65pt;height:19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5cQQIAAHsEAAAOAAAAZHJzL2Uyb0RvYy54bWysVN1v2jAQf5+0/8Hy+0gIlLYRoWJUTJNQ&#10;W4lOfTaODZEcn2cbEvbX7+yEj3Z7msaDufOd7+N3v8v0oa0VOQjrKtAFHQ5SSoTmUFZ6W9Afr8sv&#10;d5Q4z3TJFGhR0KNw9GH2+dO0MbnIYAeqFJZgEO3yxhR0573Jk8TxnaiZG4ARGo0SbM08qnablJY1&#10;GL1WSZamk6QBWxoLXDiHt4+dkc5ifCkF989SOuGJKijW5uNp47kJZzKbsnxrmdlVvC+D/UMVNas0&#10;Jj2HemSekb2t/ghVV9yCA+kHHOoEpKy4iD1gN8P0QzfrHTMi9oLgOHOGyf2/sPzpsDYvlvj2K7Q4&#10;wABIY1zu8DL000pbh3+slKAdITyeYROtJxwvR/ejbHw3pISjLRtPJmkWwiSX18Y6/01ATYJQUItj&#10;iWixw8r5zvXkEpI5UFW5rJSKytEtlCUHhhPEwZfQUKKY83hZ0GX89dnePVOaNAWdjG7SmElDiNel&#10;UjrEFZEdff5Ly0Hy7aYlVYnN3J7w2EB5RJgsdAxyhi8r7GWFhbwwi5RBZHAN/DMeUgGmhl6iZAf2&#10;19/ugz9OEq2UNEjBgrqfe2YF9vdd44zvh+Nx4GxUxje3GSr22rK5tuh9vQDECOeA1UUx+Ht1EqWF&#10;+g23ZR6yoolpjrkL6k/iwneLgdvGxXwenZClhvmVXhseQgfgwqRe2zdmTT9Oj0R4ghNZWf5hqp1v&#10;eKlhvvcgqzjyAHSHKlIlKMjwSJp+G8MKXevR6/LNmP0GAAD//wMAUEsDBBQABgAIAAAAIQD5bmEY&#10;3gAAAAYBAAAPAAAAZHJzL2Rvd25yZXYueG1sTI5RT8IwFIXfTfgPzSXxTTqUDJzriDEaJXEBJgmv&#10;Zb1u0/V2aQub/HrLkz6enJPvfOly0C07oXWNIQHTSQQMqTSqoUrA7uPlZgHMeUlKtoZQwA86WGaj&#10;q1QmyvS0xVPhKxYg5BIpoPa+Szh3ZY1auonpkEL3aayWPkRbcWVlH+C65bdRFHMtGwoPtezwqcby&#10;uzhqAfu+eLXr1epr073l5/W5yN/xORfiejw8PgDzOPi/MVz0gzpkwelgjqQcay+ZeQF3ixhYaOPp&#10;/QzYQcB8PgOepfy/fvYLAAD//wMAUEsBAi0AFAAGAAgAAAAhALaDOJL+AAAA4QEAABMAAAAAAAAA&#10;AAAAAAAAAAAAAFtDb250ZW50X1R5cGVzXS54bWxQSwECLQAUAAYACAAAACEAOP0h/9YAAACUAQAA&#10;CwAAAAAAAAAAAAAAAAAvAQAAX3JlbHMvLnJlbHNQSwECLQAUAAYACAAAACEA1VO+XEECAAB7BAAA&#10;DgAAAAAAAAAAAAAAAAAuAgAAZHJzL2Uyb0RvYy54bWxQSwECLQAUAAYACAAAACEA+W5hGN4AAAAG&#10;AQAADwAAAAAAAAAAAAAAAACbBAAAZHJzL2Rvd25yZXYueG1sUEsFBgAAAAAEAAQA8wAAAKYFAAAA&#10;AA==&#10;" fillcolor="window" stroked="f" strokeweight=".5pt">
                <v:textbox>
                  <w:txbxContent>
                    <w:p w14:paraId="2D4DA33A" w14:textId="77777777" w:rsidR="00494D8D" w:rsidRPr="00494D8D" w:rsidRDefault="00494D8D" w:rsidP="00494D8D">
                      <w:pPr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</w:pPr>
                      <w:r w:rsidRPr="00494D8D"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fr-FR"/>
                        </w:rPr>
                        <w:t>Valabilitatea legitimației</w:t>
                      </w:r>
                      <w:r w:rsidRPr="00494D8D">
                        <w:rPr>
                          <w:rFonts w:ascii="Times New Roman" w:hAnsi="Times New Roman"/>
                          <w:sz w:val="18"/>
                          <w:szCs w:val="18"/>
                          <w:lang w:val="fr-FR"/>
                        </w:rPr>
                        <w:t>: până la data de ZZ.LL.AAAA</w:t>
                      </w:r>
                    </w:p>
                  </w:txbxContent>
                </v:textbox>
              </v:shape>
            </w:pict>
          </mc:Fallback>
        </mc:AlternateContent>
      </w:r>
    </w:p>
    <w:p w14:paraId="4527CBA5" w14:textId="77777777" w:rsidR="00494D8D" w:rsidRPr="00B80F5A" w:rsidRDefault="00494D8D" w:rsidP="00494D8D">
      <w:pPr>
        <w:rPr>
          <w:rFonts w:asciiTheme="minorHAnsi" w:eastAsiaTheme="minorHAnsi" w:hAnsiTheme="minorHAnsi" w:cstheme="minorBidi"/>
          <w:lang w:val="ro-RO"/>
        </w:rPr>
      </w:pPr>
    </w:p>
    <w:p w14:paraId="22BC64FD" w14:textId="77777777" w:rsidR="00494D8D" w:rsidRPr="00B80F5A" w:rsidRDefault="00494D8D" w:rsidP="00494D8D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307B14E7" w14:textId="77777777" w:rsidR="00494D8D" w:rsidRPr="00B80F5A" w:rsidRDefault="00494D8D" w:rsidP="00494D8D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[verso]</w:t>
      </w:r>
    </w:p>
    <w:p w14:paraId="7CDDB755" w14:textId="77777777" w:rsidR="00494D8D" w:rsidRPr="00B80F5A" w:rsidRDefault="00494D8D" w:rsidP="00494D8D">
      <w:pPr>
        <w:shd w:val="clear" w:color="auto" w:fill="FFFFFF" w:themeFill="background1"/>
        <w:wordWrap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tbl>
      <w:tblPr>
        <w:tblStyle w:val="Tabelgril2"/>
        <w:tblW w:w="10598" w:type="dxa"/>
        <w:jc w:val="center"/>
        <w:tblLook w:val="04A0" w:firstRow="1" w:lastRow="0" w:firstColumn="1" w:lastColumn="0" w:noHBand="0" w:noVBand="1"/>
      </w:tblPr>
      <w:tblGrid>
        <w:gridCol w:w="10598"/>
      </w:tblGrid>
      <w:tr w:rsidR="00494D8D" w:rsidRPr="00B80F5A" w14:paraId="311A6321" w14:textId="77777777" w:rsidTr="00292818">
        <w:trPr>
          <w:jc w:val="center"/>
        </w:trPr>
        <w:tc>
          <w:tcPr>
            <w:tcW w:w="10598" w:type="dxa"/>
          </w:tcPr>
          <w:p w14:paraId="60CF3AC7" w14:textId="77777777" w:rsidR="00494D8D" w:rsidRPr="00B80F5A" w:rsidRDefault="00494D8D" w:rsidP="00494D8D">
            <w:pPr>
              <w:wordWrap w:val="0"/>
              <w:jc w:val="center"/>
              <w:rPr>
                <w:rFonts w:ascii="Times New Roman" w:eastAsiaTheme="minorHAnsi" w:hAnsi="Times New Roman" w:cstheme="minorBidi"/>
                <w:b/>
                <w:color w:val="00B050"/>
                <w:sz w:val="16"/>
                <w:szCs w:val="16"/>
                <w:lang w:val="ro-RO"/>
              </w:rPr>
            </w:pPr>
            <w:r w:rsidRPr="00B80F5A">
              <w:rPr>
                <w:rFonts w:ascii="Times New Roman" w:eastAsiaTheme="minorHAnsi" w:hAnsi="Times New Roman" w:cstheme="minorBidi"/>
                <w:b/>
                <w:color w:val="FFFFFF" w:themeColor="background1"/>
                <w:sz w:val="16"/>
                <w:szCs w:val="16"/>
                <w:lang w:val="ro-RO"/>
              </w:rPr>
              <w:t>model</w:t>
            </w:r>
          </w:p>
          <w:tbl>
            <w:tblPr>
              <w:tblStyle w:val="Tabelgril2"/>
              <w:tblW w:w="10230" w:type="dxa"/>
              <w:jc w:val="center"/>
              <w:shd w:val="clear" w:color="auto" w:fill="BDEEFF"/>
              <w:tblLook w:val="04A0" w:firstRow="1" w:lastRow="0" w:firstColumn="1" w:lastColumn="0" w:noHBand="0" w:noVBand="1"/>
            </w:tblPr>
            <w:tblGrid>
              <w:gridCol w:w="10230"/>
            </w:tblGrid>
            <w:tr w:rsidR="00494D8D" w:rsidRPr="00B80F5A" w14:paraId="1783DA4D" w14:textId="77777777" w:rsidTr="00B67BAB">
              <w:trPr>
                <w:trHeight w:val="607"/>
                <w:jc w:val="center"/>
              </w:trPr>
              <w:tc>
                <w:tcPr>
                  <w:tcW w:w="10230" w:type="dxa"/>
                  <w:tcBorders>
                    <w:bottom w:val="nil"/>
                  </w:tcBorders>
                  <w:shd w:val="clear" w:color="auto" w:fill="E4F0DC"/>
                </w:tcPr>
                <w:p w14:paraId="090ECAB9" w14:textId="77777777" w:rsidR="00494D8D" w:rsidRPr="00B80F5A" w:rsidRDefault="00494D8D" w:rsidP="00494D8D">
                  <w:pPr>
                    <w:jc w:val="both"/>
                    <w:rPr>
                      <w:rFonts w:ascii="Times New Roman" w:eastAsiaTheme="minorHAnsi" w:hAnsi="Times New Roman" w:cstheme="minorBidi"/>
                      <w:sz w:val="18"/>
                      <w:szCs w:val="18"/>
                      <w:lang w:val="ro-RO"/>
                    </w:rPr>
                  </w:pPr>
                </w:p>
              </w:tc>
            </w:tr>
            <w:tr w:rsidR="00494D8D" w:rsidRPr="00B80F5A" w14:paraId="7F37F6D7" w14:textId="77777777" w:rsidTr="00B67BAB">
              <w:trPr>
                <w:trHeight w:val="3364"/>
                <w:jc w:val="center"/>
              </w:trPr>
              <w:tc>
                <w:tcPr>
                  <w:tcW w:w="10230" w:type="dxa"/>
                  <w:tcBorders>
                    <w:top w:val="nil"/>
                  </w:tcBorders>
                  <w:shd w:val="clear" w:color="auto" w:fill="E4F0DC"/>
                </w:tcPr>
                <w:p w14:paraId="385A6D34" w14:textId="77777777" w:rsidR="00B67BAB" w:rsidRPr="00B80F5A" w:rsidRDefault="00B67BAB" w:rsidP="00B67BAB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În conformitate cu prevederile art. 21, alin. (2) din OUG nr. </w:t>
                  </w:r>
                  <w:r w:rsidR="001813E4"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73/2019 „Î</w:t>
                  </w: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n conformitate cu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legislaţia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în vigoare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, dacă este cazul, în cooperare cu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autorităţile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responsabile pentru ancheta judiciară, investigatorilor li se acordă, de îndată ce este posibil, acces la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informaţiile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probele relevante pentru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investigaţie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. În special, investigatorilor li se acordă: </w:t>
                  </w:r>
                </w:p>
                <w:p w14:paraId="001C2455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acces imediat la locul accidentului sau incidentului, precum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la materialul rulant implicat, infrastructura aferentă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instalaţiile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de control al traficului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de semnalizare; </w:t>
                  </w:r>
                </w:p>
                <w:p w14:paraId="52AA8C72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dreptul de a întocmi imediat o listă a probelor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la îndepărtarea controlată a vehiculelor,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instalaţiilor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sau componentelor de infrastructură în vederea examinării sau analizei; </w:t>
                  </w:r>
                </w:p>
                <w:p w14:paraId="73DADAC3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accesul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nerestricţionat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la/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utilizarea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conţinutului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aparatelor de înregistrare de bord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a echipamentelor de înregistrare a mesajelor verbale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de înregistrare a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funcţionării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sistemului de semnalizare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control al traficului; </w:t>
                  </w:r>
                </w:p>
                <w:p w14:paraId="2E0761E7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accesul la rezultatele examinării corpurilor victimelor; </w:t>
                  </w:r>
                </w:p>
                <w:p w14:paraId="6C43A685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accesul la rezultatele examinării personalului trenului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a altui personal feroviar implicat în accident sau incident; </w:t>
                  </w:r>
                </w:p>
                <w:p w14:paraId="7A5820B8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posibilitatea chestionării personalului feroviar implicat în accident sau incident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a altor martori; </w:t>
                  </w:r>
                </w:p>
                <w:p w14:paraId="21EC1BF8" w14:textId="77777777" w:rsidR="00B67BAB" w:rsidRPr="00B80F5A" w:rsidRDefault="00B67BAB" w:rsidP="00B67BAB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483" w:hanging="302"/>
                    <w:jc w:val="both"/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accesul la orice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informaţii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relevante sau înregistrări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deţinute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de administratorul de infrastructură, operatorii de transport feroviar,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entităţile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responsabile cu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întreţinerea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de Autoritatea de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>Siguranţă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color w:val="000000"/>
                      <w:sz w:val="18"/>
                      <w:szCs w:val="18"/>
                      <w:lang w:val="ro-RO"/>
                    </w:rPr>
                    <w:t xml:space="preserve"> Feroviară Română.</w:t>
                  </w:r>
                </w:p>
                <w:p w14:paraId="79F9CCEF" w14:textId="77777777" w:rsidR="00494D8D" w:rsidRPr="00B80F5A" w:rsidRDefault="00494D8D" w:rsidP="00B67BAB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18"/>
                      <w:szCs w:val="18"/>
                      <w:lang w:val="ro-RO"/>
                    </w:rPr>
                  </w:pPr>
                </w:p>
              </w:tc>
            </w:tr>
            <w:tr w:rsidR="00494D8D" w:rsidRPr="00B80F5A" w14:paraId="6C02C1DC" w14:textId="77777777" w:rsidTr="00B67BAB">
              <w:trPr>
                <w:jc w:val="center"/>
              </w:trPr>
              <w:tc>
                <w:tcPr>
                  <w:tcW w:w="10230" w:type="dxa"/>
                  <w:shd w:val="clear" w:color="auto" w:fill="E4F0DC"/>
                </w:tcPr>
                <w:p w14:paraId="2105866D" w14:textId="77777777" w:rsidR="00494D8D" w:rsidRPr="00B80F5A" w:rsidRDefault="00B67BAB" w:rsidP="008866B3">
                  <w:pPr>
                    <w:jc w:val="both"/>
                    <w:rPr>
                      <w:rFonts w:ascii="Times New Roman" w:eastAsiaTheme="minorHAnsi" w:hAnsi="Times New Roman" w:cstheme="minorBidi"/>
                      <w:b/>
                      <w:color w:val="00B05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În 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shd w:val="clear" w:color="auto" w:fill="E4F0DC"/>
                      <w:lang w:val="ro-RO" w:eastAsia="ro-RO"/>
                    </w:rPr>
                    <w:t>vederea exercitării atribuțiilor,</w:t>
                  </w:r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posesorul </w:t>
                  </w:r>
                  <w:proofErr w:type="spellStart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legitimaţiei</w:t>
                  </w:r>
                  <w:proofErr w:type="spellEnd"/>
                  <w:r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are drept de acces la locul producerii acciden</w:t>
                  </w:r>
                  <w:r w:rsidR="00AF5B9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telor </w:t>
                  </w:r>
                  <w:proofErr w:type="spellStart"/>
                  <w:r w:rsidR="00AF5B9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F5B9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 xml:space="preserve"> incidentelor feroviare </w:t>
                  </w:r>
                  <w:proofErr w:type="spellStart"/>
                  <w:r w:rsidR="00AF5B90" w:rsidRPr="00B80F5A">
                    <w:rPr>
                      <w:rFonts w:ascii="Times New Roman" w:hAnsi="Times New Roman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pe toate mijloacele de transport feroviar, inclusiv în cabina de conducere a acestora, în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cu specific feroviar care funcționează sub autoritatea sau în subordinea MTI, în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operatorilor de transport feroviar/operatorilor care efectuează numai manevră feroviară, în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administratorului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gestionarilor de infrastructură feroviară, pe liniile ferate industriale, în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certificate ca entități responsabile cu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înt</w:t>
                  </w:r>
                  <w:r w:rsidR="008866B3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reţinerea</w:t>
                  </w:r>
                  <w:proofErr w:type="spellEnd"/>
                  <w:r w:rsidR="008866B3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vehiculelor feroviare </w:t>
                  </w:r>
                  <w:proofErr w:type="spellStart"/>
                  <w:r w:rsidR="008866B3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şi</w:t>
                  </w:r>
                  <w:proofErr w:type="spellEnd"/>
                  <w:r w:rsidR="008866B3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</w:t>
                  </w:r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în </w:t>
                  </w:r>
                  <w:proofErr w:type="spellStart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>unităţile</w:t>
                  </w:r>
                  <w:proofErr w:type="spellEnd"/>
                  <w:r w:rsidR="00AF5B90" w:rsidRPr="00B80F5A">
                    <w:rPr>
                      <w:rFonts w:ascii="Times New Roman" w:hAnsi="Times New Roman" w:cs="Arial"/>
                      <w:color w:val="000000"/>
                      <w:sz w:val="18"/>
                      <w:szCs w:val="18"/>
                      <w:lang w:val="ro-RO" w:eastAsia="ro-RO"/>
                    </w:rPr>
                    <w:t xml:space="preserve"> aferente transportului cu metroul.</w:t>
                  </w:r>
                </w:p>
              </w:tc>
            </w:tr>
            <w:tr w:rsidR="00494D8D" w:rsidRPr="00B80F5A" w14:paraId="22E7E233" w14:textId="77777777" w:rsidTr="00B67BAB">
              <w:trPr>
                <w:jc w:val="center"/>
              </w:trPr>
              <w:tc>
                <w:tcPr>
                  <w:tcW w:w="10230" w:type="dxa"/>
                  <w:shd w:val="clear" w:color="auto" w:fill="E4F0DC"/>
                </w:tcPr>
                <w:p w14:paraId="40D412F4" w14:textId="77777777" w:rsidR="00494D8D" w:rsidRPr="00B80F5A" w:rsidRDefault="00494D8D" w:rsidP="00494D8D">
                  <w:pPr>
                    <w:wordWrap w:val="0"/>
                    <w:jc w:val="center"/>
                    <w:rPr>
                      <w:rFonts w:ascii="Times New Roman" w:eastAsiaTheme="minorHAnsi" w:hAnsi="Times New Roman" w:cstheme="minorBidi"/>
                      <w:b/>
                      <w:color w:val="00B050"/>
                      <w:sz w:val="18"/>
                      <w:szCs w:val="18"/>
                      <w:lang w:val="ro-RO"/>
                    </w:rPr>
                  </w:pPr>
                  <w:r w:rsidRPr="00B80F5A">
                    <w:rPr>
                      <w:rFonts w:ascii="Times New Roman" w:eastAsiaTheme="minorHAnsi" w:hAnsi="Times New Roman" w:cs="Arial"/>
                      <w:b/>
                      <w:color w:val="000000"/>
                      <w:sz w:val="18"/>
                      <w:szCs w:val="18"/>
                      <w:lang w:val="ro-RO"/>
                    </w:rPr>
                    <w:t xml:space="preserve">Prezenta legitimație este un document cu regim special, nominal </w:t>
                  </w:r>
                  <w:proofErr w:type="spellStart"/>
                  <w:r w:rsidRPr="00B80F5A">
                    <w:rPr>
                      <w:rFonts w:ascii="Times New Roman" w:eastAsiaTheme="minorHAnsi" w:hAnsi="Times New Roman" w:cs="Arial"/>
                      <w:b/>
                      <w:color w:val="000000"/>
                      <w:sz w:val="18"/>
                      <w:szCs w:val="18"/>
                      <w:lang w:val="ro-RO"/>
                    </w:rPr>
                    <w:t>şi</w:t>
                  </w:r>
                  <w:proofErr w:type="spellEnd"/>
                  <w:r w:rsidRPr="00B80F5A">
                    <w:rPr>
                      <w:rFonts w:ascii="Times New Roman" w:eastAsiaTheme="minorHAnsi" w:hAnsi="Times New Roman" w:cs="Arial"/>
                      <w:b/>
                      <w:color w:val="000000"/>
                      <w:sz w:val="18"/>
                      <w:szCs w:val="18"/>
                      <w:lang w:val="ro-RO"/>
                    </w:rPr>
                    <w:t xml:space="preserve"> netransmisibil!</w:t>
                  </w:r>
                </w:p>
              </w:tc>
            </w:tr>
          </w:tbl>
          <w:p w14:paraId="34DD83E9" w14:textId="77777777" w:rsidR="00494D8D" w:rsidRPr="00B80F5A" w:rsidRDefault="00494D8D" w:rsidP="00494D8D">
            <w:pPr>
              <w:wordWrap w:val="0"/>
              <w:jc w:val="center"/>
              <w:rPr>
                <w:rFonts w:ascii="Times New Roman" w:eastAsiaTheme="minorHAnsi" w:hAnsi="Times New Roman" w:cstheme="minorBidi"/>
                <w:b/>
                <w:color w:val="00B050"/>
                <w:sz w:val="16"/>
                <w:szCs w:val="16"/>
                <w:lang w:val="ro-RO"/>
              </w:rPr>
            </w:pPr>
            <w:r w:rsidRPr="00B80F5A">
              <w:rPr>
                <w:rFonts w:ascii="Times New Roman" w:eastAsiaTheme="minorHAnsi" w:hAnsi="Times New Roman" w:cstheme="minorBidi"/>
                <w:b/>
                <w:color w:val="FFFFFF" w:themeColor="background1"/>
                <w:sz w:val="16"/>
                <w:szCs w:val="16"/>
                <w:lang w:val="ro-RO"/>
              </w:rPr>
              <w:t>model</w:t>
            </w:r>
          </w:p>
        </w:tc>
      </w:tr>
    </w:tbl>
    <w:p w14:paraId="6AC5D9B4" w14:textId="77777777" w:rsidR="001032E0" w:rsidRPr="00B80F5A" w:rsidRDefault="001032E0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  <w:lang w:val="ro-RO"/>
        </w:rPr>
      </w:pPr>
    </w:p>
    <w:p w14:paraId="433DB2B8" w14:textId="77777777" w:rsidR="002A43AE" w:rsidRPr="00B80F5A" w:rsidRDefault="002A43AE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ANEXA nr. </w:t>
      </w:r>
      <w:r w:rsidR="00623DF2" w:rsidRPr="00B80F5A">
        <w:rPr>
          <w:rFonts w:ascii="Times New Roman" w:hAnsi="Times New Roman"/>
          <w:b/>
          <w:sz w:val="24"/>
          <w:szCs w:val="24"/>
          <w:lang w:val="ro-RO"/>
        </w:rPr>
        <w:t>5</w:t>
      </w:r>
    </w:p>
    <w:p w14:paraId="30FE1F13" w14:textId="77777777" w:rsidR="002A43AE" w:rsidRPr="00B80F5A" w:rsidRDefault="002A43AE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1FFAFAC4" w14:textId="77777777" w:rsidR="004F2AFC" w:rsidRPr="00B80F5A" w:rsidRDefault="004F2AFC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A72E307" w14:textId="77777777" w:rsidR="004F2AFC" w:rsidRPr="00B80F5A" w:rsidRDefault="004F2AFC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47C7BBB" w14:textId="77777777" w:rsidR="004F2AFC" w:rsidRPr="00B80F5A" w:rsidRDefault="004F2AFC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6A375E5" w14:textId="77777777" w:rsidR="00D40AE8" w:rsidRPr="00B80F5A" w:rsidRDefault="00EA0039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Model</w:t>
      </w:r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>ul</w:t>
      </w:r>
      <w:r w:rsidR="00D40AE8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EC6571" w:rsidRPr="00B80F5A">
        <w:rPr>
          <w:rFonts w:ascii="Times New Roman" w:hAnsi="Times New Roman"/>
          <w:b/>
          <w:sz w:val="24"/>
          <w:szCs w:val="24"/>
          <w:lang w:val="ro-RO"/>
        </w:rPr>
        <w:t>solicitării</w:t>
      </w:r>
      <w:r w:rsidR="00D40AE8" w:rsidRPr="00B80F5A">
        <w:rPr>
          <w:rFonts w:ascii="Times New Roman" w:hAnsi="Times New Roman"/>
          <w:b/>
          <w:sz w:val="24"/>
          <w:szCs w:val="24"/>
          <w:lang w:val="ro-RO"/>
        </w:rPr>
        <w:t xml:space="preserve"> pentru </w:t>
      </w:r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 xml:space="preserve">tipărirea </w:t>
      </w:r>
      <w:proofErr w:type="spellStart"/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 xml:space="preserve"> eliberarea </w:t>
      </w:r>
      <w:r w:rsidR="00492166" w:rsidRPr="00B80F5A">
        <w:rPr>
          <w:rFonts w:ascii="Times New Roman" w:hAnsi="Times New Roman"/>
          <w:b/>
          <w:sz w:val="24"/>
          <w:szCs w:val="24"/>
          <w:lang w:val="ro-RO"/>
        </w:rPr>
        <w:t>legitimații</w:t>
      </w:r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>le</w:t>
      </w:r>
      <w:r w:rsidR="00492166" w:rsidRPr="00B80F5A">
        <w:rPr>
          <w:rFonts w:ascii="Times New Roman" w:hAnsi="Times New Roman"/>
          <w:b/>
          <w:sz w:val="24"/>
          <w:szCs w:val="24"/>
          <w:lang w:val="ro-RO"/>
        </w:rPr>
        <w:t xml:space="preserve"> speciale pentru personalul de specialitate </w:t>
      </w:r>
      <w:r w:rsidR="005F139A" w:rsidRPr="00B80F5A">
        <w:rPr>
          <w:rFonts w:ascii="Times New Roman" w:hAnsi="Times New Roman"/>
          <w:b/>
          <w:sz w:val="24"/>
          <w:szCs w:val="24"/>
          <w:lang w:val="ro-RO"/>
        </w:rPr>
        <w:t>din cadrul</w:t>
      </w:r>
      <w:r w:rsidR="00492166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A50D17" w:rsidRPr="00B80F5A">
        <w:rPr>
          <w:rFonts w:ascii="Times New Roman" w:hAnsi="Times New Roman"/>
          <w:b/>
          <w:sz w:val="24"/>
          <w:szCs w:val="24"/>
          <w:lang w:val="ro-RO"/>
        </w:rPr>
        <w:t>MTI</w:t>
      </w:r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 xml:space="preserve">, AFER </w:t>
      </w:r>
      <w:proofErr w:type="spellStart"/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4F2AFC" w:rsidRPr="00B80F5A">
        <w:rPr>
          <w:rFonts w:ascii="Times New Roman" w:hAnsi="Times New Roman"/>
          <w:b/>
          <w:sz w:val="24"/>
          <w:szCs w:val="24"/>
          <w:lang w:val="ro-RO"/>
        </w:rPr>
        <w:t xml:space="preserve"> AGIFER</w:t>
      </w:r>
    </w:p>
    <w:p w14:paraId="57EEBE89" w14:textId="77777777" w:rsidR="005D271B" w:rsidRPr="00B80F5A" w:rsidRDefault="005D271B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</w:tblGrid>
      <w:tr w:rsidR="005D271B" w:rsidRPr="00B80F5A" w14:paraId="5D7639D7" w14:textId="77777777" w:rsidTr="00877A26">
        <w:trPr>
          <w:jc w:val="center"/>
        </w:trPr>
        <w:tc>
          <w:tcPr>
            <w:tcW w:w="1271" w:type="dxa"/>
          </w:tcPr>
          <w:p w14:paraId="7D1080A2" w14:textId="77777777" w:rsidR="005D271B" w:rsidRPr="00B80F5A" w:rsidRDefault="005D271B" w:rsidP="00DC54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7518" w:type="dxa"/>
            <w:vAlign w:val="center"/>
          </w:tcPr>
          <w:p w14:paraId="7D23B225" w14:textId="77777777" w:rsidR="005D271B" w:rsidRPr="00B80F5A" w:rsidRDefault="005D271B" w:rsidP="00DC54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1B95C573" w14:textId="77777777" w:rsidR="005D271B" w:rsidRPr="00B80F5A" w:rsidRDefault="005D271B" w:rsidP="00DC5438">
      <w:pPr>
        <w:pBdr>
          <w:bottom w:val="single" w:sz="6" w:space="1" w:color="auto"/>
        </w:pBd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</w:p>
    <w:p w14:paraId="5BC4862C" w14:textId="77777777" w:rsidR="002E4C29" w:rsidRPr="00B80F5A" w:rsidRDefault="005D271B" w:rsidP="00DC5438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 xml:space="preserve">[denumirea </w:t>
      </w:r>
      <w:r w:rsidR="00EA0190" w:rsidRPr="00B80F5A">
        <w:rPr>
          <w:rFonts w:ascii="Times New Roman" w:hAnsi="Times New Roman"/>
          <w:sz w:val="24"/>
          <w:szCs w:val="24"/>
          <w:lang w:val="ro-RO"/>
        </w:rPr>
        <w:t>solicitantului</w:t>
      </w:r>
      <w:r w:rsidRPr="00B80F5A">
        <w:rPr>
          <w:rFonts w:ascii="Times New Roman" w:hAnsi="Times New Roman"/>
          <w:sz w:val="24"/>
          <w:szCs w:val="24"/>
          <w:lang w:val="ro-RO"/>
        </w:rPr>
        <w:t>]</w:t>
      </w:r>
    </w:p>
    <w:p w14:paraId="1D5C2512" w14:textId="77777777" w:rsidR="005D271B" w:rsidRPr="00B80F5A" w:rsidRDefault="005D271B" w:rsidP="00DC5438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Nr. ________ / __________</w:t>
      </w:r>
    </w:p>
    <w:p w14:paraId="7306EA45" w14:textId="77777777" w:rsidR="005D271B" w:rsidRPr="00B80F5A" w:rsidRDefault="005D271B" w:rsidP="00DC5438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B5644E3" w14:textId="77777777" w:rsidR="00EA0190" w:rsidRPr="00B80F5A" w:rsidRDefault="00EA0190" w:rsidP="00DC5438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79DA0FD" w14:textId="77777777" w:rsidR="00EA0190" w:rsidRPr="00B80F5A" w:rsidRDefault="00EA0190" w:rsidP="00DC5438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535F2BD" w14:textId="77777777" w:rsidR="005D271B" w:rsidRPr="00B80F5A" w:rsidRDefault="005D271B" w:rsidP="00DC5438">
      <w:pPr>
        <w:wordWrap w:val="0"/>
        <w:spacing w:after="0" w:line="240" w:lineRule="auto"/>
        <w:ind w:firstLine="1418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Către:</w:t>
      </w:r>
    </w:p>
    <w:p w14:paraId="21ADF48F" w14:textId="0B669B73" w:rsidR="005D271B" w:rsidRPr="00B80F5A" w:rsidRDefault="005D271B" w:rsidP="00DC5438">
      <w:pPr>
        <w:wordWrap w:val="0"/>
        <w:spacing w:after="0" w:line="240" w:lineRule="auto"/>
        <w:ind w:firstLine="2127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Autoritatea de </w:t>
      </w:r>
      <w:proofErr w:type="spellStart"/>
      <w:r w:rsidRPr="00B80F5A">
        <w:rPr>
          <w:rFonts w:ascii="Times New Roman" w:hAnsi="Times New Roman"/>
          <w:b/>
          <w:sz w:val="24"/>
          <w:szCs w:val="24"/>
          <w:lang w:val="ro-RO"/>
        </w:rPr>
        <w:t>Siguranţă</w:t>
      </w:r>
      <w:proofErr w:type="spellEnd"/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Feroviară Română </w:t>
      </w:r>
      <w:r w:rsidR="00B80F5A">
        <w:rPr>
          <w:rFonts w:ascii="Times New Roman" w:hAnsi="Times New Roman"/>
          <w:b/>
          <w:sz w:val="24"/>
          <w:szCs w:val="24"/>
          <w:lang w:val="ro-RO"/>
        </w:rPr>
        <w:t>-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ASFR</w:t>
      </w:r>
    </w:p>
    <w:p w14:paraId="298BD8C2" w14:textId="77777777" w:rsidR="00EA0190" w:rsidRPr="00B80F5A" w:rsidRDefault="00EA0190" w:rsidP="00DC5438">
      <w:pPr>
        <w:wordWrap w:val="0"/>
        <w:spacing w:after="0" w:line="240" w:lineRule="auto"/>
        <w:ind w:firstLine="2127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750756E7" w14:textId="77777777" w:rsidR="00EA0190" w:rsidRPr="00B80F5A" w:rsidRDefault="00EA0190" w:rsidP="00DC5438">
      <w:pPr>
        <w:wordWrap w:val="0"/>
        <w:spacing w:after="0" w:line="240" w:lineRule="auto"/>
        <w:ind w:firstLine="2127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359DC03F" w14:textId="77777777" w:rsidR="005D271B" w:rsidRPr="00B80F5A" w:rsidRDefault="005D271B" w:rsidP="00DC5438">
      <w:pPr>
        <w:wordWrap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7FE5131D" w14:textId="77777777" w:rsidR="007E731F" w:rsidRPr="00B80F5A" w:rsidRDefault="007E731F" w:rsidP="00DC5438">
      <w:pPr>
        <w:wordWrap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Referitor: </w:t>
      </w:r>
      <w:r w:rsidR="00623DF2" w:rsidRPr="00B80F5A">
        <w:rPr>
          <w:rFonts w:ascii="Times New Roman" w:hAnsi="Times New Roman"/>
          <w:b/>
          <w:sz w:val="24"/>
          <w:szCs w:val="24"/>
          <w:lang w:val="ro-RO"/>
        </w:rPr>
        <w:t>solicitare tipărire l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egitimații speciale </w:t>
      </w:r>
    </w:p>
    <w:p w14:paraId="121B44C3" w14:textId="77777777" w:rsidR="00EA0190" w:rsidRPr="00B80F5A" w:rsidRDefault="00EA0190" w:rsidP="00DC5438">
      <w:pPr>
        <w:wordWrap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3B299ED1" w14:textId="77777777" w:rsidR="007E731F" w:rsidRPr="00B80F5A" w:rsidRDefault="007E731F" w:rsidP="00DC5438">
      <w:pPr>
        <w:wordWrap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46BE97AF" w14:textId="7A663B67" w:rsidR="007E731F" w:rsidRPr="00B80F5A" w:rsidRDefault="00623DF2" w:rsidP="00DC5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În temeiul prevederilor…………………………………..</w:t>
      </w:r>
      <w:r w:rsidR="007E731F" w:rsidRPr="00B80F5A">
        <w:rPr>
          <w:rFonts w:ascii="Times New Roman" w:hAnsi="Times New Roman"/>
          <w:sz w:val="24"/>
          <w:szCs w:val="24"/>
          <w:lang w:val="ro-RO"/>
        </w:rPr>
        <w:t xml:space="preserve"> vă solicităm întocmirea, tipărirea </w:t>
      </w:r>
      <w:proofErr w:type="spellStart"/>
      <w:r w:rsidR="007E731F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7E731F" w:rsidRPr="00B80F5A">
        <w:rPr>
          <w:rFonts w:ascii="Times New Roman" w:hAnsi="Times New Roman"/>
          <w:sz w:val="24"/>
          <w:szCs w:val="24"/>
          <w:lang w:val="ro-RO"/>
        </w:rPr>
        <w:t xml:space="preserve"> transmiterea către ___________________________</w:t>
      </w:r>
      <w:r w:rsidR="007E541C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E731F" w:rsidRPr="00B80F5A">
        <w:rPr>
          <w:rFonts w:ascii="Times New Roman" w:hAnsi="Times New Roman"/>
          <w:sz w:val="24"/>
          <w:szCs w:val="24"/>
          <w:lang w:val="ro-RO"/>
        </w:rPr>
        <w:t xml:space="preserve">[denumirea structurii care a emis </w:t>
      </w:r>
      <w:r w:rsidR="007E541C" w:rsidRPr="00B80F5A">
        <w:rPr>
          <w:rFonts w:ascii="Times New Roman" w:hAnsi="Times New Roman"/>
          <w:sz w:val="24"/>
          <w:szCs w:val="24"/>
          <w:lang w:val="ro-RO"/>
        </w:rPr>
        <w:t>solicitarea</w:t>
      </w:r>
      <w:r w:rsidR="007E731F" w:rsidRPr="00B80F5A">
        <w:rPr>
          <w:rFonts w:ascii="Times New Roman" w:hAnsi="Times New Roman"/>
          <w:sz w:val="24"/>
          <w:szCs w:val="24"/>
          <w:lang w:val="ro-RO"/>
        </w:rPr>
        <w:t>] a LEGITIMAȚIILOR SPECIAL</w:t>
      </w:r>
      <w:r w:rsidR="007E541C" w:rsidRPr="00B80F5A">
        <w:rPr>
          <w:rFonts w:ascii="Times New Roman" w:hAnsi="Times New Roman"/>
          <w:sz w:val="24"/>
          <w:szCs w:val="24"/>
          <w:lang w:val="ro-RO"/>
        </w:rPr>
        <w:t>E</w:t>
      </w:r>
      <w:r w:rsidR="007E731F" w:rsidRPr="00B80F5A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B80F5A">
        <w:rPr>
          <w:rFonts w:ascii="Times New Roman" w:hAnsi="Times New Roman"/>
          <w:i/>
          <w:sz w:val="24"/>
          <w:szCs w:val="24"/>
          <w:lang w:val="ro-RO"/>
        </w:rPr>
        <w:t xml:space="preserve">…………………………..( </w:t>
      </w:r>
      <w:r w:rsidRPr="00B80F5A">
        <w:rPr>
          <w:rFonts w:ascii="Times New Roman" w:hAnsi="Times New Roman"/>
          <w:sz w:val="24"/>
          <w:szCs w:val="24"/>
          <w:lang w:val="ro-RO"/>
        </w:rPr>
        <w:t>tipul acestora</w:t>
      </w:r>
      <w:r w:rsidRPr="00B80F5A">
        <w:rPr>
          <w:rFonts w:ascii="Times New Roman" w:hAnsi="Times New Roman"/>
          <w:i/>
          <w:sz w:val="24"/>
          <w:szCs w:val="24"/>
          <w:lang w:val="ro-RO"/>
        </w:rPr>
        <w:t>)</w:t>
      </w:r>
      <w:r w:rsidR="007E731F" w:rsidRPr="00B80F5A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pentru personalul aparținând ……………….( MTI, AFER, AGIFER) </w:t>
      </w:r>
      <w:r w:rsidR="004E7494" w:rsidRPr="00B80F5A">
        <w:rPr>
          <w:rFonts w:ascii="Times New Roman" w:hAnsi="Times New Roman"/>
          <w:sz w:val="24"/>
          <w:szCs w:val="24"/>
          <w:lang w:val="ro-RO"/>
        </w:rPr>
        <w:t>a</w:t>
      </w:r>
      <w:r w:rsidRPr="00B80F5A">
        <w:rPr>
          <w:rFonts w:ascii="Times New Roman" w:hAnsi="Times New Roman"/>
          <w:sz w:val="24"/>
          <w:szCs w:val="24"/>
          <w:lang w:val="ro-RO"/>
        </w:rPr>
        <w:t>le</w:t>
      </w:r>
      <w:r w:rsidR="004E7494" w:rsidRPr="00B80F5A">
        <w:rPr>
          <w:rFonts w:ascii="Times New Roman" w:hAnsi="Times New Roman"/>
          <w:sz w:val="24"/>
          <w:szCs w:val="24"/>
          <w:lang w:val="ro-RO"/>
        </w:rPr>
        <w:t xml:space="preserve"> căror date sunt</w:t>
      </w:r>
      <w:r w:rsidR="005D747B" w:rsidRPr="00B80F5A">
        <w:rPr>
          <w:rFonts w:ascii="Times New Roman" w:hAnsi="Times New Roman"/>
          <w:sz w:val="24"/>
          <w:szCs w:val="24"/>
          <w:lang w:val="ro-RO"/>
        </w:rPr>
        <w:t xml:space="preserve"> prezentate în tabelul </w:t>
      </w:r>
      <w:r w:rsidRPr="00B80F5A">
        <w:rPr>
          <w:rFonts w:ascii="Times New Roman" w:hAnsi="Times New Roman"/>
          <w:sz w:val="24"/>
          <w:szCs w:val="24"/>
          <w:lang w:val="ro-RO"/>
        </w:rPr>
        <w:t>de mai jos</w:t>
      </w:r>
      <w:r w:rsidR="005D747B" w:rsidRPr="00B80F5A">
        <w:rPr>
          <w:rFonts w:ascii="Times New Roman" w:hAnsi="Times New Roman"/>
          <w:sz w:val="24"/>
          <w:szCs w:val="24"/>
          <w:lang w:val="ro-RO"/>
        </w:rPr>
        <w:t>.</w:t>
      </w:r>
    </w:p>
    <w:p w14:paraId="18CDF3A9" w14:textId="77777777" w:rsidR="008866B3" w:rsidRPr="00B80F5A" w:rsidRDefault="008866B3" w:rsidP="00DC5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6"/>
        <w:gridCol w:w="2963"/>
        <w:gridCol w:w="2835"/>
        <w:gridCol w:w="2914"/>
      </w:tblGrid>
      <w:tr w:rsidR="00EC6571" w:rsidRPr="00B80F5A" w14:paraId="42F0CF57" w14:textId="77777777" w:rsidTr="004E7494">
        <w:trPr>
          <w:jc w:val="center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0096121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29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DFF472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Nume </w:t>
            </w:r>
            <w:proofErr w:type="spellStart"/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şi</w:t>
            </w:r>
            <w:proofErr w:type="spellEnd"/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 prenume</w:t>
            </w:r>
          </w:p>
          <w:p w14:paraId="14B1A1DE" w14:textId="77777777" w:rsidR="001837BF" w:rsidRPr="00B80F5A" w:rsidRDefault="001837BF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( cu majuscule)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9B7D37" w14:textId="77777777" w:rsidR="004E7494" w:rsidRPr="00B80F5A" w:rsidRDefault="001837BF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Funcţia</w:t>
            </w:r>
            <w:proofErr w:type="spellEnd"/>
          </w:p>
        </w:tc>
        <w:tc>
          <w:tcPr>
            <w:tcW w:w="29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F9054" w14:textId="77777777" w:rsidR="004E7494" w:rsidRPr="00B80F5A" w:rsidRDefault="001837BF" w:rsidP="001837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Denumirea </w:t>
            </w:r>
            <w:proofErr w:type="spellStart"/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instituţiei</w:t>
            </w:r>
            <w:proofErr w:type="spellEnd"/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/s</w:t>
            </w:r>
            <w:r w:rsidR="004E7494"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tructur</w:t>
            </w: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ii *</w:t>
            </w:r>
            <w:r w:rsidR="004E7494"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 din care face parte</w:t>
            </w:r>
          </w:p>
        </w:tc>
      </w:tr>
      <w:tr w:rsidR="00EC6571" w:rsidRPr="00B80F5A" w14:paraId="0C3F228B" w14:textId="77777777" w:rsidTr="004E7494">
        <w:trPr>
          <w:jc w:val="center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4F1ADE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</w:t>
            </w:r>
          </w:p>
        </w:tc>
        <w:tc>
          <w:tcPr>
            <w:tcW w:w="2963" w:type="dxa"/>
            <w:tcBorders>
              <w:top w:val="single" w:sz="12" w:space="0" w:color="auto"/>
            </w:tcBorders>
            <w:vAlign w:val="center"/>
          </w:tcPr>
          <w:p w14:paraId="14C67D75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1DC7BDEF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9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2CE37CB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</w:tr>
      <w:tr w:rsidR="00EC6571" w:rsidRPr="00B80F5A" w14:paraId="3B1E1A64" w14:textId="77777777" w:rsidTr="004E7494">
        <w:trPr>
          <w:jc w:val="center"/>
        </w:trPr>
        <w:tc>
          <w:tcPr>
            <w:tcW w:w="566" w:type="dxa"/>
            <w:tcBorders>
              <w:left w:val="single" w:sz="12" w:space="0" w:color="auto"/>
            </w:tcBorders>
            <w:vAlign w:val="center"/>
          </w:tcPr>
          <w:p w14:paraId="6D1CE005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2</w:t>
            </w:r>
          </w:p>
        </w:tc>
        <w:tc>
          <w:tcPr>
            <w:tcW w:w="2963" w:type="dxa"/>
            <w:vAlign w:val="center"/>
          </w:tcPr>
          <w:p w14:paraId="07CB227F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16F70D39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914" w:type="dxa"/>
            <w:tcBorders>
              <w:right w:val="single" w:sz="12" w:space="0" w:color="auto"/>
            </w:tcBorders>
            <w:vAlign w:val="center"/>
          </w:tcPr>
          <w:p w14:paraId="1EC30832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</w:tr>
      <w:tr w:rsidR="00EC6571" w:rsidRPr="00B80F5A" w14:paraId="1884BEFA" w14:textId="77777777" w:rsidTr="004E7494">
        <w:trPr>
          <w:jc w:val="center"/>
        </w:trPr>
        <w:tc>
          <w:tcPr>
            <w:tcW w:w="566" w:type="dxa"/>
            <w:tcBorders>
              <w:left w:val="single" w:sz="12" w:space="0" w:color="auto"/>
            </w:tcBorders>
            <w:vAlign w:val="center"/>
          </w:tcPr>
          <w:p w14:paraId="0CE738F6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3</w:t>
            </w:r>
          </w:p>
        </w:tc>
        <w:tc>
          <w:tcPr>
            <w:tcW w:w="2963" w:type="dxa"/>
            <w:vAlign w:val="center"/>
          </w:tcPr>
          <w:p w14:paraId="1D80E58C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74F2FDD4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914" w:type="dxa"/>
            <w:tcBorders>
              <w:right w:val="single" w:sz="12" w:space="0" w:color="auto"/>
            </w:tcBorders>
            <w:vAlign w:val="center"/>
          </w:tcPr>
          <w:p w14:paraId="2900A348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</w:tr>
      <w:tr w:rsidR="00EC6571" w:rsidRPr="00B80F5A" w14:paraId="741FF7CF" w14:textId="77777777" w:rsidTr="004E7494">
        <w:trPr>
          <w:jc w:val="center"/>
        </w:trPr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</w:tcPr>
          <w:p w14:paraId="379F2AAD" w14:textId="77777777" w:rsidR="004E7494" w:rsidRPr="00B80F5A" w:rsidRDefault="001837BF" w:rsidP="00DC5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4</w:t>
            </w:r>
          </w:p>
        </w:tc>
        <w:tc>
          <w:tcPr>
            <w:tcW w:w="2963" w:type="dxa"/>
            <w:tcBorders>
              <w:bottom w:val="single" w:sz="12" w:space="0" w:color="auto"/>
            </w:tcBorders>
          </w:tcPr>
          <w:p w14:paraId="70350EFA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14:paraId="3E8C8EBF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914" w:type="dxa"/>
            <w:tcBorders>
              <w:bottom w:val="single" w:sz="12" w:space="0" w:color="auto"/>
              <w:right w:val="single" w:sz="12" w:space="0" w:color="auto"/>
            </w:tcBorders>
          </w:tcPr>
          <w:p w14:paraId="314D0E07" w14:textId="77777777" w:rsidR="004E7494" w:rsidRPr="00B80F5A" w:rsidRDefault="004E7494" w:rsidP="00DC54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B80F5A">
              <w:rPr>
                <w:rFonts w:ascii="Times New Roman" w:hAnsi="Times New Roman"/>
                <w:sz w:val="20"/>
                <w:szCs w:val="20"/>
                <w:lang w:val="ro-RO"/>
              </w:rPr>
              <w:t>…………………</w:t>
            </w:r>
          </w:p>
        </w:tc>
      </w:tr>
    </w:tbl>
    <w:p w14:paraId="0972B52A" w14:textId="77777777" w:rsidR="005D747B" w:rsidRPr="00B80F5A" w:rsidRDefault="001837BF" w:rsidP="00DC5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817447">
        <w:rPr>
          <w:rFonts w:ascii="Times New Roman" w:hAnsi="Times New Roman"/>
          <w:sz w:val="24"/>
          <w:szCs w:val="24"/>
          <w:lang w:val="ro-RO"/>
        </w:rPr>
        <w:t xml:space="preserve">* </w:t>
      </w:r>
      <w:proofErr w:type="spellStart"/>
      <w:r w:rsidRPr="00817447">
        <w:rPr>
          <w:rFonts w:ascii="Times New Roman" w:hAnsi="Times New Roman"/>
          <w:sz w:val="24"/>
          <w:szCs w:val="24"/>
          <w:lang w:val="ro-RO"/>
        </w:rPr>
        <w:t>Men</w:t>
      </w:r>
      <w:r w:rsidRPr="00B80F5A">
        <w:rPr>
          <w:rFonts w:ascii="Times New Roman" w:hAnsi="Times New Roman"/>
          <w:sz w:val="24"/>
          <w:szCs w:val="24"/>
          <w:lang w:val="ro-RO"/>
        </w:rPr>
        <w:t>ţionarea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structurii se face doar pentru personalul din cadrul MTI. Pentru personalul AFER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</w:t>
      </w:r>
      <w:r w:rsidR="008866B3" w:rsidRPr="00B80F5A">
        <w:rPr>
          <w:rFonts w:ascii="Times New Roman" w:hAnsi="Times New Roman"/>
          <w:sz w:val="24"/>
          <w:szCs w:val="24"/>
          <w:lang w:val="ro-RO"/>
        </w:rPr>
        <w:t>i</w:t>
      </w:r>
      <w:proofErr w:type="spellEnd"/>
      <w:r w:rsidR="008866B3" w:rsidRPr="00B80F5A">
        <w:rPr>
          <w:rFonts w:ascii="Times New Roman" w:hAnsi="Times New Roman"/>
          <w:sz w:val="24"/>
          <w:szCs w:val="24"/>
          <w:lang w:val="ro-RO"/>
        </w:rPr>
        <w:t xml:space="preserve"> AGIFER se va înscrie denumirea </w:t>
      </w:r>
      <w:r w:rsidRPr="00B80F5A">
        <w:rPr>
          <w:rFonts w:ascii="Times New Roman" w:hAnsi="Times New Roman"/>
          <w:sz w:val="24"/>
          <w:szCs w:val="24"/>
          <w:lang w:val="ro-RO"/>
        </w:rPr>
        <w:t>AFER sau AGIFER, după caz.</w:t>
      </w:r>
    </w:p>
    <w:p w14:paraId="109CD491" w14:textId="77777777" w:rsidR="001837BF" w:rsidRPr="00B80F5A" w:rsidRDefault="001837BF" w:rsidP="00DC5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B937D04" w14:textId="77777777" w:rsidR="005D747B" w:rsidRPr="00B80F5A" w:rsidRDefault="005D747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142FE117" w14:textId="77777777" w:rsidR="00E25D4C" w:rsidRPr="00B80F5A" w:rsidRDefault="00E25D4C" w:rsidP="00E25D4C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nume </w:t>
      </w:r>
      <w:proofErr w:type="spellStart"/>
      <w:r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prenumele </w:t>
      </w:r>
      <w:r w:rsidR="005F0FF2" w:rsidRPr="00B80F5A">
        <w:rPr>
          <w:rFonts w:ascii="Times New Roman" w:hAnsi="Times New Roman"/>
          <w:b/>
          <w:sz w:val="24"/>
          <w:szCs w:val="24"/>
          <w:lang w:val="ro-RO"/>
        </w:rPr>
        <w:t xml:space="preserve">conducătorului </w:t>
      </w:r>
      <w:proofErr w:type="spellStart"/>
      <w:r w:rsidR="005F0FF2" w:rsidRPr="00B80F5A">
        <w:rPr>
          <w:rFonts w:ascii="Times New Roman" w:hAnsi="Times New Roman"/>
          <w:b/>
          <w:sz w:val="24"/>
          <w:szCs w:val="24"/>
          <w:lang w:val="ro-RO"/>
        </w:rPr>
        <w:t>instituţiei</w:t>
      </w:r>
      <w:proofErr w:type="spellEnd"/>
    </w:p>
    <w:tbl>
      <w:tblPr>
        <w:tblStyle w:val="TableGrid"/>
        <w:tblW w:w="91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E25D4C" w:rsidRPr="00B80F5A" w14:paraId="699E3BA2" w14:textId="77777777" w:rsidTr="000C430C">
        <w:trPr>
          <w:jc w:val="center"/>
        </w:trPr>
        <w:tc>
          <w:tcPr>
            <w:tcW w:w="3304" w:type="dxa"/>
            <w:vAlign w:val="center"/>
          </w:tcPr>
          <w:p w14:paraId="0BDAF2B8" w14:textId="77777777" w:rsidR="00E25D4C" w:rsidRPr="00B80F5A" w:rsidRDefault="00E25D4C" w:rsidP="000C43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80F5A">
              <w:rPr>
                <w:rStyle w:val="l5def1"/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_____________________</w:t>
            </w:r>
          </w:p>
        </w:tc>
      </w:tr>
      <w:tr w:rsidR="00E25D4C" w:rsidRPr="00B80F5A" w14:paraId="199D8BD2" w14:textId="77777777" w:rsidTr="000C430C">
        <w:trPr>
          <w:trHeight w:val="80"/>
          <w:jc w:val="center"/>
        </w:trPr>
        <w:tc>
          <w:tcPr>
            <w:tcW w:w="3304" w:type="dxa"/>
            <w:vAlign w:val="center"/>
          </w:tcPr>
          <w:p w14:paraId="766297EE" w14:textId="77777777" w:rsidR="00E25D4C" w:rsidRPr="00B80F5A" w:rsidRDefault="00E25D4C" w:rsidP="000C430C">
            <w:pPr>
              <w:spacing w:after="0" w:line="240" w:lineRule="auto"/>
              <w:jc w:val="center"/>
              <w:rPr>
                <w:rStyle w:val="l5def1"/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</w:pPr>
            <w:r w:rsidRPr="00B80F5A">
              <w:rPr>
                <w:rStyle w:val="l5def1"/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[semnătura]</w:t>
            </w:r>
          </w:p>
          <w:p w14:paraId="3F6B7CBF" w14:textId="77777777" w:rsidR="00E25D4C" w:rsidRPr="00B80F5A" w:rsidRDefault="00E25D4C" w:rsidP="000C43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80F5A">
              <w:rPr>
                <w:rStyle w:val="l5def1"/>
                <w:rFonts w:ascii="Times New Roman" w:hAnsi="Times New Roman" w:cs="Times New Roman"/>
                <w:color w:val="auto"/>
                <w:sz w:val="24"/>
                <w:szCs w:val="24"/>
                <w:lang w:val="ro-RO"/>
              </w:rPr>
              <w:t>_______________</w:t>
            </w:r>
          </w:p>
        </w:tc>
      </w:tr>
    </w:tbl>
    <w:p w14:paraId="4C09C85C" w14:textId="77777777" w:rsidR="004E7494" w:rsidRPr="00B80F5A" w:rsidRDefault="004E7494" w:rsidP="00DC5438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  <w:lang w:val="ro-RO"/>
        </w:rPr>
      </w:pPr>
    </w:p>
    <w:p w14:paraId="2E585FCB" w14:textId="77777777" w:rsidR="00A50D17" w:rsidRPr="00B80F5A" w:rsidRDefault="00A50D17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0F5FB794" w14:textId="77777777" w:rsidR="004E7494" w:rsidRPr="00B80F5A" w:rsidRDefault="004E7494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66127185" w14:textId="77777777" w:rsidR="004E7494" w:rsidRPr="00B80F5A" w:rsidRDefault="004E7494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6C99E377" w14:textId="77777777" w:rsidR="004E7494" w:rsidRPr="00B80F5A" w:rsidRDefault="004E7494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66B83880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445C7279" w14:textId="77777777" w:rsidR="00AF5D12" w:rsidRPr="00B80F5A" w:rsidRDefault="00AF5D12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29A05BFB" w14:textId="77777777" w:rsidR="00AF5D12" w:rsidRPr="00B80F5A" w:rsidRDefault="00AF5D12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07F585BA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7117E65E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3CED8E06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21F2A5FE" w14:textId="77777777" w:rsidR="000D0FD0" w:rsidRPr="00B80F5A" w:rsidRDefault="000D0FD0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F0"/>
          <w:sz w:val="24"/>
          <w:szCs w:val="24"/>
          <w:lang w:val="ro-RO"/>
        </w:rPr>
      </w:pPr>
    </w:p>
    <w:p w14:paraId="6FC959EA" w14:textId="77777777" w:rsidR="002E4C29" w:rsidRPr="00B80F5A" w:rsidRDefault="002E4C29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ANEXA nr. </w:t>
      </w:r>
      <w:r w:rsidR="009C7119" w:rsidRPr="00B80F5A">
        <w:rPr>
          <w:rFonts w:ascii="Times New Roman" w:hAnsi="Times New Roman"/>
          <w:b/>
          <w:sz w:val="24"/>
          <w:szCs w:val="24"/>
          <w:lang w:val="ro-RO"/>
        </w:rPr>
        <w:t>6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14:paraId="1A8B65C3" w14:textId="77777777" w:rsidR="002E4C29" w:rsidRPr="00B80F5A" w:rsidRDefault="002E4C29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70CBB823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2640FCC" w14:textId="77777777" w:rsidR="005470A4" w:rsidRPr="00B80F5A" w:rsidRDefault="005470A4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63BEF354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F89BEC6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26882ED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0E73A581" w14:textId="77777777" w:rsidR="00B46D74" w:rsidRPr="00B80F5A" w:rsidRDefault="00B46D74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05A0EC75" w14:textId="77777777" w:rsidR="005F139A" w:rsidRPr="00B80F5A" w:rsidRDefault="005F139A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Lista funcțiilor personalului de specialitate din cadrul MTI care are dreptul la </w:t>
      </w:r>
    </w:p>
    <w:p w14:paraId="099BE686" w14:textId="77777777" w:rsidR="006225B6" w:rsidRPr="00B80F5A" w:rsidRDefault="009C7119" w:rsidP="006225B6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</w:t>
      </w:r>
      <w:r w:rsidR="005F139A" w:rsidRPr="00B80F5A">
        <w:rPr>
          <w:rFonts w:ascii="Times New Roman" w:hAnsi="Times New Roman"/>
          <w:b/>
          <w:sz w:val="24"/>
          <w:szCs w:val="24"/>
          <w:lang w:val="ro-RO"/>
        </w:rPr>
        <w:t xml:space="preserve">egitimații speciale pentru control, monitorizare </w:t>
      </w:r>
      <w:proofErr w:type="spellStart"/>
      <w:r w:rsidR="005F139A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5F139A" w:rsidRPr="00B80F5A">
        <w:rPr>
          <w:rFonts w:ascii="Times New Roman" w:hAnsi="Times New Roman"/>
          <w:b/>
          <w:sz w:val="24"/>
          <w:szCs w:val="24"/>
          <w:lang w:val="ro-RO"/>
        </w:rPr>
        <w:t xml:space="preserve"> inspecție de stat</w:t>
      </w:r>
      <w:r w:rsidR="00230FE6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="00230FE6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230FE6" w:rsidRPr="00B80F5A">
        <w:rPr>
          <w:rFonts w:ascii="Times New Roman" w:hAnsi="Times New Roman"/>
          <w:b/>
          <w:sz w:val="24"/>
          <w:szCs w:val="24"/>
          <w:lang w:val="ro-RO"/>
        </w:rPr>
        <w:t xml:space="preserve"> este </w:t>
      </w:r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 xml:space="preserve">împuternicit să </w:t>
      </w:r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constate, să încadreze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şi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să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sancţioneze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faptele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contravenţionale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produse în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desfăşurarea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proofErr w:type="spellStart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>operaţiunilor</w:t>
      </w:r>
      <w:proofErr w:type="spellEnd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 xml:space="preserve"> de transport feroviar </w:t>
      </w:r>
      <w:proofErr w:type="spellStart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 xml:space="preserve"> cu metroul</w:t>
      </w:r>
      <w:r w:rsidR="001813E4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 xml:space="preserve">în conformitate cu </w:t>
      </w:r>
      <w:proofErr w:type="spellStart"/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>atribuţiile</w:t>
      </w:r>
      <w:proofErr w:type="spellEnd"/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 xml:space="preserve"> prevăzute în actele normative în vigoare</w:t>
      </w:r>
    </w:p>
    <w:p w14:paraId="3CE767FD" w14:textId="77777777" w:rsidR="006225B6" w:rsidRPr="00B80F5A" w:rsidRDefault="006225B6" w:rsidP="006225B6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148D2F6D" w14:textId="77777777" w:rsidR="00EC2977" w:rsidRPr="00B80F5A" w:rsidRDefault="00EC2977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07612C43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35EBBAA4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F63F72D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90E4BC5" w14:textId="77777777" w:rsidR="0025464B" w:rsidRPr="00B80F5A" w:rsidRDefault="0025464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47D96EA" w14:textId="77777777" w:rsidR="00EB12AC" w:rsidRPr="00B80F5A" w:rsidRDefault="00EB12AC" w:rsidP="00DC5438">
      <w:pPr>
        <w:spacing w:after="0" w:line="240" w:lineRule="auto"/>
        <w:ind w:firstLine="567"/>
        <w:jc w:val="both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</w:p>
    <w:p w14:paraId="01135A64" w14:textId="77777777" w:rsidR="00EB12AC" w:rsidRPr="00B80F5A" w:rsidRDefault="00EB12AC" w:rsidP="00AB24F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817447">
        <w:rPr>
          <w:rFonts w:ascii="Times New Roman" w:hAnsi="Times New Roman"/>
          <w:b/>
          <w:sz w:val="24"/>
          <w:szCs w:val="24"/>
          <w:lang w:val="ro-RO"/>
        </w:rPr>
        <w:t>Art. 1</w:t>
      </w:r>
      <w:r w:rsidR="00AF5D12" w:rsidRPr="00B80F5A">
        <w:rPr>
          <w:rFonts w:ascii="Times New Roman" w:hAnsi="Times New Roman"/>
          <w:b/>
          <w:sz w:val="24"/>
          <w:szCs w:val="24"/>
          <w:lang w:val="ro-RO"/>
        </w:rPr>
        <w:t>.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-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Funcțiile din cadrul MTI ca</w:t>
      </w:r>
      <w:r w:rsidR="005D747B" w:rsidRPr="00B80F5A">
        <w:rPr>
          <w:rFonts w:ascii="Times New Roman" w:hAnsi="Times New Roman"/>
          <w:sz w:val="24"/>
          <w:szCs w:val="24"/>
          <w:lang w:val="ro-RO"/>
        </w:rPr>
        <w:t xml:space="preserve">re au dreptul la </w:t>
      </w:r>
      <w:r w:rsidR="008866B3" w:rsidRPr="00B80F5A">
        <w:rPr>
          <w:rFonts w:ascii="Times New Roman" w:hAnsi="Times New Roman"/>
          <w:sz w:val="24"/>
          <w:szCs w:val="24"/>
          <w:lang w:val="ro-RO"/>
        </w:rPr>
        <w:t>l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egitimații speciale pentru control, monitorizare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inspecție de stat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</w:t>
      </w:r>
      <w:proofErr w:type="spellStart"/>
      <w:r w:rsidR="007A3133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care sunt împuternicite să </w:t>
      </w:r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constate, să încadreze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să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sancţioneze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faptele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contravenţionale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produse în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desfăşurarea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="007A3133" w:rsidRPr="00B80F5A">
        <w:rPr>
          <w:rFonts w:ascii="Times New Roman" w:hAnsi="Times New Roman"/>
          <w:sz w:val="24"/>
          <w:szCs w:val="24"/>
          <w:lang w:val="ro-RO"/>
        </w:rPr>
        <w:t>operaţiunilor</w:t>
      </w:r>
      <w:proofErr w:type="spellEnd"/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de transport feroviar </w:t>
      </w:r>
      <w:proofErr w:type="spellStart"/>
      <w:r w:rsidR="007A3133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cu metroul</w:t>
      </w:r>
      <w:r w:rsidR="005C4BE0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în conformitate cu </w:t>
      </w:r>
      <w:proofErr w:type="spellStart"/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>atribuţiile</w:t>
      </w:r>
      <w:proofErr w:type="spellEnd"/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 prevăzute în actele normative în vigoare,</w:t>
      </w:r>
      <w:r w:rsidR="005C4BE0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A3133" w:rsidRPr="00B80F5A">
        <w:rPr>
          <w:rFonts w:ascii="Times New Roman" w:hAnsi="Times New Roman"/>
          <w:sz w:val="24"/>
          <w:szCs w:val="24"/>
          <w:lang w:val="ro-RO"/>
        </w:rPr>
        <w:t>s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unt</w:t>
      </w:r>
      <w:r w:rsidR="007A3133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următoarele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:</w:t>
      </w:r>
    </w:p>
    <w:p w14:paraId="5E7F5776" w14:textId="77777777" w:rsidR="00EB12AC" w:rsidRPr="00B80F5A" w:rsidRDefault="00EB12AC" w:rsidP="00817447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Ministru;</w:t>
      </w:r>
    </w:p>
    <w:p w14:paraId="564B3F5B" w14:textId="77777777" w:rsidR="00EB12AC" w:rsidRPr="00B80F5A" w:rsidRDefault="00EB12AC" w:rsidP="00817447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Secretar de stat</w:t>
      </w:r>
      <w:r w:rsidR="00513268" w:rsidRPr="00B80F5A">
        <w:rPr>
          <w:rFonts w:ascii="Times New Roman" w:hAnsi="Times New Roman"/>
          <w:sz w:val="24"/>
          <w:szCs w:val="24"/>
          <w:lang w:val="ro-RO"/>
        </w:rPr>
        <w:t xml:space="preserve"> din domeniul feroviar</w:t>
      </w:r>
      <w:r w:rsidRPr="00B80F5A">
        <w:rPr>
          <w:rFonts w:ascii="Times New Roman" w:hAnsi="Times New Roman"/>
          <w:sz w:val="24"/>
          <w:szCs w:val="24"/>
          <w:lang w:val="ro-RO"/>
        </w:rPr>
        <w:t>;</w:t>
      </w:r>
    </w:p>
    <w:p w14:paraId="1FCA642C" w14:textId="77777777" w:rsidR="00EB12AC" w:rsidRPr="00B80F5A" w:rsidRDefault="00EB12AC" w:rsidP="00817447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Secretar general;</w:t>
      </w:r>
    </w:p>
    <w:p w14:paraId="3271A4DB" w14:textId="77777777" w:rsidR="00EE7F6B" w:rsidRPr="00B80F5A" w:rsidRDefault="006225B6" w:rsidP="00817447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Secretar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 xml:space="preserve"> general adjunct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cu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atribuţii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de coordonare a Corpului de Control al Ministrului Transporturilor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Infra</w:t>
      </w:r>
      <w:r w:rsidR="004E1AD4" w:rsidRPr="00B80F5A">
        <w:rPr>
          <w:rFonts w:ascii="Times New Roman" w:hAnsi="Times New Roman"/>
          <w:sz w:val="24"/>
          <w:szCs w:val="24"/>
          <w:lang w:val="ro-RO"/>
        </w:rPr>
        <w:t>s</w:t>
      </w:r>
      <w:r w:rsidRPr="00B80F5A">
        <w:rPr>
          <w:rFonts w:ascii="Times New Roman" w:hAnsi="Times New Roman"/>
          <w:sz w:val="24"/>
          <w:szCs w:val="24"/>
          <w:lang w:val="ro-RO"/>
        </w:rPr>
        <w:t>tructurii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;</w:t>
      </w:r>
    </w:p>
    <w:p w14:paraId="4CCE3A3A" w14:textId="77777777" w:rsidR="004E1AD4" w:rsidRPr="00B80F5A" w:rsidRDefault="004E1AD4" w:rsidP="00817447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 xml:space="preserve">Membrii Corpului de Control al Ministrului Transporturilor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Infrastructurii;</w:t>
      </w:r>
    </w:p>
    <w:p w14:paraId="1E9CA6A7" w14:textId="77777777" w:rsidR="00EB12AC" w:rsidRPr="00B80F5A" w:rsidRDefault="00EB12AC" w:rsidP="00AB24FC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</w:t>
      </w:r>
      <w:r w:rsidR="006225B6" w:rsidRPr="00B80F5A">
        <w:rPr>
          <w:rFonts w:ascii="Times New Roman" w:hAnsi="Times New Roman"/>
          <w:sz w:val="24"/>
          <w:szCs w:val="24"/>
          <w:lang w:val="ro-RO"/>
        </w:rPr>
        <w:t xml:space="preserve"> al </w:t>
      </w:r>
      <w:proofErr w:type="spellStart"/>
      <w:r w:rsidR="006225B6" w:rsidRPr="00B80F5A">
        <w:rPr>
          <w:rFonts w:ascii="Times New Roman" w:hAnsi="Times New Roman"/>
          <w:sz w:val="24"/>
          <w:szCs w:val="24"/>
          <w:lang w:val="ro-RO"/>
        </w:rPr>
        <w:t>Direcţiei</w:t>
      </w:r>
      <w:proofErr w:type="spellEnd"/>
      <w:r w:rsidR="006225B6" w:rsidRPr="00B80F5A">
        <w:rPr>
          <w:rFonts w:ascii="Times New Roman" w:hAnsi="Times New Roman"/>
          <w:sz w:val="24"/>
          <w:szCs w:val="24"/>
          <w:lang w:val="ro-RO"/>
        </w:rPr>
        <w:t xml:space="preserve"> Transport Feroviar</w:t>
      </w:r>
      <w:r w:rsidRPr="00B80F5A">
        <w:rPr>
          <w:rFonts w:ascii="Times New Roman" w:hAnsi="Times New Roman"/>
          <w:sz w:val="24"/>
          <w:szCs w:val="24"/>
          <w:lang w:val="ro-RO"/>
        </w:rPr>
        <w:t>;</w:t>
      </w:r>
    </w:p>
    <w:p w14:paraId="7AB21780" w14:textId="77777777" w:rsidR="00B24598" w:rsidRPr="00B80F5A" w:rsidRDefault="00B24598" w:rsidP="00AB24FC">
      <w:pPr>
        <w:pStyle w:val="ListParagraph"/>
        <w:numPr>
          <w:ilvl w:val="0"/>
          <w:numId w:val="15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 xml:space="preserve">Alte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funcţii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din cadrul MTI</w:t>
      </w:r>
      <w:r w:rsidR="006225B6" w:rsidRPr="00B80F5A">
        <w:rPr>
          <w:rFonts w:ascii="Times New Roman" w:hAnsi="Times New Roman"/>
          <w:sz w:val="24"/>
          <w:szCs w:val="24"/>
          <w:lang w:val="ro-RO"/>
        </w:rPr>
        <w:t xml:space="preserve"> din cadrul </w:t>
      </w:r>
      <w:proofErr w:type="spellStart"/>
      <w:r w:rsidR="006225B6" w:rsidRPr="00B80F5A">
        <w:rPr>
          <w:rFonts w:ascii="Times New Roman" w:hAnsi="Times New Roman"/>
          <w:sz w:val="24"/>
          <w:szCs w:val="24"/>
          <w:lang w:val="ro-RO"/>
        </w:rPr>
        <w:t>direcţiilor</w:t>
      </w:r>
      <w:proofErr w:type="spellEnd"/>
      <w:r w:rsidR="006225B6" w:rsidRPr="00B80F5A">
        <w:rPr>
          <w:rFonts w:ascii="Times New Roman" w:hAnsi="Times New Roman"/>
          <w:sz w:val="24"/>
          <w:szCs w:val="24"/>
          <w:lang w:val="ro-RO"/>
        </w:rPr>
        <w:t xml:space="preserve"> cu profil tehnic feroviar </w:t>
      </w:r>
      <w:r w:rsidRPr="00B80F5A">
        <w:rPr>
          <w:rFonts w:ascii="Times New Roman" w:hAnsi="Times New Roman"/>
          <w:sz w:val="24"/>
          <w:szCs w:val="24"/>
          <w:lang w:val="ro-RO"/>
        </w:rPr>
        <w:t>.</w:t>
      </w:r>
    </w:p>
    <w:p w14:paraId="1D3C8A9B" w14:textId="77777777" w:rsidR="00EB12AC" w:rsidRPr="00B80F5A" w:rsidRDefault="00EB12AC" w:rsidP="00AB24F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Art. 2. -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 xml:space="preserve"> Personalul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din cadrul </w:t>
      </w:r>
      <w:r w:rsidR="00B24598" w:rsidRPr="00B80F5A">
        <w:rPr>
          <w:rFonts w:ascii="Times New Roman" w:hAnsi="Times New Roman"/>
          <w:sz w:val="24"/>
          <w:szCs w:val="24"/>
          <w:lang w:val="ro-RO"/>
        </w:rPr>
        <w:t>MTI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aferent funcțiilor prevăzute la art. 1</w:t>
      </w:r>
      <w:r w:rsidR="00B24598" w:rsidRPr="00B80F5A">
        <w:rPr>
          <w:rFonts w:ascii="Times New Roman" w:hAnsi="Times New Roman"/>
          <w:sz w:val="24"/>
          <w:szCs w:val="24"/>
          <w:lang w:val="ro-RO"/>
        </w:rPr>
        <w:t xml:space="preserve"> lit. </w:t>
      </w:r>
      <w:r w:rsidR="004E1AD4" w:rsidRPr="00B80F5A">
        <w:rPr>
          <w:rFonts w:ascii="Times New Roman" w:hAnsi="Times New Roman"/>
          <w:sz w:val="24"/>
          <w:szCs w:val="24"/>
          <w:lang w:val="ro-RO"/>
        </w:rPr>
        <w:t>g</w:t>
      </w:r>
      <w:r w:rsidR="005F0FF2" w:rsidRPr="00B80F5A">
        <w:rPr>
          <w:rFonts w:ascii="Times New Roman" w:hAnsi="Times New Roman"/>
          <w:sz w:val="24"/>
          <w:szCs w:val="24"/>
          <w:lang w:val="ro-RO"/>
        </w:rPr>
        <w:t xml:space="preserve">) 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se nominalizează </w:t>
      </w:r>
      <w:r w:rsidR="00CE1348" w:rsidRPr="00B80F5A">
        <w:rPr>
          <w:rFonts w:ascii="Times New Roman" w:hAnsi="Times New Roman"/>
          <w:sz w:val="24"/>
          <w:szCs w:val="24"/>
          <w:lang w:val="ro-RO"/>
        </w:rPr>
        <w:t>de către secretarul de stat</w:t>
      </w:r>
      <w:r w:rsidR="006225B6" w:rsidRPr="00B80F5A">
        <w:rPr>
          <w:rFonts w:ascii="Times New Roman" w:hAnsi="Times New Roman"/>
          <w:sz w:val="24"/>
          <w:szCs w:val="24"/>
          <w:lang w:val="ro-RO"/>
        </w:rPr>
        <w:t xml:space="preserve"> din domeniul feroviar</w:t>
      </w:r>
      <w:r w:rsidRPr="00B80F5A">
        <w:rPr>
          <w:rFonts w:ascii="Times New Roman" w:hAnsi="Times New Roman"/>
          <w:sz w:val="24"/>
          <w:szCs w:val="24"/>
          <w:lang w:val="ro-RO"/>
        </w:rPr>
        <w:t>.</w:t>
      </w:r>
    </w:p>
    <w:p w14:paraId="369E0E96" w14:textId="77777777" w:rsidR="002E4C29" w:rsidRPr="00B80F5A" w:rsidRDefault="002E4C29" w:rsidP="00817447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8A265C2" w14:textId="77777777" w:rsidR="008112DA" w:rsidRPr="00B80F5A" w:rsidRDefault="008112DA" w:rsidP="00817447">
      <w:pPr>
        <w:wordWrap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926B871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1D7E8F4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1B4B9AE5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3E81FF96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1C36E068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004BB121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72D6ED11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3A519A37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67960D90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02934880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6750FB4A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28C526D8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2E6FF89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18A0CE0A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6C0D21E8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4EDABE0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64AAC62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1C7C692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o-RO"/>
        </w:rPr>
      </w:pPr>
    </w:p>
    <w:p w14:paraId="6BDAFE44" w14:textId="77777777" w:rsidR="008A7F86" w:rsidRPr="00B80F5A" w:rsidRDefault="009C7119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ANEXA nr. 7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14:paraId="4B5975A2" w14:textId="77777777" w:rsidR="008A7F86" w:rsidRPr="00B80F5A" w:rsidRDefault="008A7F86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4202964D" w14:textId="77777777" w:rsidR="009C7119" w:rsidRPr="00B80F5A" w:rsidRDefault="009C7119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84CE8A1" w14:textId="77777777" w:rsidR="009C7119" w:rsidRPr="00B80F5A" w:rsidRDefault="009C7119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9854E77" w14:textId="77777777" w:rsidR="009C7119" w:rsidRPr="00B80F5A" w:rsidRDefault="009C7119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A200D50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AAB86FC" w14:textId="77777777" w:rsidR="009C7119" w:rsidRPr="00B80F5A" w:rsidRDefault="009C7119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16651FB" w14:textId="77777777" w:rsidR="008A7F86" w:rsidRPr="00B80F5A" w:rsidRDefault="008A7F86" w:rsidP="005C4BE0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Lista funcțiilor personalului de specialitate din cadrul ASFR care are dreptul la</w:t>
      </w:r>
    </w:p>
    <w:p w14:paraId="3D63DB42" w14:textId="3F01DA33" w:rsidR="005C4BE0" w:rsidRPr="00B80F5A" w:rsidRDefault="009C7119" w:rsidP="005C4BE0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legitimaț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>i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>e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special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>ă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pentru 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>acces/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>audit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>/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control </w:t>
      </w:r>
      <w:proofErr w:type="spellStart"/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inspecție de stat</w:t>
      </w:r>
      <w:r w:rsidR="00230FE6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="00230FE6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230FE6" w:rsidRPr="00B80F5A">
        <w:rPr>
          <w:rFonts w:ascii="Times New Roman" w:hAnsi="Times New Roman"/>
          <w:b/>
          <w:sz w:val="24"/>
          <w:szCs w:val="24"/>
          <w:lang w:val="ro-RO"/>
        </w:rPr>
        <w:t xml:space="preserve"> este</w:t>
      </w:r>
      <w:r w:rsidRPr="00B80F5A">
        <w:rPr>
          <w:rFonts w:ascii="Times New Roman" w:hAnsi="Times New Roman"/>
          <w:b/>
          <w:sz w:val="26"/>
          <w:szCs w:val="26"/>
          <w:lang w:val="ro-RO"/>
        </w:rPr>
        <w:t xml:space="preserve"> </w:t>
      </w:r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 xml:space="preserve">împuternicit să </w:t>
      </w:r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constate, să încadreze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şi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să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sancţioneze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faptele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contravenţionale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produse în </w:t>
      </w:r>
      <w:proofErr w:type="spellStart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>desfăşurarea</w:t>
      </w:r>
      <w:proofErr w:type="spellEnd"/>
      <w:r w:rsidR="006225B6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proofErr w:type="spellStart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>operaţiunilor</w:t>
      </w:r>
      <w:proofErr w:type="spellEnd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 xml:space="preserve"> de transport feroviar </w:t>
      </w:r>
      <w:proofErr w:type="spellStart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6225B6" w:rsidRPr="00B80F5A">
        <w:rPr>
          <w:rFonts w:ascii="Times New Roman" w:hAnsi="Times New Roman"/>
          <w:b/>
          <w:sz w:val="24"/>
          <w:szCs w:val="24"/>
          <w:lang w:val="ro-RO"/>
        </w:rPr>
        <w:t xml:space="preserve"> cu metroul</w:t>
      </w:r>
      <w:r w:rsidR="000327F3">
        <w:rPr>
          <w:rFonts w:ascii="Times New Roman" w:hAnsi="Times New Roman"/>
          <w:b/>
          <w:sz w:val="24"/>
          <w:szCs w:val="24"/>
          <w:lang w:val="ro-RO"/>
        </w:rPr>
        <w:t>,</w:t>
      </w:r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 xml:space="preserve">în conformitate cu </w:t>
      </w:r>
      <w:proofErr w:type="spellStart"/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>atribuţiile</w:t>
      </w:r>
      <w:proofErr w:type="spellEnd"/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 xml:space="preserve"> prevăzute în actele normative în vigoare</w:t>
      </w:r>
    </w:p>
    <w:p w14:paraId="3ADF3AFC" w14:textId="77777777" w:rsidR="006225B6" w:rsidRPr="00B80F5A" w:rsidRDefault="006225B6" w:rsidP="006225B6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0E69E61" w14:textId="77777777" w:rsidR="006225B6" w:rsidRPr="00B80F5A" w:rsidRDefault="006225B6" w:rsidP="006225B6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4A56B7FE" w14:textId="77777777" w:rsidR="002E4C29" w:rsidRPr="00B80F5A" w:rsidRDefault="002E4C29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7BDD736C" w14:textId="77777777" w:rsidR="009C7119" w:rsidRPr="00B80F5A" w:rsidRDefault="009C7119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79A1E281" w14:textId="77777777" w:rsidR="002E4C29" w:rsidRPr="00B80F5A" w:rsidRDefault="002E4C29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27B5AD6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15893D7" w14:textId="66D26362" w:rsidR="004E508F" w:rsidRPr="00B80F5A" w:rsidRDefault="004E508F" w:rsidP="00AF5D1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Art. 1</w:t>
      </w:r>
      <w:r w:rsidR="00AF5D12"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.</w:t>
      </w: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-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Funcțiile din cadrul ASFR care </w:t>
      </w:r>
      <w:r w:rsidR="00EB12AC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au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</w:t>
      </w:r>
      <w:r w:rsidR="00EB12AC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dreptul la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</w:t>
      </w:r>
      <w:r w:rsidR="009C7119" w:rsidRPr="00B80F5A">
        <w:rPr>
          <w:rFonts w:ascii="Times New Roman" w:hAnsi="Times New Roman"/>
          <w:sz w:val="24"/>
          <w:szCs w:val="24"/>
          <w:lang w:val="ro-RO"/>
        </w:rPr>
        <w:t>l</w:t>
      </w:r>
      <w:r w:rsidR="00EB12AC" w:rsidRPr="00B80F5A">
        <w:rPr>
          <w:rFonts w:ascii="Times New Roman" w:hAnsi="Times New Roman"/>
          <w:sz w:val="24"/>
          <w:szCs w:val="24"/>
          <w:lang w:val="ro-RO"/>
        </w:rPr>
        <w:t xml:space="preserve">egitimații speciale </w:t>
      </w:r>
      <w:r w:rsidR="009C7119" w:rsidRPr="00B80F5A">
        <w:rPr>
          <w:rFonts w:ascii="Times New Roman" w:hAnsi="Times New Roman"/>
          <w:sz w:val="24"/>
          <w:szCs w:val="24"/>
          <w:lang w:val="ro-RO"/>
        </w:rPr>
        <w:t xml:space="preserve">pentru acces/audit/ control </w:t>
      </w:r>
      <w:proofErr w:type="spellStart"/>
      <w:r w:rsidR="009C7119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9C7119" w:rsidRPr="00B80F5A">
        <w:rPr>
          <w:rFonts w:ascii="Times New Roman" w:hAnsi="Times New Roman"/>
          <w:sz w:val="24"/>
          <w:szCs w:val="24"/>
          <w:lang w:val="ro-RO"/>
        </w:rPr>
        <w:t xml:space="preserve"> inspecție de stat</w:t>
      </w:r>
      <w:r w:rsidR="009C7119" w:rsidRPr="00B80F5A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spellStart"/>
      <w:r w:rsidR="007A3133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care sunt împuternicite să </w:t>
      </w:r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constate, să încadreze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să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sancţioneze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faptele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contravenţionale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produse în </w:t>
      </w:r>
      <w:proofErr w:type="spellStart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>desfăşurarea</w:t>
      </w:r>
      <w:proofErr w:type="spellEnd"/>
      <w:r w:rsidR="007A3133" w:rsidRPr="00B80F5A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="007A3133" w:rsidRPr="00B80F5A">
        <w:rPr>
          <w:rFonts w:ascii="Times New Roman" w:hAnsi="Times New Roman"/>
          <w:sz w:val="24"/>
          <w:szCs w:val="24"/>
          <w:lang w:val="ro-RO"/>
        </w:rPr>
        <w:t>operaţiunilor</w:t>
      </w:r>
      <w:proofErr w:type="spellEnd"/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de transport feroviar </w:t>
      </w:r>
      <w:proofErr w:type="spellStart"/>
      <w:r w:rsidR="007A3133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cu metroul</w:t>
      </w:r>
      <w:r w:rsidR="000327F3">
        <w:rPr>
          <w:rFonts w:ascii="Times New Roman" w:hAnsi="Times New Roman"/>
          <w:sz w:val="24"/>
          <w:szCs w:val="24"/>
          <w:lang w:val="ro-RO"/>
        </w:rPr>
        <w:t>,</w:t>
      </w:r>
      <w:r w:rsidR="007A3133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în conformitate cu </w:t>
      </w:r>
      <w:proofErr w:type="spellStart"/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>atribuţiile</w:t>
      </w:r>
      <w:proofErr w:type="spellEnd"/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 prevăzute în actele normative în vigoare,</w:t>
      </w:r>
      <w:r w:rsidR="005C4BE0" w:rsidRPr="00B80F5A">
        <w:rPr>
          <w:rFonts w:ascii="Times New Roman" w:hAnsi="Times New Roman"/>
          <w:sz w:val="24"/>
          <w:szCs w:val="24"/>
          <w:lang w:val="ro-RO"/>
        </w:rPr>
        <w:t xml:space="preserve"> s</w:t>
      </w:r>
      <w:r w:rsidR="005C4BE0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unt următoarele:</w:t>
      </w:r>
    </w:p>
    <w:p w14:paraId="1E2C7F9E" w14:textId="77777777" w:rsidR="004E508F" w:rsidRPr="00B80F5A" w:rsidRDefault="004E508F" w:rsidP="00DC5438">
      <w:pPr>
        <w:pStyle w:val="ListParagraph"/>
        <w:numPr>
          <w:ilvl w:val="0"/>
          <w:numId w:val="16"/>
        </w:numPr>
        <w:spacing w:after="0" w:line="240" w:lineRule="auto"/>
        <w:ind w:left="567" w:hanging="283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 general;</w:t>
      </w:r>
    </w:p>
    <w:p w14:paraId="2C288214" w14:textId="77777777" w:rsidR="004E508F" w:rsidRPr="00B80F5A" w:rsidRDefault="004E508F" w:rsidP="00DC5438">
      <w:pPr>
        <w:pStyle w:val="ListParagraph"/>
        <w:numPr>
          <w:ilvl w:val="0"/>
          <w:numId w:val="16"/>
        </w:numPr>
        <w:spacing w:after="0" w:line="240" w:lineRule="auto"/>
        <w:ind w:left="567" w:hanging="283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Director;</w:t>
      </w:r>
    </w:p>
    <w:p w14:paraId="2912FD27" w14:textId="77777777" w:rsidR="004E508F" w:rsidRPr="00B80F5A" w:rsidRDefault="004E508F" w:rsidP="00DC5438">
      <w:pPr>
        <w:pStyle w:val="ListParagraph"/>
        <w:numPr>
          <w:ilvl w:val="0"/>
          <w:numId w:val="16"/>
        </w:numPr>
        <w:spacing w:after="0" w:line="240" w:lineRule="auto"/>
        <w:ind w:left="567" w:hanging="283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 xml:space="preserve">Inspector </w:t>
      </w: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Teritorial;</w:t>
      </w:r>
    </w:p>
    <w:p w14:paraId="58868A5F" w14:textId="77777777" w:rsidR="004E508F" w:rsidRPr="00B80F5A" w:rsidRDefault="004E508F" w:rsidP="00DC5438">
      <w:pPr>
        <w:pStyle w:val="ListParagraph"/>
        <w:numPr>
          <w:ilvl w:val="0"/>
          <w:numId w:val="16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s</w:t>
      </w:r>
      <w:r w:rsidRPr="00B80F5A">
        <w:rPr>
          <w:rFonts w:ascii="Times New Roman" w:hAnsi="Times New Roman"/>
          <w:sz w:val="24"/>
          <w:szCs w:val="24"/>
          <w:lang w:val="ro-RO"/>
        </w:rPr>
        <w:t>erviciu;</w:t>
      </w:r>
    </w:p>
    <w:p w14:paraId="3C774A1C" w14:textId="77777777" w:rsidR="004E508F" w:rsidRPr="00B80F5A" w:rsidRDefault="004E508F" w:rsidP="00DC5438">
      <w:pPr>
        <w:pStyle w:val="ListParagraph"/>
        <w:numPr>
          <w:ilvl w:val="0"/>
          <w:numId w:val="16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Inspector de stat.</w:t>
      </w:r>
    </w:p>
    <w:p w14:paraId="4762E7B7" w14:textId="77777777" w:rsidR="004E508F" w:rsidRPr="00B80F5A" w:rsidRDefault="004E508F" w:rsidP="00DC543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Art. 2. -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B12AC" w:rsidRPr="00B80F5A">
        <w:rPr>
          <w:rFonts w:ascii="Times New Roman" w:hAnsi="Times New Roman"/>
          <w:sz w:val="24"/>
          <w:szCs w:val="24"/>
          <w:lang w:val="ro-RO"/>
        </w:rPr>
        <w:t>P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ersonalul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d</w:t>
      </w:r>
      <w:r w:rsidR="00B24598" w:rsidRPr="00B80F5A">
        <w:rPr>
          <w:rFonts w:ascii="Times New Roman" w:hAnsi="Times New Roman"/>
          <w:sz w:val="24"/>
          <w:szCs w:val="24"/>
          <w:lang w:val="ro-RO"/>
        </w:rPr>
        <w:t xml:space="preserve">e specialitate </w:t>
      </w:r>
      <w:r w:rsidRPr="00B80F5A">
        <w:rPr>
          <w:rFonts w:ascii="Times New Roman" w:hAnsi="Times New Roman"/>
          <w:sz w:val="24"/>
          <w:szCs w:val="24"/>
          <w:lang w:val="ro-RO"/>
        </w:rPr>
        <w:t>din cadrul ASFR aferent funcțiilor prevăzute la art. 1</w:t>
      </w:r>
      <w:r w:rsidR="00F25ADE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E1348" w:rsidRPr="00B80F5A">
        <w:rPr>
          <w:rFonts w:ascii="Times New Roman" w:hAnsi="Times New Roman"/>
          <w:sz w:val="24"/>
          <w:szCs w:val="24"/>
          <w:lang w:val="ro-RO"/>
        </w:rPr>
        <w:t>lit. b</w:t>
      </w:r>
      <w:r w:rsidR="00F25ADE" w:rsidRPr="00B80F5A">
        <w:rPr>
          <w:rFonts w:ascii="Times New Roman" w:hAnsi="Times New Roman"/>
          <w:sz w:val="24"/>
          <w:szCs w:val="24"/>
          <w:lang w:val="ro-RO"/>
        </w:rPr>
        <w:t>)</w:t>
      </w:r>
      <w:r w:rsidR="00CE1348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CE1348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CE1348"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="00CE1348" w:rsidRPr="00B80F5A">
        <w:rPr>
          <w:rFonts w:ascii="Times New Roman" w:hAnsi="Times New Roman"/>
          <w:sz w:val="24"/>
          <w:szCs w:val="24"/>
          <w:lang w:val="ro-RO"/>
        </w:rPr>
        <w:t>lit.d</w:t>
      </w:r>
      <w:proofErr w:type="spellEnd"/>
      <w:r w:rsidR="00CE1348" w:rsidRPr="00B80F5A">
        <w:rPr>
          <w:rFonts w:ascii="Times New Roman" w:hAnsi="Times New Roman"/>
          <w:sz w:val="24"/>
          <w:szCs w:val="24"/>
          <w:lang w:val="ro-RO"/>
        </w:rPr>
        <w:t>)</w:t>
      </w:r>
      <w:r w:rsidR="00F25ADE" w:rsidRPr="00B80F5A">
        <w:rPr>
          <w:rFonts w:ascii="Times New Roman" w:hAnsi="Times New Roman"/>
          <w:sz w:val="24"/>
          <w:szCs w:val="24"/>
          <w:lang w:val="ro-RO"/>
        </w:rPr>
        <w:t xml:space="preserve"> ÷ e) </w:t>
      </w:r>
      <w:r w:rsidR="00EB12AC" w:rsidRPr="00B80F5A">
        <w:rPr>
          <w:rFonts w:ascii="Times New Roman" w:hAnsi="Times New Roman"/>
          <w:sz w:val="24"/>
          <w:szCs w:val="24"/>
          <w:lang w:val="ro-RO"/>
        </w:rPr>
        <w:t>se nominalizează</w:t>
      </w:r>
      <w:r w:rsidR="00AF5D12" w:rsidRPr="00B80F5A">
        <w:rPr>
          <w:rFonts w:ascii="Times New Roman" w:hAnsi="Times New Roman"/>
          <w:sz w:val="24"/>
          <w:szCs w:val="24"/>
          <w:lang w:val="ro-RO"/>
        </w:rPr>
        <w:t xml:space="preserve"> prin Decizie a Directorului G</w:t>
      </w:r>
      <w:r w:rsidRPr="00B80F5A">
        <w:rPr>
          <w:rFonts w:ascii="Times New Roman" w:hAnsi="Times New Roman"/>
          <w:sz w:val="24"/>
          <w:szCs w:val="24"/>
          <w:lang w:val="ro-RO"/>
        </w:rPr>
        <w:t>eneral al ASFR.</w:t>
      </w:r>
    </w:p>
    <w:p w14:paraId="386045A0" w14:textId="77777777" w:rsidR="004E508F" w:rsidRPr="00B80F5A" w:rsidRDefault="004E508F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05BE56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07CE8A0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12F52928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2388DA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E9EA991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17DBE31D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9A4954B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A003C3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6128E8E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0F39423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B86BF2F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B6137F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BAC693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04DAAE3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EA1B7FB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D1BF92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531B591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F0F4D32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91168FC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BF53BB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A01208C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5C9B7C5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69C0018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9BC788E" w14:textId="77777777" w:rsidR="001032E0" w:rsidRPr="00B80F5A" w:rsidRDefault="001032E0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E699F47" w14:textId="77777777" w:rsidR="008A7F86" w:rsidRPr="00B80F5A" w:rsidRDefault="009C7119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ANEXA nr. 8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14:paraId="05102968" w14:textId="77777777" w:rsidR="008A7F86" w:rsidRPr="00B80F5A" w:rsidRDefault="008A7F86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5811409D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8E8ABF7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119EFE9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B157491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125BDFC" w14:textId="77777777" w:rsidR="0025464B" w:rsidRPr="00B80F5A" w:rsidRDefault="0025464B" w:rsidP="00DC5438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FF653A5" w14:textId="77777777" w:rsidR="008635EB" w:rsidRPr="00B80F5A" w:rsidRDefault="008635EB" w:rsidP="00DC5438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7F3DEBF" w14:textId="77777777" w:rsidR="008A7F86" w:rsidRPr="00B80F5A" w:rsidRDefault="008A7F86" w:rsidP="005C4BE0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Lista funcțiilor personalului de specialitate din cadrul AFER care are dreptul la</w:t>
      </w:r>
    </w:p>
    <w:p w14:paraId="51B51E53" w14:textId="04F45012" w:rsidR="005C4BE0" w:rsidRPr="00B80F5A" w:rsidRDefault="009C7119" w:rsidP="005C4BE0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legitimație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special</w:t>
      </w:r>
      <w:r w:rsidRPr="00B80F5A">
        <w:rPr>
          <w:rFonts w:ascii="Times New Roman" w:hAnsi="Times New Roman"/>
          <w:b/>
          <w:sz w:val="24"/>
          <w:szCs w:val="24"/>
          <w:lang w:val="ro-RO"/>
        </w:rPr>
        <w:t>ă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pentru </w:t>
      </w:r>
      <w:r w:rsidR="00AF5D12" w:rsidRPr="00B80F5A">
        <w:rPr>
          <w:rFonts w:ascii="Times New Roman" w:hAnsi="Times New Roman"/>
          <w:b/>
          <w:sz w:val="24"/>
          <w:szCs w:val="24"/>
          <w:lang w:val="ro-RO"/>
        </w:rPr>
        <w:t>monitorizare/control/</w:t>
      </w:r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supraveghere </w:t>
      </w:r>
      <w:proofErr w:type="spellStart"/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8A7F86" w:rsidRPr="00B80F5A">
        <w:rPr>
          <w:rFonts w:ascii="Times New Roman" w:hAnsi="Times New Roman"/>
          <w:b/>
          <w:sz w:val="24"/>
          <w:szCs w:val="24"/>
          <w:lang w:val="ro-RO"/>
        </w:rPr>
        <w:t xml:space="preserve"> inspecție tehnică</w:t>
      </w:r>
      <w:r w:rsidR="00E9552F" w:rsidRPr="00B80F5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="00E9552F" w:rsidRPr="00B80F5A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="00E9552F" w:rsidRPr="00B80F5A">
        <w:rPr>
          <w:rFonts w:ascii="Times New Roman" w:hAnsi="Times New Roman"/>
          <w:b/>
          <w:sz w:val="24"/>
          <w:szCs w:val="24"/>
          <w:lang w:val="ro-RO"/>
        </w:rPr>
        <w:t xml:space="preserve"> este</w:t>
      </w:r>
      <w:r w:rsidR="00E9552F" w:rsidRPr="00B80F5A">
        <w:rPr>
          <w:rFonts w:ascii="Times New Roman" w:hAnsi="Times New Roman"/>
          <w:b/>
          <w:sz w:val="26"/>
          <w:szCs w:val="26"/>
          <w:lang w:val="ro-RO"/>
        </w:rPr>
        <w:t xml:space="preserve"> </w:t>
      </w:r>
      <w:r w:rsidR="00E9552F" w:rsidRPr="00B80F5A">
        <w:rPr>
          <w:rFonts w:ascii="Times New Roman" w:hAnsi="Times New Roman"/>
          <w:b/>
          <w:sz w:val="24"/>
          <w:szCs w:val="24"/>
          <w:lang w:val="ro-RO"/>
        </w:rPr>
        <w:t xml:space="preserve">împuternicit să </w:t>
      </w:r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constate, să încadreze </w:t>
      </w:r>
      <w:proofErr w:type="spellStart"/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>şi</w:t>
      </w:r>
      <w:proofErr w:type="spellEnd"/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să </w:t>
      </w:r>
      <w:proofErr w:type="spellStart"/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>sancţioneze</w:t>
      </w:r>
      <w:proofErr w:type="spellEnd"/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faptele </w:t>
      </w:r>
      <w:proofErr w:type="spellStart"/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>contravenţionale</w:t>
      </w:r>
      <w:proofErr w:type="spellEnd"/>
      <w:r w:rsidR="00E9552F" w:rsidRPr="00B80F5A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 xml:space="preserve">în conformitate cu </w:t>
      </w:r>
      <w:proofErr w:type="spellStart"/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>atribuţiile</w:t>
      </w:r>
      <w:proofErr w:type="spellEnd"/>
      <w:r w:rsidR="005C4BE0" w:rsidRPr="00B80F5A">
        <w:rPr>
          <w:rFonts w:ascii="Times New Roman" w:hAnsi="Times New Roman"/>
          <w:b/>
          <w:sz w:val="24"/>
          <w:szCs w:val="24"/>
          <w:lang w:val="ro-RO" w:eastAsia="ro-RO"/>
        </w:rPr>
        <w:t xml:space="preserve"> prevăzute în actele normative în vigoare</w:t>
      </w:r>
    </w:p>
    <w:p w14:paraId="2C59474C" w14:textId="77777777" w:rsidR="00E9552F" w:rsidRPr="00B80F5A" w:rsidRDefault="00E9552F" w:rsidP="00E9552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7810ECB9" w14:textId="77777777" w:rsidR="002E4C29" w:rsidRPr="00B80F5A" w:rsidRDefault="002E4C29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3C56654D" w14:textId="77777777" w:rsidR="0025464B" w:rsidRPr="00B80F5A" w:rsidRDefault="0025464B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9790A9F" w14:textId="77777777" w:rsidR="0025464B" w:rsidRPr="00B80F5A" w:rsidRDefault="0025464B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139952D3" w14:textId="77777777" w:rsidR="0025464B" w:rsidRPr="00B80F5A" w:rsidRDefault="0025464B" w:rsidP="00DC5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7C0B330E" w14:textId="77777777" w:rsidR="005A7BDB" w:rsidRPr="00B80F5A" w:rsidRDefault="005A7BDB" w:rsidP="00DC5438">
      <w:pPr>
        <w:spacing w:after="0" w:line="240" w:lineRule="auto"/>
        <w:ind w:firstLine="567"/>
        <w:jc w:val="both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</w:p>
    <w:p w14:paraId="54B28816" w14:textId="2BB06F6C" w:rsidR="005C4BE0" w:rsidRPr="00B80F5A" w:rsidRDefault="00AF5D12" w:rsidP="005C4B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Art. </w:t>
      </w:r>
      <w:r w:rsidR="005A7BDB"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1</w:t>
      </w: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.</w:t>
      </w:r>
      <w:r w:rsidR="005A7BDB"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-</w:t>
      </w:r>
      <w:r w:rsidR="005A7BDB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Funcțiile din cadrul AFER care au dreptul la </w:t>
      </w:r>
      <w:r w:rsidR="009C7119" w:rsidRPr="00B80F5A">
        <w:rPr>
          <w:rFonts w:ascii="Times New Roman" w:hAnsi="Times New Roman"/>
          <w:sz w:val="24"/>
          <w:szCs w:val="24"/>
          <w:lang w:val="ro-RO"/>
        </w:rPr>
        <w:t>l</w:t>
      </w:r>
      <w:r w:rsidR="005A7BDB" w:rsidRPr="00B80F5A">
        <w:rPr>
          <w:rFonts w:ascii="Times New Roman" w:hAnsi="Times New Roman"/>
          <w:sz w:val="24"/>
          <w:szCs w:val="24"/>
          <w:lang w:val="ro-RO"/>
        </w:rPr>
        <w:t xml:space="preserve">egitimații speciale pentru </w:t>
      </w:r>
      <w:r w:rsidRPr="00B80F5A">
        <w:rPr>
          <w:rFonts w:ascii="Times New Roman" w:hAnsi="Times New Roman"/>
          <w:sz w:val="24"/>
          <w:szCs w:val="24"/>
          <w:lang w:val="ro-RO"/>
        </w:rPr>
        <w:t>monitorizare/</w:t>
      </w:r>
      <w:r w:rsidR="005A7BDB" w:rsidRPr="00B80F5A">
        <w:rPr>
          <w:rFonts w:ascii="Times New Roman" w:hAnsi="Times New Roman"/>
          <w:sz w:val="24"/>
          <w:szCs w:val="24"/>
          <w:lang w:val="ro-RO"/>
        </w:rPr>
        <w:t>control</w:t>
      </w:r>
      <w:r w:rsidRPr="00B80F5A">
        <w:rPr>
          <w:rFonts w:ascii="Times New Roman" w:hAnsi="Times New Roman"/>
          <w:sz w:val="24"/>
          <w:szCs w:val="24"/>
          <w:lang w:val="ro-RO"/>
        </w:rPr>
        <w:t>/</w:t>
      </w:r>
      <w:r w:rsidR="005A7BDB" w:rsidRPr="00B80F5A">
        <w:rPr>
          <w:rFonts w:ascii="Times New Roman" w:hAnsi="Times New Roman"/>
          <w:sz w:val="24"/>
          <w:szCs w:val="24"/>
          <w:lang w:val="ro-RO"/>
        </w:rPr>
        <w:t xml:space="preserve"> supraveghere </w:t>
      </w:r>
      <w:proofErr w:type="spellStart"/>
      <w:r w:rsidR="005A7BDB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5A7BDB" w:rsidRPr="00B80F5A">
        <w:rPr>
          <w:rFonts w:ascii="Times New Roman" w:hAnsi="Times New Roman"/>
          <w:sz w:val="24"/>
          <w:szCs w:val="24"/>
          <w:lang w:val="ro-RO"/>
        </w:rPr>
        <w:t xml:space="preserve"> inspecție tehnică</w:t>
      </w:r>
      <w:r w:rsidR="005A7BDB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</w:t>
      </w:r>
      <w:proofErr w:type="spellStart"/>
      <w:r w:rsidR="00E9552F" w:rsidRPr="00B80F5A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="00E9552F" w:rsidRPr="00B80F5A">
        <w:rPr>
          <w:rFonts w:ascii="Times New Roman" w:hAnsi="Times New Roman"/>
          <w:sz w:val="24"/>
          <w:szCs w:val="24"/>
          <w:lang w:val="ro-RO"/>
        </w:rPr>
        <w:t xml:space="preserve"> care sunt împuternicite să </w:t>
      </w:r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 xml:space="preserve">constate, să încadreze </w:t>
      </w:r>
      <w:proofErr w:type="spellStart"/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>şi</w:t>
      </w:r>
      <w:proofErr w:type="spellEnd"/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 xml:space="preserve"> să </w:t>
      </w:r>
      <w:proofErr w:type="spellStart"/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>sancţioneze</w:t>
      </w:r>
      <w:proofErr w:type="spellEnd"/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 xml:space="preserve"> faptele </w:t>
      </w:r>
      <w:proofErr w:type="spellStart"/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>contravenţionale</w:t>
      </w:r>
      <w:proofErr w:type="spellEnd"/>
      <w:r w:rsidR="00E9552F" w:rsidRPr="00B80F5A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în conformitate cu </w:t>
      </w:r>
      <w:proofErr w:type="spellStart"/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>atribuţiile</w:t>
      </w:r>
      <w:proofErr w:type="spellEnd"/>
      <w:r w:rsidR="005C4BE0" w:rsidRPr="00B80F5A">
        <w:rPr>
          <w:rFonts w:ascii="Times New Roman" w:hAnsi="Times New Roman"/>
          <w:sz w:val="24"/>
          <w:szCs w:val="24"/>
          <w:lang w:val="ro-RO" w:eastAsia="ro-RO"/>
        </w:rPr>
        <w:t xml:space="preserve"> prevăzute în actele normative în vigoare,</w:t>
      </w:r>
      <w:r w:rsidR="005C4BE0" w:rsidRPr="00B80F5A">
        <w:rPr>
          <w:rFonts w:ascii="Times New Roman" w:hAnsi="Times New Roman"/>
          <w:sz w:val="24"/>
          <w:szCs w:val="24"/>
          <w:lang w:val="ro-RO"/>
        </w:rPr>
        <w:t xml:space="preserve"> s</w:t>
      </w:r>
      <w:r w:rsidR="005C4BE0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unt următoarele:</w:t>
      </w:r>
    </w:p>
    <w:p w14:paraId="601B9253" w14:textId="77777777" w:rsidR="005A7BDB" w:rsidRPr="00B80F5A" w:rsidRDefault="005A7BDB" w:rsidP="00DC5438">
      <w:pPr>
        <w:pStyle w:val="ListParagraph"/>
        <w:numPr>
          <w:ilvl w:val="0"/>
          <w:numId w:val="17"/>
        </w:numPr>
        <w:spacing w:after="0" w:line="240" w:lineRule="auto"/>
        <w:ind w:left="567" w:hanging="283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 general;</w:t>
      </w:r>
    </w:p>
    <w:p w14:paraId="1CC96E4B" w14:textId="77777777" w:rsidR="005A7BDB" w:rsidRPr="00B80F5A" w:rsidRDefault="005A7BDB" w:rsidP="00DC5438">
      <w:pPr>
        <w:pStyle w:val="ListParagraph"/>
        <w:numPr>
          <w:ilvl w:val="0"/>
          <w:numId w:val="17"/>
        </w:numPr>
        <w:spacing w:after="0" w:line="240" w:lineRule="auto"/>
        <w:ind w:left="567" w:hanging="283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Director;</w:t>
      </w:r>
    </w:p>
    <w:p w14:paraId="7698FB8D" w14:textId="77777777" w:rsidR="005A7BDB" w:rsidRPr="00B80F5A" w:rsidRDefault="005A7BDB" w:rsidP="00DC5438">
      <w:pPr>
        <w:pStyle w:val="ListParagraph"/>
        <w:numPr>
          <w:ilvl w:val="0"/>
          <w:numId w:val="17"/>
        </w:numPr>
        <w:spacing w:after="0" w:line="240" w:lineRule="auto"/>
        <w:ind w:left="567" w:hanging="283"/>
        <w:contextualSpacing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departament;</w:t>
      </w:r>
    </w:p>
    <w:p w14:paraId="65F734ED" w14:textId="77777777" w:rsidR="005A7BDB" w:rsidRPr="00B80F5A" w:rsidRDefault="005A7BDB" w:rsidP="00DC5438">
      <w:pPr>
        <w:pStyle w:val="ListParagraph"/>
        <w:numPr>
          <w:ilvl w:val="0"/>
          <w:numId w:val="17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Serviciu;</w:t>
      </w:r>
    </w:p>
    <w:p w14:paraId="57B646BB" w14:textId="77777777" w:rsidR="006A4420" w:rsidRPr="00B80F5A" w:rsidRDefault="006A4420" w:rsidP="00DC5438">
      <w:pPr>
        <w:pStyle w:val="ListParagraph"/>
        <w:numPr>
          <w:ilvl w:val="0"/>
          <w:numId w:val="17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Inspector tehnic.</w:t>
      </w:r>
    </w:p>
    <w:p w14:paraId="06C45D96" w14:textId="77777777" w:rsidR="005A7BDB" w:rsidRPr="00B80F5A" w:rsidRDefault="005A7BDB" w:rsidP="00DC543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Art. 2. -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P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ersonalul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d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e specialitate din cadrul </w:t>
      </w:r>
      <w:r w:rsidR="006A4420" w:rsidRPr="00B80F5A">
        <w:rPr>
          <w:rFonts w:ascii="Times New Roman" w:hAnsi="Times New Roman"/>
          <w:sz w:val="24"/>
          <w:szCs w:val="24"/>
          <w:lang w:val="ro-RO"/>
        </w:rPr>
        <w:t>AFER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aferent funcțiilor prevăzute la art. 1</w:t>
      </w:r>
      <w:r w:rsidR="00F25ADE" w:rsidRPr="00B80F5A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E9552F" w:rsidRPr="00B80F5A">
        <w:rPr>
          <w:rFonts w:ascii="Times New Roman" w:hAnsi="Times New Roman"/>
          <w:sz w:val="24"/>
          <w:szCs w:val="24"/>
          <w:lang w:val="ro-RO"/>
        </w:rPr>
        <w:t>lit. b) ÷ d</w:t>
      </w:r>
      <w:r w:rsidR="00F25ADE" w:rsidRPr="00B80F5A">
        <w:rPr>
          <w:rFonts w:ascii="Times New Roman" w:hAnsi="Times New Roman"/>
          <w:sz w:val="24"/>
          <w:szCs w:val="24"/>
          <w:lang w:val="ro-RO"/>
        </w:rPr>
        <w:t>)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s</w:t>
      </w:r>
      <w:r w:rsidR="00AF5D12" w:rsidRPr="00B80F5A">
        <w:rPr>
          <w:rFonts w:ascii="Times New Roman" w:hAnsi="Times New Roman"/>
          <w:sz w:val="24"/>
          <w:szCs w:val="24"/>
          <w:lang w:val="ro-RO"/>
        </w:rPr>
        <w:t>e nominalizează prin Decizie a Directorului G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eneral al </w:t>
      </w:r>
      <w:r w:rsidR="00EE7F6B" w:rsidRPr="00B80F5A">
        <w:rPr>
          <w:rFonts w:ascii="Times New Roman" w:hAnsi="Times New Roman"/>
          <w:sz w:val="24"/>
          <w:szCs w:val="24"/>
          <w:lang w:val="ro-RO"/>
        </w:rPr>
        <w:t>AFER</w:t>
      </w:r>
      <w:r w:rsidRPr="00B80F5A">
        <w:rPr>
          <w:rFonts w:ascii="Times New Roman" w:hAnsi="Times New Roman"/>
          <w:sz w:val="24"/>
          <w:szCs w:val="24"/>
          <w:lang w:val="ro-RO"/>
        </w:rPr>
        <w:t>.</w:t>
      </w:r>
    </w:p>
    <w:p w14:paraId="3646FB51" w14:textId="77777777" w:rsidR="00394253" w:rsidRPr="00B80F5A" w:rsidRDefault="00394253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color w:val="00B050"/>
          <w:sz w:val="24"/>
          <w:szCs w:val="24"/>
          <w:lang w:val="ro-RO"/>
        </w:rPr>
      </w:pPr>
    </w:p>
    <w:p w14:paraId="5C241243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EDD8B40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433FA3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191282B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62DA0E9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F83033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01EC5C4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795F546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EEF6F0B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283F96C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C048AF6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3553DA55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6CEBB5FC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9B16CD9" w14:textId="77777777" w:rsidR="008112D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00B0A33" w14:textId="77777777" w:rsidR="00B80F5A" w:rsidRDefault="00B80F5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2931D25" w14:textId="77777777" w:rsidR="00B80F5A" w:rsidRDefault="00B80F5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70D1ED61" w14:textId="77777777" w:rsidR="00B80F5A" w:rsidRDefault="00B80F5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AAF5482" w14:textId="77777777" w:rsidR="00B7755E" w:rsidRDefault="00B7755E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349C3A3" w14:textId="77777777" w:rsidR="00B7755E" w:rsidRDefault="00B7755E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5FE317D5" w14:textId="77777777" w:rsidR="00B7755E" w:rsidRPr="00B80F5A" w:rsidRDefault="00B7755E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16A994AE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02B99482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2482E2AB" w14:textId="77777777" w:rsidR="008112DA" w:rsidRPr="00B80F5A" w:rsidRDefault="008112DA" w:rsidP="00DC5438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4C3E90BD" w14:textId="77777777" w:rsidR="000D0FD0" w:rsidRPr="00B80F5A" w:rsidRDefault="000D0FD0" w:rsidP="009C7119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</w:p>
    <w:p w14:paraId="1743929B" w14:textId="77777777" w:rsidR="009C7119" w:rsidRPr="00B80F5A" w:rsidRDefault="009C7119" w:rsidP="009C7119">
      <w:pPr>
        <w:wordWrap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ANEXA nr. 9 </w:t>
      </w:r>
    </w:p>
    <w:p w14:paraId="165C0606" w14:textId="77777777" w:rsidR="009C7119" w:rsidRPr="00B80F5A" w:rsidRDefault="009C7119" w:rsidP="009C711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la OMTI Nr. _________ din ______________</w:t>
      </w:r>
    </w:p>
    <w:p w14:paraId="635FD31E" w14:textId="77777777" w:rsidR="009C7119" w:rsidRPr="00B80F5A" w:rsidRDefault="009C7119" w:rsidP="009C7119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6E3315EA" w14:textId="77777777" w:rsidR="0025464B" w:rsidRPr="00B80F5A" w:rsidRDefault="0025464B" w:rsidP="009C7119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38DCA10D" w14:textId="77777777" w:rsidR="0025464B" w:rsidRPr="00B80F5A" w:rsidRDefault="0025464B" w:rsidP="009C7119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031B510F" w14:textId="77777777" w:rsidR="0025464B" w:rsidRPr="00B80F5A" w:rsidRDefault="0025464B" w:rsidP="009C7119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4A015E0D" w14:textId="77777777" w:rsidR="0025464B" w:rsidRPr="00B80F5A" w:rsidRDefault="0025464B" w:rsidP="009C7119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3181FC02" w14:textId="77777777" w:rsidR="009C7119" w:rsidRPr="00B80F5A" w:rsidRDefault="009C7119" w:rsidP="009C7119">
      <w:pPr>
        <w:wordWrap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Lista funcțiilor personalului de specialitate din cadrul AGIFER care are dreptul la</w:t>
      </w:r>
    </w:p>
    <w:p w14:paraId="62AD96B1" w14:textId="77777777" w:rsidR="009C7119" w:rsidRPr="00B80F5A" w:rsidRDefault="009C7119" w:rsidP="009C711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legitimație specială </w:t>
      </w:r>
      <w:r w:rsidR="00CE1348" w:rsidRPr="00B80F5A">
        <w:rPr>
          <w:rFonts w:ascii="Times New Roman" w:hAnsi="Times New Roman"/>
          <w:b/>
          <w:sz w:val="24"/>
          <w:szCs w:val="24"/>
          <w:lang w:val="ro-RO"/>
        </w:rPr>
        <w:t xml:space="preserve">pentru </w:t>
      </w:r>
      <w:proofErr w:type="spellStart"/>
      <w:r w:rsidRPr="00B80F5A">
        <w:rPr>
          <w:rFonts w:ascii="Times New Roman" w:hAnsi="Times New Roman"/>
          <w:b/>
          <w:sz w:val="24"/>
          <w:szCs w:val="24"/>
          <w:lang w:val="ro-RO"/>
        </w:rPr>
        <w:t>investigaţii</w:t>
      </w:r>
      <w:proofErr w:type="spellEnd"/>
      <w:r w:rsidRPr="00B80F5A">
        <w:rPr>
          <w:rFonts w:ascii="Times New Roman" w:hAnsi="Times New Roman"/>
          <w:b/>
          <w:sz w:val="24"/>
          <w:szCs w:val="24"/>
          <w:lang w:val="ro-RO"/>
        </w:rPr>
        <w:t xml:space="preserve"> feroviare</w:t>
      </w:r>
    </w:p>
    <w:p w14:paraId="387AE675" w14:textId="77777777" w:rsidR="0025464B" w:rsidRPr="00B80F5A" w:rsidRDefault="0025464B" w:rsidP="009C711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5DE7EE65" w14:textId="77777777" w:rsidR="0025464B" w:rsidRPr="00B80F5A" w:rsidRDefault="0025464B" w:rsidP="009C711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5B17501" w14:textId="77777777" w:rsidR="0025464B" w:rsidRPr="00B80F5A" w:rsidRDefault="0025464B" w:rsidP="009C711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23E278D0" w14:textId="77777777" w:rsidR="0025464B" w:rsidRPr="00B80F5A" w:rsidRDefault="0025464B" w:rsidP="009C711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4241880C" w14:textId="77777777" w:rsidR="009C7119" w:rsidRPr="00B80F5A" w:rsidRDefault="009C7119" w:rsidP="009C7119">
      <w:pPr>
        <w:spacing w:after="0" w:line="240" w:lineRule="auto"/>
        <w:ind w:firstLine="567"/>
        <w:jc w:val="both"/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</w:pPr>
    </w:p>
    <w:p w14:paraId="670D0EF2" w14:textId="77777777" w:rsidR="009C7119" w:rsidRPr="00B80F5A" w:rsidRDefault="009C7119" w:rsidP="009C71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Art. 1</w:t>
      </w:r>
      <w:r w:rsidR="00AF5D12"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>.</w:t>
      </w:r>
      <w:r w:rsidRPr="00B80F5A">
        <w:rPr>
          <w:rStyle w:val="l5def1"/>
          <w:rFonts w:ascii="Times New Roman" w:hAnsi="Times New Roman" w:cs="Times New Roman"/>
          <w:b/>
          <w:color w:val="auto"/>
          <w:sz w:val="24"/>
          <w:szCs w:val="24"/>
          <w:lang w:val="ro-RO"/>
        </w:rPr>
        <w:t xml:space="preserve"> -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Funcțiile din cadrul </w:t>
      </w:r>
      <w:r w:rsidR="00CE1348"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AGIFER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 xml:space="preserve"> care au dreptul la 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legitimații speciale pentru </w:t>
      </w:r>
      <w:proofErr w:type="spellStart"/>
      <w:r w:rsidR="00CE1348" w:rsidRPr="00B80F5A">
        <w:rPr>
          <w:rFonts w:ascii="Times New Roman" w:hAnsi="Times New Roman"/>
          <w:sz w:val="24"/>
          <w:szCs w:val="24"/>
          <w:lang w:val="ro-RO"/>
        </w:rPr>
        <w:t>investigaţii</w:t>
      </w:r>
      <w:proofErr w:type="spellEnd"/>
      <w:r w:rsidR="00CE1348" w:rsidRPr="00B80F5A">
        <w:rPr>
          <w:rFonts w:ascii="Times New Roman" w:hAnsi="Times New Roman"/>
          <w:sz w:val="24"/>
          <w:szCs w:val="24"/>
          <w:lang w:val="ro-RO"/>
        </w:rPr>
        <w:t xml:space="preserve"> feroviare </w:t>
      </w:r>
      <w:r w:rsidRPr="00B80F5A">
        <w:rPr>
          <w:rStyle w:val="l5def1"/>
          <w:rFonts w:ascii="Times New Roman" w:hAnsi="Times New Roman" w:cs="Times New Roman"/>
          <w:color w:val="auto"/>
          <w:sz w:val="24"/>
          <w:szCs w:val="24"/>
          <w:lang w:val="ro-RO"/>
        </w:rPr>
        <w:t>sunt:</w:t>
      </w:r>
    </w:p>
    <w:p w14:paraId="7B034AE7" w14:textId="77777777" w:rsidR="009C7119" w:rsidRPr="00B80F5A" w:rsidRDefault="009C7119" w:rsidP="00CE1348">
      <w:pPr>
        <w:pStyle w:val="ListParagraph"/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 general;</w:t>
      </w:r>
    </w:p>
    <w:p w14:paraId="485D7CD3" w14:textId="77777777" w:rsidR="00AF5B90" w:rsidRPr="00B80F5A" w:rsidRDefault="00AF5B90" w:rsidP="00AF5B90">
      <w:pPr>
        <w:pStyle w:val="ListParagraph"/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Director general adjunct;</w:t>
      </w:r>
    </w:p>
    <w:p w14:paraId="458A7CB3" w14:textId="77777777" w:rsidR="00AF5B90" w:rsidRPr="00B80F5A" w:rsidRDefault="00AF5B90" w:rsidP="00AF5B90">
      <w:pPr>
        <w:pStyle w:val="ListParagraph"/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Consilier director general;</w:t>
      </w:r>
    </w:p>
    <w:p w14:paraId="6CDEB4E5" w14:textId="77777777" w:rsidR="009C7119" w:rsidRPr="00B80F5A" w:rsidRDefault="009C7119" w:rsidP="00CE1348">
      <w:pPr>
        <w:pStyle w:val="ListParagraph"/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B80F5A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Pr="00B80F5A">
        <w:rPr>
          <w:rFonts w:ascii="Times New Roman" w:hAnsi="Times New Roman"/>
          <w:sz w:val="24"/>
          <w:szCs w:val="24"/>
          <w:lang w:val="ro-RO"/>
        </w:rPr>
        <w:t xml:space="preserve"> Serviciu;</w:t>
      </w:r>
    </w:p>
    <w:p w14:paraId="36CE952D" w14:textId="77777777" w:rsidR="009C7119" w:rsidRPr="00B80F5A" w:rsidRDefault="00CE1348" w:rsidP="00CE1348">
      <w:pPr>
        <w:pStyle w:val="ListParagraph"/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B80F5A">
        <w:rPr>
          <w:rFonts w:ascii="Times New Roman" w:hAnsi="Times New Roman"/>
          <w:sz w:val="24"/>
          <w:szCs w:val="24"/>
          <w:lang w:val="ro-RO"/>
        </w:rPr>
        <w:t>Investigator</w:t>
      </w:r>
      <w:r w:rsidR="009C7119" w:rsidRPr="00B80F5A">
        <w:rPr>
          <w:rFonts w:ascii="Times New Roman" w:hAnsi="Times New Roman"/>
          <w:sz w:val="24"/>
          <w:szCs w:val="24"/>
          <w:lang w:val="ro-RO"/>
        </w:rPr>
        <w:t>.</w:t>
      </w:r>
    </w:p>
    <w:p w14:paraId="2E3DAD0D" w14:textId="77777777" w:rsidR="001C605C" w:rsidRPr="00B80F5A" w:rsidRDefault="009C7119" w:rsidP="009B7FE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lang w:val="ro-RO"/>
        </w:rPr>
      </w:pPr>
      <w:r w:rsidRPr="00B80F5A">
        <w:rPr>
          <w:rFonts w:ascii="Times New Roman" w:hAnsi="Times New Roman"/>
          <w:b/>
          <w:sz w:val="24"/>
          <w:szCs w:val="24"/>
          <w:lang w:val="ro-RO"/>
        </w:rPr>
        <w:t>Art. 2. -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Personalul de specialitate din cadrul </w:t>
      </w:r>
      <w:r w:rsidR="00CE1348" w:rsidRPr="00B80F5A">
        <w:rPr>
          <w:rFonts w:ascii="Times New Roman" w:hAnsi="Times New Roman"/>
          <w:sz w:val="24"/>
          <w:szCs w:val="24"/>
          <w:lang w:val="ro-RO"/>
        </w:rPr>
        <w:t>AGIFER</w:t>
      </w:r>
      <w:r w:rsidRPr="00B80F5A">
        <w:rPr>
          <w:rFonts w:ascii="Times New Roman" w:hAnsi="Times New Roman"/>
          <w:sz w:val="24"/>
          <w:szCs w:val="24"/>
          <w:lang w:val="ro-RO"/>
        </w:rPr>
        <w:t xml:space="preserve"> aferent</w:t>
      </w:r>
      <w:r w:rsidR="00CE1348" w:rsidRPr="00B80F5A">
        <w:rPr>
          <w:rFonts w:ascii="Times New Roman" w:hAnsi="Times New Roman"/>
          <w:sz w:val="24"/>
          <w:szCs w:val="24"/>
          <w:lang w:val="ro-RO"/>
        </w:rPr>
        <w:t xml:space="preserve"> funcț</w:t>
      </w:r>
      <w:r w:rsidR="00AF5B90" w:rsidRPr="00B80F5A">
        <w:rPr>
          <w:rFonts w:ascii="Times New Roman" w:hAnsi="Times New Roman"/>
          <w:sz w:val="24"/>
          <w:szCs w:val="24"/>
          <w:lang w:val="ro-RO"/>
        </w:rPr>
        <w:t xml:space="preserve">iilor prevăzute la art. 1 lit. c) ÷ e) se nominalizează prin </w:t>
      </w:r>
      <w:proofErr w:type="spellStart"/>
      <w:r w:rsidR="00AF5B90" w:rsidRPr="00B80F5A">
        <w:rPr>
          <w:rFonts w:ascii="Times New Roman" w:hAnsi="Times New Roman"/>
          <w:sz w:val="24"/>
          <w:szCs w:val="24"/>
          <w:lang w:val="ro-RO"/>
        </w:rPr>
        <w:t>Dispoziţie</w:t>
      </w:r>
      <w:proofErr w:type="spellEnd"/>
      <w:r w:rsidR="00AF5D12" w:rsidRPr="00B80F5A">
        <w:rPr>
          <w:rFonts w:ascii="Times New Roman" w:hAnsi="Times New Roman"/>
          <w:sz w:val="24"/>
          <w:szCs w:val="24"/>
          <w:lang w:val="ro-RO"/>
        </w:rPr>
        <w:t xml:space="preserve"> a Directorului G</w:t>
      </w:r>
      <w:r w:rsidR="00CE1348" w:rsidRPr="00B80F5A">
        <w:rPr>
          <w:rFonts w:ascii="Times New Roman" w:hAnsi="Times New Roman"/>
          <w:sz w:val="24"/>
          <w:szCs w:val="24"/>
          <w:lang w:val="ro-RO"/>
        </w:rPr>
        <w:t>eneral al AGIFER</w:t>
      </w:r>
      <w:r w:rsidRPr="00B80F5A">
        <w:rPr>
          <w:rFonts w:ascii="Times New Roman" w:hAnsi="Times New Roman"/>
          <w:sz w:val="24"/>
          <w:szCs w:val="24"/>
          <w:lang w:val="ro-RO"/>
        </w:rPr>
        <w:t>.</w:t>
      </w:r>
    </w:p>
    <w:sectPr w:rsidR="001C605C" w:rsidRPr="00B80F5A" w:rsidSect="00817447">
      <w:pgSz w:w="11906" w:h="16838" w:code="9"/>
      <w:pgMar w:top="851" w:right="851" w:bottom="851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87DFE" w14:textId="77777777" w:rsidR="00E964F1" w:rsidRDefault="00E964F1" w:rsidP="003E3800">
      <w:pPr>
        <w:spacing w:after="0" w:line="240" w:lineRule="auto"/>
      </w:pPr>
      <w:r>
        <w:separator/>
      </w:r>
    </w:p>
  </w:endnote>
  <w:endnote w:type="continuationSeparator" w:id="0">
    <w:p w14:paraId="1FCA351B" w14:textId="77777777" w:rsidR="00E964F1" w:rsidRDefault="00E964F1" w:rsidP="003E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Segoe Print"/>
    <w:charset w:val="00"/>
    <w:family w:val="auto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89470" w14:textId="77777777" w:rsidR="00E964F1" w:rsidRDefault="00E964F1" w:rsidP="003E3800">
      <w:pPr>
        <w:spacing w:after="0" w:line="240" w:lineRule="auto"/>
      </w:pPr>
      <w:r>
        <w:separator/>
      </w:r>
    </w:p>
  </w:footnote>
  <w:footnote w:type="continuationSeparator" w:id="0">
    <w:p w14:paraId="356E2A4B" w14:textId="77777777" w:rsidR="00E964F1" w:rsidRDefault="00E964F1" w:rsidP="003E3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C2E8A"/>
    <w:multiLevelType w:val="hybridMultilevel"/>
    <w:tmpl w:val="F3F81D1A"/>
    <w:lvl w:ilvl="0" w:tplc="E96A35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B61A8"/>
    <w:multiLevelType w:val="hybridMultilevel"/>
    <w:tmpl w:val="F47245E8"/>
    <w:lvl w:ilvl="0" w:tplc="36CA3C6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1181F"/>
    <w:multiLevelType w:val="hybridMultilevel"/>
    <w:tmpl w:val="698CB44E"/>
    <w:lvl w:ilvl="0" w:tplc="B9DCA524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63363CB"/>
    <w:multiLevelType w:val="multilevel"/>
    <w:tmpl w:val="65029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A0034"/>
    <w:multiLevelType w:val="hybridMultilevel"/>
    <w:tmpl w:val="7E72454C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BC46352"/>
    <w:multiLevelType w:val="hybridMultilevel"/>
    <w:tmpl w:val="4576463A"/>
    <w:lvl w:ilvl="0" w:tplc="23584EB8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662D14"/>
    <w:multiLevelType w:val="hybridMultilevel"/>
    <w:tmpl w:val="9F527E82"/>
    <w:lvl w:ilvl="0" w:tplc="04180011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4200C5D"/>
    <w:multiLevelType w:val="hybridMultilevel"/>
    <w:tmpl w:val="BD68F2D6"/>
    <w:lvl w:ilvl="0" w:tplc="FDE87870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  <w:b/>
        <w:color w:val="auto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6D71755"/>
    <w:multiLevelType w:val="hybridMultilevel"/>
    <w:tmpl w:val="423A017E"/>
    <w:lvl w:ilvl="0" w:tplc="B4EC70E4">
      <w:start w:val="5"/>
      <w:numFmt w:val="bullet"/>
      <w:pStyle w:val="Heading1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E1C91"/>
    <w:multiLevelType w:val="hybridMultilevel"/>
    <w:tmpl w:val="238E81A4"/>
    <w:lvl w:ilvl="0" w:tplc="0362487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3B23460"/>
    <w:multiLevelType w:val="hybridMultilevel"/>
    <w:tmpl w:val="44AAA504"/>
    <w:lvl w:ilvl="0" w:tplc="F95AB0AA">
      <w:start w:val="2"/>
      <w:numFmt w:val="decimal"/>
      <w:lvlText w:val="(%1)"/>
      <w:lvlJc w:val="left"/>
      <w:pPr>
        <w:ind w:left="1288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2008" w:hanging="360"/>
      </w:pPr>
    </w:lvl>
    <w:lvl w:ilvl="2" w:tplc="0418001B" w:tentative="1">
      <w:start w:val="1"/>
      <w:numFmt w:val="lowerRoman"/>
      <w:lvlText w:val="%3."/>
      <w:lvlJc w:val="right"/>
      <w:pPr>
        <w:ind w:left="2728" w:hanging="180"/>
      </w:pPr>
    </w:lvl>
    <w:lvl w:ilvl="3" w:tplc="0418000F" w:tentative="1">
      <w:start w:val="1"/>
      <w:numFmt w:val="decimal"/>
      <w:lvlText w:val="%4."/>
      <w:lvlJc w:val="left"/>
      <w:pPr>
        <w:ind w:left="3448" w:hanging="360"/>
      </w:pPr>
    </w:lvl>
    <w:lvl w:ilvl="4" w:tplc="04180019" w:tentative="1">
      <w:start w:val="1"/>
      <w:numFmt w:val="lowerLetter"/>
      <w:lvlText w:val="%5."/>
      <w:lvlJc w:val="left"/>
      <w:pPr>
        <w:ind w:left="4168" w:hanging="360"/>
      </w:pPr>
    </w:lvl>
    <w:lvl w:ilvl="5" w:tplc="0418001B" w:tentative="1">
      <w:start w:val="1"/>
      <w:numFmt w:val="lowerRoman"/>
      <w:lvlText w:val="%6."/>
      <w:lvlJc w:val="right"/>
      <w:pPr>
        <w:ind w:left="4888" w:hanging="180"/>
      </w:pPr>
    </w:lvl>
    <w:lvl w:ilvl="6" w:tplc="0418000F" w:tentative="1">
      <w:start w:val="1"/>
      <w:numFmt w:val="decimal"/>
      <w:lvlText w:val="%7."/>
      <w:lvlJc w:val="left"/>
      <w:pPr>
        <w:ind w:left="5608" w:hanging="360"/>
      </w:pPr>
    </w:lvl>
    <w:lvl w:ilvl="7" w:tplc="04180019" w:tentative="1">
      <w:start w:val="1"/>
      <w:numFmt w:val="lowerLetter"/>
      <w:lvlText w:val="%8."/>
      <w:lvlJc w:val="left"/>
      <w:pPr>
        <w:ind w:left="6328" w:hanging="360"/>
      </w:pPr>
    </w:lvl>
    <w:lvl w:ilvl="8" w:tplc="0418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43FF426A"/>
    <w:multiLevelType w:val="hybridMultilevel"/>
    <w:tmpl w:val="46E4072C"/>
    <w:lvl w:ilvl="0" w:tplc="04180017">
      <w:start w:val="1"/>
      <w:numFmt w:val="lowerLetter"/>
      <w:lvlText w:val="%1)"/>
      <w:lvlJc w:val="left"/>
      <w:pPr>
        <w:ind w:left="1506" w:hanging="360"/>
      </w:pPr>
    </w:lvl>
    <w:lvl w:ilvl="1" w:tplc="04180019" w:tentative="1">
      <w:start w:val="1"/>
      <w:numFmt w:val="lowerLetter"/>
      <w:lvlText w:val="%2."/>
      <w:lvlJc w:val="left"/>
      <w:pPr>
        <w:ind w:left="2226" w:hanging="360"/>
      </w:pPr>
    </w:lvl>
    <w:lvl w:ilvl="2" w:tplc="0418001B" w:tentative="1">
      <w:start w:val="1"/>
      <w:numFmt w:val="lowerRoman"/>
      <w:lvlText w:val="%3."/>
      <w:lvlJc w:val="right"/>
      <w:pPr>
        <w:ind w:left="2946" w:hanging="180"/>
      </w:pPr>
    </w:lvl>
    <w:lvl w:ilvl="3" w:tplc="0418000F" w:tentative="1">
      <w:start w:val="1"/>
      <w:numFmt w:val="decimal"/>
      <w:lvlText w:val="%4."/>
      <w:lvlJc w:val="left"/>
      <w:pPr>
        <w:ind w:left="3666" w:hanging="360"/>
      </w:pPr>
    </w:lvl>
    <w:lvl w:ilvl="4" w:tplc="04180019" w:tentative="1">
      <w:start w:val="1"/>
      <w:numFmt w:val="lowerLetter"/>
      <w:lvlText w:val="%5."/>
      <w:lvlJc w:val="left"/>
      <w:pPr>
        <w:ind w:left="4386" w:hanging="360"/>
      </w:pPr>
    </w:lvl>
    <w:lvl w:ilvl="5" w:tplc="0418001B" w:tentative="1">
      <w:start w:val="1"/>
      <w:numFmt w:val="lowerRoman"/>
      <w:lvlText w:val="%6."/>
      <w:lvlJc w:val="right"/>
      <w:pPr>
        <w:ind w:left="5106" w:hanging="180"/>
      </w:pPr>
    </w:lvl>
    <w:lvl w:ilvl="6" w:tplc="0418000F" w:tentative="1">
      <w:start w:val="1"/>
      <w:numFmt w:val="decimal"/>
      <w:lvlText w:val="%7."/>
      <w:lvlJc w:val="left"/>
      <w:pPr>
        <w:ind w:left="5826" w:hanging="360"/>
      </w:pPr>
    </w:lvl>
    <w:lvl w:ilvl="7" w:tplc="04180019" w:tentative="1">
      <w:start w:val="1"/>
      <w:numFmt w:val="lowerLetter"/>
      <w:lvlText w:val="%8."/>
      <w:lvlJc w:val="left"/>
      <w:pPr>
        <w:ind w:left="6546" w:hanging="360"/>
      </w:pPr>
    </w:lvl>
    <w:lvl w:ilvl="8" w:tplc="0418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75B270C"/>
    <w:multiLevelType w:val="hybridMultilevel"/>
    <w:tmpl w:val="687CEB3E"/>
    <w:lvl w:ilvl="0" w:tplc="CF7A1EB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-BoldMT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27C84"/>
    <w:multiLevelType w:val="hybridMultilevel"/>
    <w:tmpl w:val="C408F858"/>
    <w:lvl w:ilvl="0" w:tplc="058288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9577D"/>
    <w:multiLevelType w:val="hybridMultilevel"/>
    <w:tmpl w:val="A680FC20"/>
    <w:lvl w:ilvl="0" w:tplc="EA9E401E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11567B8"/>
    <w:multiLevelType w:val="hybridMultilevel"/>
    <w:tmpl w:val="7E72454C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3134A7B"/>
    <w:multiLevelType w:val="hybridMultilevel"/>
    <w:tmpl w:val="01A0A9E2"/>
    <w:lvl w:ilvl="0" w:tplc="F3DE1A2C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4F4688A"/>
    <w:multiLevelType w:val="hybridMultilevel"/>
    <w:tmpl w:val="467C8868"/>
    <w:lvl w:ilvl="0" w:tplc="9BCEDB0A">
      <w:start w:val="1"/>
      <w:numFmt w:val="lowerLetter"/>
      <w:lvlText w:val="(%1)"/>
      <w:lvlJc w:val="left"/>
      <w:pPr>
        <w:ind w:left="928" w:hanging="360"/>
      </w:pPr>
      <w:rPr>
        <w:rFonts w:ascii="Times New Roman" w:eastAsia="Calibri" w:hAnsi="Times New Roman" w:cs="Times New Roman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648" w:hanging="360"/>
      </w:pPr>
    </w:lvl>
    <w:lvl w:ilvl="2" w:tplc="0418001B" w:tentative="1">
      <w:start w:val="1"/>
      <w:numFmt w:val="lowerRoman"/>
      <w:lvlText w:val="%3."/>
      <w:lvlJc w:val="right"/>
      <w:pPr>
        <w:ind w:left="2368" w:hanging="180"/>
      </w:pPr>
    </w:lvl>
    <w:lvl w:ilvl="3" w:tplc="0418000F" w:tentative="1">
      <w:start w:val="1"/>
      <w:numFmt w:val="decimal"/>
      <w:lvlText w:val="%4."/>
      <w:lvlJc w:val="left"/>
      <w:pPr>
        <w:ind w:left="3088" w:hanging="360"/>
      </w:pPr>
    </w:lvl>
    <w:lvl w:ilvl="4" w:tplc="04180019" w:tentative="1">
      <w:start w:val="1"/>
      <w:numFmt w:val="lowerLetter"/>
      <w:lvlText w:val="%5."/>
      <w:lvlJc w:val="left"/>
      <w:pPr>
        <w:ind w:left="3808" w:hanging="360"/>
      </w:pPr>
    </w:lvl>
    <w:lvl w:ilvl="5" w:tplc="0418001B" w:tentative="1">
      <w:start w:val="1"/>
      <w:numFmt w:val="lowerRoman"/>
      <w:lvlText w:val="%6."/>
      <w:lvlJc w:val="right"/>
      <w:pPr>
        <w:ind w:left="4528" w:hanging="180"/>
      </w:pPr>
    </w:lvl>
    <w:lvl w:ilvl="6" w:tplc="0418000F" w:tentative="1">
      <w:start w:val="1"/>
      <w:numFmt w:val="decimal"/>
      <w:lvlText w:val="%7."/>
      <w:lvlJc w:val="left"/>
      <w:pPr>
        <w:ind w:left="5248" w:hanging="360"/>
      </w:pPr>
    </w:lvl>
    <w:lvl w:ilvl="7" w:tplc="04180019" w:tentative="1">
      <w:start w:val="1"/>
      <w:numFmt w:val="lowerLetter"/>
      <w:lvlText w:val="%8."/>
      <w:lvlJc w:val="left"/>
      <w:pPr>
        <w:ind w:left="5968" w:hanging="360"/>
      </w:pPr>
    </w:lvl>
    <w:lvl w:ilvl="8" w:tplc="0418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58BF667F"/>
    <w:multiLevelType w:val="hybridMultilevel"/>
    <w:tmpl w:val="31B4140A"/>
    <w:lvl w:ilvl="0" w:tplc="2A9AAC3E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9E60B02"/>
    <w:multiLevelType w:val="hybridMultilevel"/>
    <w:tmpl w:val="16E46830"/>
    <w:lvl w:ilvl="0" w:tplc="61D21F58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2687063"/>
    <w:multiLevelType w:val="hybridMultilevel"/>
    <w:tmpl w:val="0D6EB604"/>
    <w:lvl w:ilvl="0" w:tplc="327E674E">
      <w:start w:val="1"/>
      <w:numFmt w:val="decimal"/>
      <w:lvlText w:val="%1)"/>
      <w:lvlJc w:val="left"/>
      <w:pPr>
        <w:ind w:left="927" w:hanging="360"/>
      </w:pPr>
      <w:rPr>
        <w:rFonts w:cs="Arial" w:hint="default"/>
        <w:b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37F3E17"/>
    <w:multiLevelType w:val="hybridMultilevel"/>
    <w:tmpl w:val="FB8827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147DA"/>
    <w:multiLevelType w:val="hybridMultilevel"/>
    <w:tmpl w:val="E2DCB8B8"/>
    <w:lvl w:ilvl="0" w:tplc="B2AAA6A0">
      <w:start w:val="1"/>
      <w:numFmt w:val="decimal"/>
      <w:lvlText w:val="%1)"/>
      <w:lvlJc w:val="left"/>
      <w:pPr>
        <w:ind w:left="5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80" w:hanging="360"/>
      </w:pPr>
    </w:lvl>
    <w:lvl w:ilvl="2" w:tplc="0418001B" w:tentative="1">
      <w:start w:val="1"/>
      <w:numFmt w:val="lowerRoman"/>
      <w:lvlText w:val="%3."/>
      <w:lvlJc w:val="right"/>
      <w:pPr>
        <w:ind w:left="2000" w:hanging="180"/>
      </w:pPr>
    </w:lvl>
    <w:lvl w:ilvl="3" w:tplc="0418000F" w:tentative="1">
      <w:start w:val="1"/>
      <w:numFmt w:val="decimal"/>
      <w:lvlText w:val="%4."/>
      <w:lvlJc w:val="left"/>
      <w:pPr>
        <w:ind w:left="2720" w:hanging="360"/>
      </w:pPr>
    </w:lvl>
    <w:lvl w:ilvl="4" w:tplc="04180019" w:tentative="1">
      <w:start w:val="1"/>
      <w:numFmt w:val="lowerLetter"/>
      <w:lvlText w:val="%5."/>
      <w:lvlJc w:val="left"/>
      <w:pPr>
        <w:ind w:left="3440" w:hanging="360"/>
      </w:pPr>
    </w:lvl>
    <w:lvl w:ilvl="5" w:tplc="0418001B" w:tentative="1">
      <w:start w:val="1"/>
      <w:numFmt w:val="lowerRoman"/>
      <w:lvlText w:val="%6."/>
      <w:lvlJc w:val="right"/>
      <w:pPr>
        <w:ind w:left="4160" w:hanging="180"/>
      </w:pPr>
    </w:lvl>
    <w:lvl w:ilvl="6" w:tplc="0418000F" w:tentative="1">
      <w:start w:val="1"/>
      <w:numFmt w:val="decimal"/>
      <w:lvlText w:val="%7."/>
      <w:lvlJc w:val="left"/>
      <w:pPr>
        <w:ind w:left="4880" w:hanging="360"/>
      </w:pPr>
    </w:lvl>
    <w:lvl w:ilvl="7" w:tplc="04180019" w:tentative="1">
      <w:start w:val="1"/>
      <w:numFmt w:val="lowerLetter"/>
      <w:lvlText w:val="%8."/>
      <w:lvlJc w:val="left"/>
      <w:pPr>
        <w:ind w:left="5600" w:hanging="360"/>
      </w:pPr>
    </w:lvl>
    <w:lvl w:ilvl="8" w:tplc="0418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3" w15:restartNumberingAfterBreak="0">
    <w:nsid w:val="776F3BED"/>
    <w:multiLevelType w:val="multilevel"/>
    <w:tmpl w:val="2DAA19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7CD11FE4"/>
    <w:multiLevelType w:val="hybridMultilevel"/>
    <w:tmpl w:val="6158EF3A"/>
    <w:lvl w:ilvl="0" w:tplc="38D828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C577C"/>
    <w:multiLevelType w:val="hybridMultilevel"/>
    <w:tmpl w:val="C408F858"/>
    <w:lvl w:ilvl="0" w:tplc="058288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6C36E2"/>
    <w:multiLevelType w:val="hybridMultilevel"/>
    <w:tmpl w:val="1DA6C39E"/>
    <w:lvl w:ilvl="0" w:tplc="159A33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26AB7"/>
    <w:multiLevelType w:val="hybridMultilevel"/>
    <w:tmpl w:val="3EB069FC"/>
    <w:lvl w:ilvl="0" w:tplc="52305D3C">
      <w:start w:val="16"/>
      <w:numFmt w:val="bullet"/>
      <w:lvlText w:val="-"/>
      <w:lvlJc w:val="left"/>
      <w:pPr>
        <w:ind w:left="927" w:hanging="360"/>
      </w:pPr>
      <w:rPr>
        <w:rFonts w:ascii="Calibri" w:eastAsia="Calibri" w:hAnsi="Calibri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844933400">
    <w:abstractNumId w:val="8"/>
  </w:num>
  <w:num w:numId="2" w16cid:durableId="1606769064">
    <w:abstractNumId w:val="0"/>
  </w:num>
  <w:num w:numId="3" w16cid:durableId="1998604150">
    <w:abstractNumId w:val="21"/>
  </w:num>
  <w:num w:numId="4" w16cid:durableId="155852790">
    <w:abstractNumId w:val="18"/>
  </w:num>
  <w:num w:numId="5" w16cid:durableId="1957179639">
    <w:abstractNumId w:val="12"/>
  </w:num>
  <w:num w:numId="6" w16cid:durableId="966466891">
    <w:abstractNumId w:val="27"/>
  </w:num>
  <w:num w:numId="7" w16cid:durableId="876115015">
    <w:abstractNumId w:val="3"/>
  </w:num>
  <w:num w:numId="8" w16cid:durableId="228199598">
    <w:abstractNumId w:val="23"/>
  </w:num>
  <w:num w:numId="9" w16cid:durableId="607666741">
    <w:abstractNumId w:val="24"/>
  </w:num>
  <w:num w:numId="10" w16cid:durableId="787285446">
    <w:abstractNumId w:val="7"/>
  </w:num>
  <w:num w:numId="11" w16cid:durableId="772675539">
    <w:abstractNumId w:val="2"/>
  </w:num>
  <w:num w:numId="12" w16cid:durableId="753085552">
    <w:abstractNumId w:val="14"/>
  </w:num>
  <w:num w:numId="13" w16cid:durableId="1835760667">
    <w:abstractNumId w:val="19"/>
  </w:num>
  <w:num w:numId="14" w16cid:durableId="1864249540">
    <w:abstractNumId w:val="5"/>
  </w:num>
  <w:num w:numId="15" w16cid:durableId="1854029606">
    <w:abstractNumId w:val="1"/>
  </w:num>
  <w:num w:numId="16" w16cid:durableId="933898337">
    <w:abstractNumId w:val="13"/>
  </w:num>
  <w:num w:numId="17" w16cid:durableId="1853491211">
    <w:abstractNumId w:val="26"/>
  </w:num>
  <w:num w:numId="18" w16cid:durableId="2100061827">
    <w:abstractNumId w:val="6"/>
  </w:num>
  <w:num w:numId="19" w16cid:durableId="1051419634">
    <w:abstractNumId w:val="16"/>
  </w:num>
  <w:num w:numId="20" w16cid:durableId="812254040">
    <w:abstractNumId w:val="25"/>
  </w:num>
  <w:num w:numId="21" w16cid:durableId="1596672642">
    <w:abstractNumId w:val="15"/>
  </w:num>
  <w:num w:numId="22" w16cid:durableId="1140730227">
    <w:abstractNumId w:val="4"/>
  </w:num>
  <w:num w:numId="23" w16cid:durableId="1772310152">
    <w:abstractNumId w:val="22"/>
  </w:num>
  <w:num w:numId="24" w16cid:durableId="1299989625">
    <w:abstractNumId w:val="20"/>
  </w:num>
  <w:num w:numId="25" w16cid:durableId="1479878230">
    <w:abstractNumId w:val="9"/>
  </w:num>
  <w:num w:numId="26" w16cid:durableId="2072340940">
    <w:abstractNumId w:val="11"/>
  </w:num>
  <w:num w:numId="27" w16cid:durableId="1986279453">
    <w:abstractNumId w:val="17"/>
  </w:num>
  <w:num w:numId="28" w16cid:durableId="205739289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977"/>
    <w:rsid w:val="00001556"/>
    <w:rsid w:val="00002B90"/>
    <w:rsid w:val="0000497C"/>
    <w:rsid w:val="00005C36"/>
    <w:rsid w:val="00007423"/>
    <w:rsid w:val="00007EF4"/>
    <w:rsid w:val="00010B72"/>
    <w:rsid w:val="00010D38"/>
    <w:rsid w:val="00011CF0"/>
    <w:rsid w:val="00013A65"/>
    <w:rsid w:val="00015848"/>
    <w:rsid w:val="000203BB"/>
    <w:rsid w:val="0002073E"/>
    <w:rsid w:val="00021844"/>
    <w:rsid w:val="000220DC"/>
    <w:rsid w:val="00023831"/>
    <w:rsid w:val="00024211"/>
    <w:rsid w:val="00025993"/>
    <w:rsid w:val="00030B7C"/>
    <w:rsid w:val="000327F3"/>
    <w:rsid w:val="00033813"/>
    <w:rsid w:val="00034246"/>
    <w:rsid w:val="00034B39"/>
    <w:rsid w:val="00035AA9"/>
    <w:rsid w:val="00036973"/>
    <w:rsid w:val="0004019C"/>
    <w:rsid w:val="000404CE"/>
    <w:rsid w:val="00041846"/>
    <w:rsid w:val="00045148"/>
    <w:rsid w:val="00045484"/>
    <w:rsid w:val="00046BFB"/>
    <w:rsid w:val="00047012"/>
    <w:rsid w:val="0005012A"/>
    <w:rsid w:val="00052609"/>
    <w:rsid w:val="00053809"/>
    <w:rsid w:val="00054646"/>
    <w:rsid w:val="0005576B"/>
    <w:rsid w:val="0005643A"/>
    <w:rsid w:val="00057A3B"/>
    <w:rsid w:val="00061393"/>
    <w:rsid w:val="000613EC"/>
    <w:rsid w:val="00061439"/>
    <w:rsid w:val="0006151C"/>
    <w:rsid w:val="00061E73"/>
    <w:rsid w:val="0006716D"/>
    <w:rsid w:val="0006795F"/>
    <w:rsid w:val="00073D4F"/>
    <w:rsid w:val="0007408F"/>
    <w:rsid w:val="000801FC"/>
    <w:rsid w:val="00080591"/>
    <w:rsid w:val="00084CF7"/>
    <w:rsid w:val="00084D5C"/>
    <w:rsid w:val="00091A8A"/>
    <w:rsid w:val="00092B73"/>
    <w:rsid w:val="000930B6"/>
    <w:rsid w:val="000941CC"/>
    <w:rsid w:val="0009695D"/>
    <w:rsid w:val="000A3222"/>
    <w:rsid w:val="000A57C2"/>
    <w:rsid w:val="000A6D2D"/>
    <w:rsid w:val="000A7D3A"/>
    <w:rsid w:val="000B33FF"/>
    <w:rsid w:val="000B3935"/>
    <w:rsid w:val="000B41D3"/>
    <w:rsid w:val="000C0C46"/>
    <w:rsid w:val="000C12AF"/>
    <w:rsid w:val="000C20D5"/>
    <w:rsid w:val="000C430C"/>
    <w:rsid w:val="000C58A9"/>
    <w:rsid w:val="000C7BEF"/>
    <w:rsid w:val="000D0FD0"/>
    <w:rsid w:val="000D0FDA"/>
    <w:rsid w:val="000D2F3F"/>
    <w:rsid w:val="000D3736"/>
    <w:rsid w:val="000D3F65"/>
    <w:rsid w:val="000D7F38"/>
    <w:rsid w:val="000E0852"/>
    <w:rsid w:val="000E1166"/>
    <w:rsid w:val="000E2C3D"/>
    <w:rsid w:val="000E5D1C"/>
    <w:rsid w:val="000F08B0"/>
    <w:rsid w:val="000F11FA"/>
    <w:rsid w:val="000F1D2F"/>
    <w:rsid w:val="000F2560"/>
    <w:rsid w:val="00100562"/>
    <w:rsid w:val="00100B62"/>
    <w:rsid w:val="00103219"/>
    <w:rsid w:val="001032E0"/>
    <w:rsid w:val="0010370E"/>
    <w:rsid w:val="00103975"/>
    <w:rsid w:val="00104551"/>
    <w:rsid w:val="0010777C"/>
    <w:rsid w:val="00110074"/>
    <w:rsid w:val="00110FA0"/>
    <w:rsid w:val="00111283"/>
    <w:rsid w:val="001124E5"/>
    <w:rsid w:val="00113922"/>
    <w:rsid w:val="001143DA"/>
    <w:rsid w:val="001149AA"/>
    <w:rsid w:val="00116782"/>
    <w:rsid w:val="00116CF6"/>
    <w:rsid w:val="00120018"/>
    <w:rsid w:val="001200A8"/>
    <w:rsid w:val="00123FBF"/>
    <w:rsid w:val="00127BA2"/>
    <w:rsid w:val="00127EE9"/>
    <w:rsid w:val="00130189"/>
    <w:rsid w:val="0013190C"/>
    <w:rsid w:val="0013196B"/>
    <w:rsid w:val="00131F5F"/>
    <w:rsid w:val="00137F66"/>
    <w:rsid w:val="001428F1"/>
    <w:rsid w:val="00146A8E"/>
    <w:rsid w:val="00151839"/>
    <w:rsid w:val="001525A4"/>
    <w:rsid w:val="0015299C"/>
    <w:rsid w:val="00152E0A"/>
    <w:rsid w:val="001547C1"/>
    <w:rsid w:val="00162FFE"/>
    <w:rsid w:val="001641C8"/>
    <w:rsid w:val="001704DD"/>
    <w:rsid w:val="0017263F"/>
    <w:rsid w:val="0017328C"/>
    <w:rsid w:val="00175ABA"/>
    <w:rsid w:val="001773D7"/>
    <w:rsid w:val="001813E4"/>
    <w:rsid w:val="00182114"/>
    <w:rsid w:val="00183240"/>
    <w:rsid w:val="001837BF"/>
    <w:rsid w:val="00183AC4"/>
    <w:rsid w:val="00186D62"/>
    <w:rsid w:val="00187C9C"/>
    <w:rsid w:val="001935B2"/>
    <w:rsid w:val="001950E9"/>
    <w:rsid w:val="00196CB0"/>
    <w:rsid w:val="0019747E"/>
    <w:rsid w:val="00197BF2"/>
    <w:rsid w:val="00197EFC"/>
    <w:rsid w:val="001A25CE"/>
    <w:rsid w:val="001A5AB0"/>
    <w:rsid w:val="001A686E"/>
    <w:rsid w:val="001A6A97"/>
    <w:rsid w:val="001A6BA9"/>
    <w:rsid w:val="001A6E0D"/>
    <w:rsid w:val="001A6FF4"/>
    <w:rsid w:val="001B007E"/>
    <w:rsid w:val="001B022B"/>
    <w:rsid w:val="001B1F5F"/>
    <w:rsid w:val="001B20D4"/>
    <w:rsid w:val="001B294B"/>
    <w:rsid w:val="001B2A84"/>
    <w:rsid w:val="001B2D57"/>
    <w:rsid w:val="001B2FBA"/>
    <w:rsid w:val="001B5A82"/>
    <w:rsid w:val="001B5AB0"/>
    <w:rsid w:val="001B676B"/>
    <w:rsid w:val="001C036E"/>
    <w:rsid w:val="001C2F8D"/>
    <w:rsid w:val="001C4D2D"/>
    <w:rsid w:val="001C5277"/>
    <w:rsid w:val="001C605C"/>
    <w:rsid w:val="001C6100"/>
    <w:rsid w:val="001D0BE2"/>
    <w:rsid w:val="001D0E4E"/>
    <w:rsid w:val="001D589A"/>
    <w:rsid w:val="001E2599"/>
    <w:rsid w:val="001E2D09"/>
    <w:rsid w:val="001F1131"/>
    <w:rsid w:val="001F45A4"/>
    <w:rsid w:val="001F4B0B"/>
    <w:rsid w:val="001F4C99"/>
    <w:rsid w:val="001F650E"/>
    <w:rsid w:val="001F7228"/>
    <w:rsid w:val="002012D9"/>
    <w:rsid w:val="00202AF3"/>
    <w:rsid w:val="0020312D"/>
    <w:rsid w:val="00203607"/>
    <w:rsid w:val="002044B6"/>
    <w:rsid w:val="002049F1"/>
    <w:rsid w:val="002066A4"/>
    <w:rsid w:val="00207565"/>
    <w:rsid w:val="00207951"/>
    <w:rsid w:val="00210FC0"/>
    <w:rsid w:val="00211AF8"/>
    <w:rsid w:val="00212A4F"/>
    <w:rsid w:val="00215E2C"/>
    <w:rsid w:val="00220687"/>
    <w:rsid w:val="0022378D"/>
    <w:rsid w:val="00224339"/>
    <w:rsid w:val="0022601F"/>
    <w:rsid w:val="0022756E"/>
    <w:rsid w:val="002275BA"/>
    <w:rsid w:val="00230FE6"/>
    <w:rsid w:val="00232CB7"/>
    <w:rsid w:val="00232E1E"/>
    <w:rsid w:val="00234C8F"/>
    <w:rsid w:val="00234F4E"/>
    <w:rsid w:val="00236612"/>
    <w:rsid w:val="00242687"/>
    <w:rsid w:val="002442FE"/>
    <w:rsid w:val="002472B7"/>
    <w:rsid w:val="00252468"/>
    <w:rsid w:val="002528A8"/>
    <w:rsid w:val="00252D67"/>
    <w:rsid w:val="0025464B"/>
    <w:rsid w:val="00257557"/>
    <w:rsid w:val="00263D09"/>
    <w:rsid w:val="00263DBF"/>
    <w:rsid w:val="00265699"/>
    <w:rsid w:val="00265843"/>
    <w:rsid w:val="00265C17"/>
    <w:rsid w:val="00267B61"/>
    <w:rsid w:val="00271A8B"/>
    <w:rsid w:val="00271BAC"/>
    <w:rsid w:val="002804FF"/>
    <w:rsid w:val="0028163F"/>
    <w:rsid w:val="00281FDD"/>
    <w:rsid w:val="002827A8"/>
    <w:rsid w:val="00283035"/>
    <w:rsid w:val="0028335F"/>
    <w:rsid w:val="00284959"/>
    <w:rsid w:val="002856EB"/>
    <w:rsid w:val="00287271"/>
    <w:rsid w:val="00293A11"/>
    <w:rsid w:val="00295787"/>
    <w:rsid w:val="0029580F"/>
    <w:rsid w:val="002968A6"/>
    <w:rsid w:val="002A00FA"/>
    <w:rsid w:val="002A1FF2"/>
    <w:rsid w:val="002A43AE"/>
    <w:rsid w:val="002A6DB9"/>
    <w:rsid w:val="002B25DB"/>
    <w:rsid w:val="002B3768"/>
    <w:rsid w:val="002B3828"/>
    <w:rsid w:val="002B6AFF"/>
    <w:rsid w:val="002B6BC6"/>
    <w:rsid w:val="002C00EC"/>
    <w:rsid w:val="002C258E"/>
    <w:rsid w:val="002C3CE6"/>
    <w:rsid w:val="002C58C2"/>
    <w:rsid w:val="002C6016"/>
    <w:rsid w:val="002C6CAF"/>
    <w:rsid w:val="002D25B4"/>
    <w:rsid w:val="002D3CB6"/>
    <w:rsid w:val="002E05FD"/>
    <w:rsid w:val="002E46C5"/>
    <w:rsid w:val="002E4B62"/>
    <w:rsid w:val="002E4C29"/>
    <w:rsid w:val="002E5F28"/>
    <w:rsid w:val="002F0B39"/>
    <w:rsid w:val="002F14A1"/>
    <w:rsid w:val="002F1EE3"/>
    <w:rsid w:val="002F44A1"/>
    <w:rsid w:val="002F53B0"/>
    <w:rsid w:val="002F545A"/>
    <w:rsid w:val="002F572F"/>
    <w:rsid w:val="002F6514"/>
    <w:rsid w:val="002F7490"/>
    <w:rsid w:val="00301786"/>
    <w:rsid w:val="00302F19"/>
    <w:rsid w:val="00305E76"/>
    <w:rsid w:val="00315419"/>
    <w:rsid w:val="003217B9"/>
    <w:rsid w:val="00323F7B"/>
    <w:rsid w:val="00324602"/>
    <w:rsid w:val="003247A0"/>
    <w:rsid w:val="00327A17"/>
    <w:rsid w:val="00330796"/>
    <w:rsid w:val="003307C6"/>
    <w:rsid w:val="0033180B"/>
    <w:rsid w:val="00334B65"/>
    <w:rsid w:val="0033726E"/>
    <w:rsid w:val="003400E3"/>
    <w:rsid w:val="00345663"/>
    <w:rsid w:val="003461E0"/>
    <w:rsid w:val="003465BE"/>
    <w:rsid w:val="003478A4"/>
    <w:rsid w:val="003538AD"/>
    <w:rsid w:val="00357AB0"/>
    <w:rsid w:val="00362CE0"/>
    <w:rsid w:val="003631C9"/>
    <w:rsid w:val="003633CE"/>
    <w:rsid w:val="00363636"/>
    <w:rsid w:val="003650AD"/>
    <w:rsid w:val="0036547F"/>
    <w:rsid w:val="003654C1"/>
    <w:rsid w:val="00366369"/>
    <w:rsid w:val="003713AF"/>
    <w:rsid w:val="00373D7A"/>
    <w:rsid w:val="00374BF7"/>
    <w:rsid w:val="00375FEF"/>
    <w:rsid w:val="00376B77"/>
    <w:rsid w:val="003820FE"/>
    <w:rsid w:val="00383005"/>
    <w:rsid w:val="00386FA8"/>
    <w:rsid w:val="00390C79"/>
    <w:rsid w:val="003925D9"/>
    <w:rsid w:val="00394253"/>
    <w:rsid w:val="00394F2D"/>
    <w:rsid w:val="0039577A"/>
    <w:rsid w:val="003A1BBF"/>
    <w:rsid w:val="003A26E6"/>
    <w:rsid w:val="003A2883"/>
    <w:rsid w:val="003A343C"/>
    <w:rsid w:val="003A69C9"/>
    <w:rsid w:val="003A7137"/>
    <w:rsid w:val="003B004A"/>
    <w:rsid w:val="003B06E4"/>
    <w:rsid w:val="003B10B0"/>
    <w:rsid w:val="003B17D7"/>
    <w:rsid w:val="003B2390"/>
    <w:rsid w:val="003B2D30"/>
    <w:rsid w:val="003B5A69"/>
    <w:rsid w:val="003B6572"/>
    <w:rsid w:val="003C00C4"/>
    <w:rsid w:val="003C02A7"/>
    <w:rsid w:val="003C19C1"/>
    <w:rsid w:val="003C24AF"/>
    <w:rsid w:val="003C336E"/>
    <w:rsid w:val="003C515D"/>
    <w:rsid w:val="003C54BF"/>
    <w:rsid w:val="003C57C8"/>
    <w:rsid w:val="003D3769"/>
    <w:rsid w:val="003D4EC2"/>
    <w:rsid w:val="003E181F"/>
    <w:rsid w:val="003E2E0C"/>
    <w:rsid w:val="003E3800"/>
    <w:rsid w:val="003E418C"/>
    <w:rsid w:val="003E5723"/>
    <w:rsid w:val="003F01CE"/>
    <w:rsid w:val="003F48EF"/>
    <w:rsid w:val="003F5DFD"/>
    <w:rsid w:val="003F6093"/>
    <w:rsid w:val="003F68D6"/>
    <w:rsid w:val="003F6F42"/>
    <w:rsid w:val="0040183E"/>
    <w:rsid w:val="004041AB"/>
    <w:rsid w:val="00404457"/>
    <w:rsid w:val="004061E1"/>
    <w:rsid w:val="00410BE6"/>
    <w:rsid w:val="00412533"/>
    <w:rsid w:val="00413DBD"/>
    <w:rsid w:val="00416998"/>
    <w:rsid w:val="00420334"/>
    <w:rsid w:val="004203FE"/>
    <w:rsid w:val="00421625"/>
    <w:rsid w:val="00423906"/>
    <w:rsid w:val="00424755"/>
    <w:rsid w:val="00424827"/>
    <w:rsid w:val="00425443"/>
    <w:rsid w:val="00434E98"/>
    <w:rsid w:val="0044013B"/>
    <w:rsid w:val="0044026D"/>
    <w:rsid w:val="00441530"/>
    <w:rsid w:val="004418D8"/>
    <w:rsid w:val="00442E93"/>
    <w:rsid w:val="004436CD"/>
    <w:rsid w:val="004468A2"/>
    <w:rsid w:val="00446FE4"/>
    <w:rsid w:val="004479C3"/>
    <w:rsid w:val="00447FB2"/>
    <w:rsid w:val="00450AA7"/>
    <w:rsid w:val="00450FFD"/>
    <w:rsid w:val="00455AE9"/>
    <w:rsid w:val="004602E1"/>
    <w:rsid w:val="00460527"/>
    <w:rsid w:val="004607B5"/>
    <w:rsid w:val="004622B0"/>
    <w:rsid w:val="004637FA"/>
    <w:rsid w:val="00464028"/>
    <w:rsid w:val="004652B8"/>
    <w:rsid w:val="004655C1"/>
    <w:rsid w:val="00467A7F"/>
    <w:rsid w:val="00471916"/>
    <w:rsid w:val="00473022"/>
    <w:rsid w:val="00482B1B"/>
    <w:rsid w:val="00487022"/>
    <w:rsid w:val="004870D9"/>
    <w:rsid w:val="00487C60"/>
    <w:rsid w:val="00492166"/>
    <w:rsid w:val="00494D8D"/>
    <w:rsid w:val="004A5907"/>
    <w:rsid w:val="004A6043"/>
    <w:rsid w:val="004A6564"/>
    <w:rsid w:val="004A6A70"/>
    <w:rsid w:val="004A72FB"/>
    <w:rsid w:val="004A7FF3"/>
    <w:rsid w:val="004B0381"/>
    <w:rsid w:val="004B2D5A"/>
    <w:rsid w:val="004B3B5B"/>
    <w:rsid w:val="004B5E02"/>
    <w:rsid w:val="004C02B9"/>
    <w:rsid w:val="004C0F5B"/>
    <w:rsid w:val="004C327B"/>
    <w:rsid w:val="004C3469"/>
    <w:rsid w:val="004C7ECA"/>
    <w:rsid w:val="004D0A71"/>
    <w:rsid w:val="004D0B0C"/>
    <w:rsid w:val="004D0DCA"/>
    <w:rsid w:val="004D4700"/>
    <w:rsid w:val="004E0AF5"/>
    <w:rsid w:val="004E0ED6"/>
    <w:rsid w:val="004E1AD4"/>
    <w:rsid w:val="004E3DCC"/>
    <w:rsid w:val="004E45AF"/>
    <w:rsid w:val="004E4FF1"/>
    <w:rsid w:val="004E508F"/>
    <w:rsid w:val="004E5F10"/>
    <w:rsid w:val="004E62FD"/>
    <w:rsid w:val="004E6EB3"/>
    <w:rsid w:val="004E7494"/>
    <w:rsid w:val="004F0909"/>
    <w:rsid w:val="004F0D20"/>
    <w:rsid w:val="004F161F"/>
    <w:rsid w:val="004F2AFC"/>
    <w:rsid w:val="004F5471"/>
    <w:rsid w:val="004F553B"/>
    <w:rsid w:val="004F5CEC"/>
    <w:rsid w:val="004F7B2F"/>
    <w:rsid w:val="00500B17"/>
    <w:rsid w:val="00505621"/>
    <w:rsid w:val="005065F7"/>
    <w:rsid w:val="00507C6F"/>
    <w:rsid w:val="00510C6A"/>
    <w:rsid w:val="00511122"/>
    <w:rsid w:val="00511E30"/>
    <w:rsid w:val="00513268"/>
    <w:rsid w:val="00513B36"/>
    <w:rsid w:val="005206E9"/>
    <w:rsid w:val="00524275"/>
    <w:rsid w:val="005257B3"/>
    <w:rsid w:val="005264A8"/>
    <w:rsid w:val="005353DF"/>
    <w:rsid w:val="005372E1"/>
    <w:rsid w:val="0054200B"/>
    <w:rsid w:val="0054368F"/>
    <w:rsid w:val="0054567E"/>
    <w:rsid w:val="005460F7"/>
    <w:rsid w:val="005470A4"/>
    <w:rsid w:val="00547A12"/>
    <w:rsid w:val="00547B0B"/>
    <w:rsid w:val="005517A4"/>
    <w:rsid w:val="005521F7"/>
    <w:rsid w:val="005528CF"/>
    <w:rsid w:val="00554B3D"/>
    <w:rsid w:val="00555E4A"/>
    <w:rsid w:val="005572EA"/>
    <w:rsid w:val="005602E1"/>
    <w:rsid w:val="005629E9"/>
    <w:rsid w:val="00563391"/>
    <w:rsid w:val="00564FD4"/>
    <w:rsid w:val="005669F3"/>
    <w:rsid w:val="00567BC6"/>
    <w:rsid w:val="00571725"/>
    <w:rsid w:val="005719B2"/>
    <w:rsid w:val="005739B6"/>
    <w:rsid w:val="005739E4"/>
    <w:rsid w:val="00574056"/>
    <w:rsid w:val="00575705"/>
    <w:rsid w:val="0057715C"/>
    <w:rsid w:val="0058180F"/>
    <w:rsid w:val="00582B2B"/>
    <w:rsid w:val="00584F8C"/>
    <w:rsid w:val="00585377"/>
    <w:rsid w:val="00590150"/>
    <w:rsid w:val="00591F29"/>
    <w:rsid w:val="005927A7"/>
    <w:rsid w:val="005950ED"/>
    <w:rsid w:val="00597FBD"/>
    <w:rsid w:val="005A19B6"/>
    <w:rsid w:val="005A2080"/>
    <w:rsid w:val="005A3B4B"/>
    <w:rsid w:val="005A4000"/>
    <w:rsid w:val="005A5A12"/>
    <w:rsid w:val="005A6038"/>
    <w:rsid w:val="005A62CB"/>
    <w:rsid w:val="005A7BDB"/>
    <w:rsid w:val="005B1386"/>
    <w:rsid w:val="005B177E"/>
    <w:rsid w:val="005B280B"/>
    <w:rsid w:val="005B330E"/>
    <w:rsid w:val="005B5398"/>
    <w:rsid w:val="005B5771"/>
    <w:rsid w:val="005B6591"/>
    <w:rsid w:val="005C3816"/>
    <w:rsid w:val="005C4A42"/>
    <w:rsid w:val="005C4BE0"/>
    <w:rsid w:val="005C752E"/>
    <w:rsid w:val="005C7A89"/>
    <w:rsid w:val="005C7C2D"/>
    <w:rsid w:val="005D0E23"/>
    <w:rsid w:val="005D0EDF"/>
    <w:rsid w:val="005D1219"/>
    <w:rsid w:val="005D271B"/>
    <w:rsid w:val="005D31E1"/>
    <w:rsid w:val="005D37DC"/>
    <w:rsid w:val="005D5EFA"/>
    <w:rsid w:val="005D645E"/>
    <w:rsid w:val="005D747B"/>
    <w:rsid w:val="005D7FF3"/>
    <w:rsid w:val="005E0732"/>
    <w:rsid w:val="005E14F4"/>
    <w:rsid w:val="005E2649"/>
    <w:rsid w:val="005E2952"/>
    <w:rsid w:val="005E4A36"/>
    <w:rsid w:val="005E4DE2"/>
    <w:rsid w:val="005E5301"/>
    <w:rsid w:val="005E5367"/>
    <w:rsid w:val="005E5589"/>
    <w:rsid w:val="005E5963"/>
    <w:rsid w:val="005E5F02"/>
    <w:rsid w:val="005E7EDF"/>
    <w:rsid w:val="005F0FF2"/>
    <w:rsid w:val="005F1208"/>
    <w:rsid w:val="005F139A"/>
    <w:rsid w:val="005F4B63"/>
    <w:rsid w:val="005F5370"/>
    <w:rsid w:val="005F5915"/>
    <w:rsid w:val="005F7C23"/>
    <w:rsid w:val="00602B94"/>
    <w:rsid w:val="00604D6F"/>
    <w:rsid w:val="00605371"/>
    <w:rsid w:val="00606293"/>
    <w:rsid w:val="006068C7"/>
    <w:rsid w:val="00607854"/>
    <w:rsid w:val="00611D48"/>
    <w:rsid w:val="00612CAB"/>
    <w:rsid w:val="00616D0F"/>
    <w:rsid w:val="00620851"/>
    <w:rsid w:val="00620A30"/>
    <w:rsid w:val="00620F48"/>
    <w:rsid w:val="006225B6"/>
    <w:rsid w:val="0062386B"/>
    <w:rsid w:val="00623DF2"/>
    <w:rsid w:val="00624083"/>
    <w:rsid w:val="006248D6"/>
    <w:rsid w:val="006256ED"/>
    <w:rsid w:val="0062719E"/>
    <w:rsid w:val="00632A88"/>
    <w:rsid w:val="00633A29"/>
    <w:rsid w:val="00636C86"/>
    <w:rsid w:val="00637E69"/>
    <w:rsid w:val="0064020E"/>
    <w:rsid w:val="006419F5"/>
    <w:rsid w:val="00642740"/>
    <w:rsid w:val="00642E71"/>
    <w:rsid w:val="00645B91"/>
    <w:rsid w:val="00651DAC"/>
    <w:rsid w:val="006535EC"/>
    <w:rsid w:val="0065531B"/>
    <w:rsid w:val="00663B5D"/>
    <w:rsid w:val="00664397"/>
    <w:rsid w:val="006706CE"/>
    <w:rsid w:val="00670E15"/>
    <w:rsid w:val="00674A80"/>
    <w:rsid w:val="00675446"/>
    <w:rsid w:val="0067769A"/>
    <w:rsid w:val="00677BEB"/>
    <w:rsid w:val="00680EED"/>
    <w:rsid w:val="00683A4C"/>
    <w:rsid w:val="00686F73"/>
    <w:rsid w:val="00690630"/>
    <w:rsid w:val="0069254D"/>
    <w:rsid w:val="0069451A"/>
    <w:rsid w:val="00696BA4"/>
    <w:rsid w:val="00696F50"/>
    <w:rsid w:val="006A101B"/>
    <w:rsid w:val="006A10F6"/>
    <w:rsid w:val="006A1D51"/>
    <w:rsid w:val="006A1F0F"/>
    <w:rsid w:val="006A20E8"/>
    <w:rsid w:val="006A4420"/>
    <w:rsid w:val="006A6DA0"/>
    <w:rsid w:val="006B2A25"/>
    <w:rsid w:val="006B5826"/>
    <w:rsid w:val="006B6153"/>
    <w:rsid w:val="006C0CB4"/>
    <w:rsid w:val="006C1039"/>
    <w:rsid w:val="006C27E9"/>
    <w:rsid w:val="006C3EE5"/>
    <w:rsid w:val="006C69B2"/>
    <w:rsid w:val="006D15B9"/>
    <w:rsid w:val="006D3BE5"/>
    <w:rsid w:val="006D6774"/>
    <w:rsid w:val="006D788F"/>
    <w:rsid w:val="006E1B1D"/>
    <w:rsid w:val="006E1E21"/>
    <w:rsid w:val="006E226E"/>
    <w:rsid w:val="006E59CC"/>
    <w:rsid w:val="006F0E15"/>
    <w:rsid w:val="006F3E92"/>
    <w:rsid w:val="006F4061"/>
    <w:rsid w:val="0070054D"/>
    <w:rsid w:val="00702702"/>
    <w:rsid w:val="00704BE2"/>
    <w:rsid w:val="00705E3C"/>
    <w:rsid w:val="0070776E"/>
    <w:rsid w:val="0070781C"/>
    <w:rsid w:val="00710374"/>
    <w:rsid w:val="007113F4"/>
    <w:rsid w:val="007127FD"/>
    <w:rsid w:val="007131EB"/>
    <w:rsid w:val="007132F5"/>
    <w:rsid w:val="007133B0"/>
    <w:rsid w:val="0072106F"/>
    <w:rsid w:val="00722FA8"/>
    <w:rsid w:val="00723457"/>
    <w:rsid w:val="00726680"/>
    <w:rsid w:val="0072683D"/>
    <w:rsid w:val="007268E8"/>
    <w:rsid w:val="00726F67"/>
    <w:rsid w:val="00730BF8"/>
    <w:rsid w:val="0073202E"/>
    <w:rsid w:val="007337BB"/>
    <w:rsid w:val="007337F8"/>
    <w:rsid w:val="00734FDA"/>
    <w:rsid w:val="00744EFB"/>
    <w:rsid w:val="00746694"/>
    <w:rsid w:val="007469B4"/>
    <w:rsid w:val="00752FE7"/>
    <w:rsid w:val="00753EA9"/>
    <w:rsid w:val="00753FE8"/>
    <w:rsid w:val="0075531D"/>
    <w:rsid w:val="00755D38"/>
    <w:rsid w:val="00755F0C"/>
    <w:rsid w:val="0076057B"/>
    <w:rsid w:val="00761AAD"/>
    <w:rsid w:val="007635E7"/>
    <w:rsid w:val="007641A5"/>
    <w:rsid w:val="00764C36"/>
    <w:rsid w:val="00766542"/>
    <w:rsid w:val="00766EB0"/>
    <w:rsid w:val="00770119"/>
    <w:rsid w:val="00770EA9"/>
    <w:rsid w:val="00771101"/>
    <w:rsid w:val="007727B0"/>
    <w:rsid w:val="00773EB6"/>
    <w:rsid w:val="00773F19"/>
    <w:rsid w:val="0077499E"/>
    <w:rsid w:val="00774C63"/>
    <w:rsid w:val="00777BC1"/>
    <w:rsid w:val="007815CA"/>
    <w:rsid w:val="00782CD0"/>
    <w:rsid w:val="00782F27"/>
    <w:rsid w:val="00783DAA"/>
    <w:rsid w:val="0078425C"/>
    <w:rsid w:val="00787310"/>
    <w:rsid w:val="00793AAD"/>
    <w:rsid w:val="00794189"/>
    <w:rsid w:val="007952FE"/>
    <w:rsid w:val="007970D4"/>
    <w:rsid w:val="007A2CD2"/>
    <w:rsid w:val="007A3133"/>
    <w:rsid w:val="007A3F55"/>
    <w:rsid w:val="007A4480"/>
    <w:rsid w:val="007A755A"/>
    <w:rsid w:val="007A75DA"/>
    <w:rsid w:val="007B63F6"/>
    <w:rsid w:val="007B686A"/>
    <w:rsid w:val="007C2B90"/>
    <w:rsid w:val="007C44A6"/>
    <w:rsid w:val="007C51BE"/>
    <w:rsid w:val="007C5CDE"/>
    <w:rsid w:val="007C671B"/>
    <w:rsid w:val="007C75C2"/>
    <w:rsid w:val="007C76E3"/>
    <w:rsid w:val="007D1562"/>
    <w:rsid w:val="007D470A"/>
    <w:rsid w:val="007D78A8"/>
    <w:rsid w:val="007E1962"/>
    <w:rsid w:val="007E2BCE"/>
    <w:rsid w:val="007E4467"/>
    <w:rsid w:val="007E541C"/>
    <w:rsid w:val="007E5CA5"/>
    <w:rsid w:val="007E731F"/>
    <w:rsid w:val="007E74AB"/>
    <w:rsid w:val="007F1414"/>
    <w:rsid w:val="007F3A5A"/>
    <w:rsid w:val="007F53D8"/>
    <w:rsid w:val="007F5E5F"/>
    <w:rsid w:val="00801441"/>
    <w:rsid w:val="00801A4C"/>
    <w:rsid w:val="00803B21"/>
    <w:rsid w:val="008063BE"/>
    <w:rsid w:val="00807E47"/>
    <w:rsid w:val="008112DA"/>
    <w:rsid w:val="008118B5"/>
    <w:rsid w:val="00814F91"/>
    <w:rsid w:val="00816009"/>
    <w:rsid w:val="00817447"/>
    <w:rsid w:val="00821309"/>
    <w:rsid w:val="008227DF"/>
    <w:rsid w:val="008232B2"/>
    <w:rsid w:val="00827C03"/>
    <w:rsid w:val="00827E6A"/>
    <w:rsid w:val="00831B31"/>
    <w:rsid w:val="0083582C"/>
    <w:rsid w:val="00836156"/>
    <w:rsid w:val="00836230"/>
    <w:rsid w:val="00837700"/>
    <w:rsid w:val="00837B01"/>
    <w:rsid w:val="00840ED9"/>
    <w:rsid w:val="00844280"/>
    <w:rsid w:val="0085099F"/>
    <w:rsid w:val="00853B7A"/>
    <w:rsid w:val="008559E9"/>
    <w:rsid w:val="00856AB1"/>
    <w:rsid w:val="0085763C"/>
    <w:rsid w:val="00857A7A"/>
    <w:rsid w:val="008635EB"/>
    <w:rsid w:val="0086465A"/>
    <w:rsid w:val="008650FF"/>
    <w:rsid w:val="00866AD5"/>
    <w:rsid w:val="00866D08"/>
    <w:rsid w:val="0087019B"/>
    <w:rsid w:val="00871816"/>
    <w:rsid w:val="00872062"/>
    <w:rsid w:val="00873E3D"/>
    <w:rsid w:val="008747C6"/>
    <w:rsid w:val="008764DB"/>
    <w:rsid w:val="00877A26"/>
    <w:rsid w:val="00877F81"/>
    <w:rsid w:val="00881201"/>
    <w:rsid w:val="008866B3"/>
    <w:rsid w:val="00886F86"/>
    <w:rsid w:val="00887485"/>
    <w:rsid w:val="00892350"/>
    <w:rsid w:val="00893DE1"/>
    <w:rsid w:val="00895EDF"/>
    <w:rsid w:val="00896F43"/>
    <w:rsid w:val="00897909"/>
    <w:rsid w:val="008A13E9"/>
    <w:rsid w:val="008A4B99"/>
    <w:rsid w:val="008A581F"/>
    <w:rsid w:val="008A6413"/>
    <w:rsid w:val="008A64E0"/>
    <w:rsid w:val="008A651C"/>
    <w:rsid w:val="008A7BF1"/>
    <w:rsid w:val="008A7F86"/>
    <w:rsid w:val="008B1EDA"/>
    <w:rsid w:val="008B2ECC"/>
    <w:rsid w:val="008B38F7"/>
    <w:rsid w:val="008B4448"/>
    <w:rsid w:val="008B4659"/>
    <w:rsid w:val="008C2523"/>
    <w:rsid w:val="008C265F"/>
    <w:rsid w:val="008C33F8"/>
    <w:rsid w:val="008C34FA"/>
    <w:rsid w:val="008C7C9C"/>
    <w:rsid w:val="008D1528"/>
    <w:rsid w:val="008D3200"/>
    <w:rsid w:val="008D5BF7"/>
    <w:rsid w:val="008E00ED"/>
    <w:rsid w:val="008E1CA7"/>
    <w:rsid w:val="008E3514"/>
    <w:rsid w:val="008E396A"/>
    <w:rsid w:val="008F1757"/>
    <w:rsid w:val="008F1898"/>
    <w:rsid w:val="008F1F3A"/>
    <w:rsid w:val="008F368C"/>
    <w:rsid w:val="008F5A53"/>
    <w:rsid w:val="008F7166"/>
    <w:rsid w:val="009016D3"/>
    <w:rsid w:val="00902373"/>
    <w:rsid w:val="00902C0E"/>
    <w:rsid w:val="00903DEE"/>
    <w:rsid w:val="00903F5E"/>
    <w:rsid w:val="00906197"/>
    <w:rsid w:val="00910669"/>
    <w:rsid w:val="00910DAA"/>
    <w:rsid w:val="00910EDB"/>
    <w:rsid w:val="00914191"/>
    <w:rsid w:val="009141E1"/>
    <w:rsid w:val="00920602"/>
    <w:rsid w:val="009211FB"/>
    <w:rsid w:val="0092206A"/>
    <w:rsid w:val="00922C13"/>
    <w:rsid w:val="00923F3F"/>
    <w:rsid w:val="00924AF0"/>
    <w:rsid w:val="009256F0"/>
    <w:rsid w:val="00925910"/>
    <w:rsid w:val="00926E70"/>
    <w:rsid w:val="0092782C"/>
    <w:rsid w:val="00932B6E"/>
    <w:rsid w:val="00935397"/>
    <w:rsid w:val="00935809"/>
    <w:rsid w:val="00936300"/>
    <w:rsid w:val="00936B69"/>
    <w:rsid w:val="0094016D"/>
    <w:rsid w:val="009403E2"/>
    <w:rsid w:val="009405E9"/>
    <w:rsid w:val="009426F1"/>
    <w:rsid w:val="009444FC"/>
    <w:rsid w:val="009445DC"/>
    <w:rsid w:val="00947C46"/>
    <w:rsid w:val="009566B0"/>
    <w:rsid w:val="00964905"/>
    <w:rsid w:val="00964FB9"/>
    <w:rsid w:val="00970AC5"/>
    <w:rsid w:val="0097111D"/>
    <w:rsid w:val="009721C6"/>
    <w:rsid w:val="009779DA"/>
    <w:rsid w:val="00980919"/>
    <w:rsid w:val="009813DC"/>
    <w:rsid w:val="0098363B"/>
    <w:rsid w:val="00987CD4"/>
    <w:rsid w:val="009901D8"/>
    <w:rsid w:val="00990E29"/>
    <w:rsid w:val="00992A91"/>
    <w:rsid w:val="00993467"/>
    <w:rsid w:val="00993753"/>
    <w:rsid w:val="0099747C"/>
    <w:rsid w:val="0099781C"/>
    <w:rsid w:val="009A27D8"/>
    <w:rsid w:val="009A2C18"/>
    <w:rsid w:val="009A4014"/>
    <w:rsid w:val="009A4408"/>
    <w:rsid w:val="009B368E"/>
    <w:rsid w:val="009B5DC8"/>
    <w:rsid w:val="009B6562"/>
    <w:rsid w:val="009B6659"/>
    <w:rsid w:val="009B78AD"/>
    <w:rsid w:val="009B7FEF"/>
    <w:rsid w:val="009C011C"/>
    <w:rsid w:val="009C216F"/>
    <w:rsid w:val="009C30DB"/>
    <w:rsid w:val="009C352A"/>
    <w:rsid w:val="009C6D7A"/>
    <w:rsid w:val="009C7119"/>
    <w:rsid w:val="009D287B"/>
    <w:rsid w:val="009D34DB"/>
    <w:rsid w:val="009D4E05"/>
    <w:rsid w:val="009D5BA5"/>
    <w:rsid w:val="009D623B"/>
    <w:rsid w:val="009D67CF"/>
    <w:rsid w:val="009D742B"/>
    <w:rsid w:val="009E1912"/>
    <w:rsid w:val="009E4264"/>
    <w:rsid w:val="009E5738"/>
    <w:rsid w:val="009F0064"/>
    <w:rsid w:val="009F0F42"/>
    <w:rsid w:val="009F28AE"/>
    <w:rsid w:val="00A00BB5"/>
    <w:rsid w:val="00A010DE"/>
    <w:rsid w:val="00A0153F"/>
    <w:rsid w:val="00A0437A"/>
    <w:rsid w:val="00A05653"/>
    <w:rsid w:val="00A05787"/>
    <w:rsid w:val="00A05FBE"/>
    <w:rsid w:val="00A06B4D"/>
    <w:rsid w:val="00A06EAF"/>
    <w:rsid w:val="00A155E6"/>
    <w:rsid w:val="00A2003B"/>
    <w:rsid w:val="00A2061E"/>
    <w:rsid w:val="00A21AA3"/>
    <w:rsid w:val="00A24FA3"/>
    <w:rsid w:val="00A2506F"/>
    <w:rsid w:val="00A26064"/>
    <w:rsid w:val="00A27DA2"/>
    <w:rsid w:val="00A323F6"/>
    <w:rsid w:val="00A32603"/>
    <w:rsid w:val="00A32839"/>
    <w:rsid w:val="00A32EC0"/>
    <w:rsid w:val="00A3314F"/>
    <w:rsid w:val="00A360BF"/>
    <w:rsid w:val="00A36F23"/>
    <w:rsid w:val="00A37403"/>
    <w:rsid w:val="00A37AAE"/>
    <w:rsid w:val="00A42360"/>
    <w:rsid w:val="00A47CAE"/>
    <w:rsid w:val="00A50D17"/>
    <w:rsid w:val="00A514F2"/>
    <w:rsid w:val="00A543AF"/>
    <w:rsid w:val="00A56392"/>
    <w:rsid w:val="00A5696C"/>
    <w:rsid w:val="00A60750"/>
    <w:rsid w:val="00A621F0"/>
    <w:rsid w:val="00A630D3"/>
    <w:rsid w:val="00A65E32"/>
    <w:rsid w:val="00A671EB"/>
    <w:rsid w:val="00A67B02"/>
    <w:rsid w:val="00A7278B"/>
    <w:rsid w:val="00A74E8F"/>
    <w:rsid w:val="00A7581E"/>
    <w:rsid w:val="00A76F7C"/>
    <w:rsid w:val="00A778AD"/>
    <w:rsid w:val="00A86267"/>
    <w:rsid w:val="00A867EA"/>
    <w:rsid w:val="00A8690D"/>
    <w:rsid w:val="00A86BAE"/>
    <w:rsid w:val="00A86BDB"/>
    <w:rsid w:val="00A86FE3"/>
    <w:rsid w:val="00A87A35"/>
    <w:rsid w:val="00A87F96"/>
    <w:rsid w:val="00A90FBE"/>
    <w:rsid w:val="00A910BB"/>
    <w:rsid w:val="00A91AB9"/>
    <w:rsid w:val="00A947FF"/>
    <w:rsid w:val="00A94A1B"/>
    <w:rsid w:val="00A972E1"/>
    <w:rsid w:val="00A976C6"/>
    <w:rsid w:val="00AB20D3"/>
    <w:rsid w:val="00AB24FC"/>
    <w:rsid w:val="00AB2AC9"/>
    <w:rsid w:val="00AB37C8"/>
    <w:rsid w:val="00AB3A4B"/>
    <w:rsid w:val="00AB4819"/>
    <w:rsid w:val="00AB5D79"/>
    <w:rsid w:val="00AC0A21"/>
    <w:rsid w:val="00AC336D"/>
    <w:rsid w:val="00AC52AE"/>
    <w:rsid w:val="00AC5AB6"/>
    <w:rsid w:val="00AC67A3"/>
    <w:rsid w:val="00AC6DA4"/>
    <w:rsid w:val="00AC7759"/>
    <w:rsid w:val="00AC7C61"/>
    <w:rsid w:val="00AD005A"/>
    <w:rsid w:val="00AD4BBB"/>
    <w:rsid w:val="00AD500F"/>
    <w:rsid w:val="00AD6A3F"/>
    <w:rsid w:val="00AD79FD"/>
    <w:rsid w:val="00AE27AC"/>
    <w:rsid w:val="00AE3FC7"/>
    <w:rsid w:val="00AE63F3"/>
    <w:rsid w:val="00AF0BAA"/>
    <w:rsid w:val="00AF15C1"/>
    <w:rsid w:val="00AF3C8F"/>
    <w:rsid w:val="00AF51D2"/>
    <w:rsid w:val="00AF5B90"/>
    <w:rsid w:val="00AF5D12"/>
    <w:rsid w:val="00AF6876"/>
    <w:rsid w:val="00B00E69"/>
    <w:rsid w:val="00B013C8"/>
    <w:rsid w:val="00B01938"/>
    <w:rsid w:val="00B01A75"/>
    <w:rsid w:val="00B01AB9"/>
    <w:rsid w:val="00B024FB"/>
    <w:rsid w:val="00B05FC9"/>
    <w:rsid w:val="00B0691E"/>
    <w:rsid w:val="00B12CCE"/>
    <w:rsid w:val="00B13468"/>
    <w:rsid w:val="00B155DD"/>
    <w:rsid w:val="00B15A85"/>
    <w:rsid w:val="00B175E7"/>
    <w:rsid w:val="00B205F3"/>
    <w:rsid w:val="00B2082C"/>
    <w:rsid w:val="00B22596"/>
    <w:rsid w:val="00B23469"/>
    <w:rsid w:val="00B237DD"/>
    <w:rsid w:val="00B24598"/>
    <w:rsid w:val="00B25733"/>
    <w:rsid w:val="00B30CD6"/>
    <w:rsid w:val="00B3288A"/>
    <w:rsid w:val="00B36055"/>
    <w:rsid w:val="00B36FB5"/>
    <w:rsid w:val="00B36FEC"/>
    <w:rsid w:val="00B3735E"/>
    <w:rsid w:val="00B400C6"/>
    <w:rsid w:val="00B41788"/>
    <w:rsid w:val="00B446CF"/>
    <w:rsid w:val="00B44B2A"/>
    <w:rsid w:val="00B44D50"/>
    <w:rsid w:val="00B457F5"/>
    <w:rsid w:val="00B465B9"/>
    <w:rsid w:val="00B46D74"/>
    <w:rsid w:val="00B471E4"/>
    <w:rsid w:val="00B50F8A"/>
    <w:rsid w:val="00B511E1"/>
    <w:rsid w:val="00B51E07"/>
    <w:rsid w:val="00B547BE"/>
    <w:rsid w:val="00B55AE6"/>
    <w:rsid w:val="00B570FE"/>
    <w:rsid w:val="00B5760B"/>
    <w:rsid w:val="00B60DC5"/>
    <w:rsid w:val="00B611D4"/>
    <w:rsid w:val="00B61C4B"/>
    <w:rsid w:val="00B64558"/>
    <w:rsid w:val="00B66CBA"/>
    <w:rsid w:val="00B67BAB"/>
    <w:rsid w:val="00B72BFE"/>
    <w:rsid w:val="00B745EC"/>
    <w:rsid w:val="00B76645"/>
    <w:rsid w:val="00B773F8"/>
    <w:rsid w:val="00B7755E"/>
    <w:rsid w:val="00B80F5A"/>
    <w:rsid w:val="00B81AA9"/>
    <w:rsid w:val="00B81B76"/>
    <w:rsid w:val="00B86B0D"/>
    <w:rsid w:val="00B90979"/>
    <w:rsid w:val="00B95C76"/>
    <w:rsid w:val="00B961D4"/>
    <w:rsid w:val="00B96566"/>
    <w:rsid w:val="00B9671C"/>
    <w:rsid w:val="00BA0A19"/>
    <w:rsid w:val="00BA3EDB"/>
    <w:rsid w:val="00BA48E9"/>
    <w:rsid w:val="00BA4DEC"/>
    <w:rsid w:val="00BA55EB"/>
    <w:rsid w:val="00BA5616"/>
    <w:rsid w:val="00BA67B0"/>
    <w:rsid w:val="00BB2017"/>
    <w:rsid w:val="00BB2694"/>
    <w:rsid w:val="00BB3370"/>
    <w:rsid w:val="00BB4D29"/>
    <w:rsid w:val="00BB4F01"/>
    <w:rsid w:val="00BB65A9"/>
    <w:rsid w:val="00BB6662"/>
    <w:rsid w:val="00BB79A9"/>
    <w:rsid w:val="00BC1099"/>
    <w:rsid w:val="00BC2B72"/>
    <w:rsid w:val="00BC4C6F"/>
    <w:rsid w:val="00BC55ED"/>
    <w:rsid w:val="00BC5867"/>
    <w:rsid w:val="00BC697A"/>
    <w:rsid w:val="00BC7CEC"/>
    <w:rsid w:val="00BD1209"/>
    <w:rsid w:val="00BD183F"/>
    <w:rsid w:val="00BD58D1"/>
    <w:rsid w:val="00BD7E88"/>
    <w:rsid w:val="00BE000E"/>
    <w:rsid w:val="00BE0260"/>
    <w:rsid w:val="00BE13A8"/>
    <w:rsid w:val="00BE36BA"/>
    <w:rsid w:val="00BF3749"/>
    <w:rsid w:val="00BF7F49"/>
    <w:rsid w:val="00C00AB8"/>
    <w:rsid w:val="00C00BF4"/>
    <w:rsid w:val="00C0348D"/>
    <w:rsid w:val="00C0368D"/>
    <w:rsid w:val="00C03788"/>
    <w:rsid w:val="00C04465"/>
    <w:rsid w:val="00C0565D"/>
    <w:rsid w:val="00C05D46"/>
    <w:rsid w:val="00C07CC2"/>
    <w:rsid w:val="00C103EA"/>
    <w:rsid w:val="00C10EC8"/>
    <w:rsid w:val="00C11087"/>
    <w:rsid w:val="00C111A7"/>
    <w:rsid w:val="00C11ECA"/>
    <w:rsid w:val="00C137AE"/>
    <w:rsid w:val="00C16C82"/>
    <w:rsid w:val="00C17250"/>
    <w:rsid w:val="00C17956"/>
    <w:rsid w:val="00C2133F"/>
    <w:rsid w:val="00C21ABD"/>
    <w:rsid w:val="00C2238B"/>
    <w:rsid w:val="00C24323"/>
    <w:rsid w:val="00C259EF"/>
    <w:rsid w:val="00C25E52"/>
    <w:rsid w:val="00C26219"/>
    <w:rsid w:val="00C26ECC"/>
    <w:rsid w:val="00C30B93"/>
    <w:rsid w:val="00C325D9"/>
    <w:rsid w:val="00C34585"/>
    <w:rsid w:val="00C35043"/>
    <w:rsid w:val="00C36909"/>
    <w:rsid w:val="00C37C6D"/>
    <w:rsid w:val="00C37D8C"/>
    <w:rsid w:val="00C41CC2"/>
    <w:rsid w:val="00C43CEF"/>
    <w:rsid w:val="00C45E96"/>
    <w:rsid w:val="00C46742"/>
    <w:rsid w:val="00C53643"/>
    <w:rsid w:val="00C612A0"/>
    <w:rsid w:val="00C622AF"/>
    <w:rsid w:val="00C62395"/>
    <w:rsid w:val="00C626CF"/>
    <w:rsid w:val="00C634B9"/>
    <w:rsid w:val="00C67604"/>
    <w:rsid w:val="00C6776A"/>
    <w:rsid w:val="00C710D0"/>
    <w:rsid w:val="00C746DD"/>
    <w:rsid w:val="00C74835"/>
    <w:rsid w:val="00C754AE"/>
    <w:rsid w:val="00C76ABE"/>
    <w:rsid w:val="00C81471"/>
    <w:rsid w:val="00C83F9A"/>
    <w:rsid w:val="00C840FF"/>
    <w:rsid w:val="00C872D3"/>
    <w:rsid w:val="00C872EC"/>
    <w:rsid w:val="00C904A9"/>
    <w:rsid w:val="00C92B80"/>
    <w:rsid w:val="00C95419"/>
    <w:rsid w:val="00C968C3"/>
    <w:rsid w:val="00C9706D"/>
    <w:rsid w:val="00CA010D"/>
    <w:rsid w:val="00CA0220"/>
    <w:rsid w:val="00CA0899"/>
    <w:rsid w:val="00CA4027"/>
    <w:rsid w:val="00CA5D7C"/>
    <w:rsid w:val="00CA6DCF"/>
    <w:rsid w:val="00CB103F"/>
    <w:rsid w:val="00CB20F4"/>
    <w:rsid w:val="00CB24C1"/>
    <w:rsid w:val="00CB3135"/>
    <w:rsid w:val="00CB6DFB"/>
    <w:rsid w:val="00CC160E"/>
    <w:rsid w:val="00CC2335"/>
    <w:rsid w:val="00CC6234"/>
    <w:rsid w:val="00CC6F12"/>
    <w:rsid w:val="00CD0037"/>
    <w:rsid w:val="00CD05E5"/>
    <w:rsid w:val="00CD26CF"/>
    <w:rsid w:val="00CD2EC1"/>
    <w:rsid w:val="00CD4270"/>
    <w:rsid w:val="00CD5D3B"/>
    <w:rsid w:val="00CD7710"/>
    <w:rsid w:val="00CE0735"/>
    <w:rsid w:val="00CE1348"/>
    <w:rsid w:val="00CE1546"/>
    <w:rsid w:val="00CE339E"/>
    <w:rsid w:val="00CE4558"/>
    <w:rsid w:val="00CE79C2"/>
    <w:rsid w:val="00CF42ED"/>
    <w:rsid w:val="00D009A1"/>
    <w:rsid w:val="00D01E53"/>
    <w:rsid w:val="00D02106"/>
    <w:rsid w:val="00D04A64"/>
    <w:rsid w:val="00D052AA"/>
    <w:rsid w:val="00D05830"/>
    <w:rsid w:val="00D10F9E"/>
    <w:rsid w:val="00D13012"/>
    <w:rsid w:val="00D161B5"/>
    <w:rsid w:val="00D16301"/>
    <w:rsid w:val="00D202E3"/>
    <w:rsid w:val="00D21B1E"/>
    <w:rsid w:val="00D225F1"/>
    <w:rsid w:val="00D24579"/>
    <w:rsid w:val="00D26207"/>
    <w:rsid w:val="00D2681D"/>
    <w:rsid w:val="00D272A7"/>
    <w:rsid w:val="00D3004C"/>
    <w:rsid w:val="00D30D0C"/>
    <w:rsid w:val="00D30F5A"/>
    <w:rsid w:val="00D31B4A"/>
    <w:rsid w:val="00D31DFF"/>
    <w:rsid w:val="00D32BE5"/>
    <w:rsid w:val="00D34C8D"/>
    <w:rsid w:val="00D35497"/>
    <w:rsid w:val="00D35FDE"/>
    <w:rsid w:val="00D40AE8"/>
    <w:rsid w:val="00D41D78"/>
    <w:rsid w:val="00D46B68"/>
    <w:rsid w:val="00D4737B"/>
    <w:rsid w:val="00D47AF3"/>
    <w:rsid w:val="00D47C5B"/>
    <w:rsid w:val="00D579C7"/>
    <w:rsid w:val="00D60E86"/>
    <w:rsid w:val="00D61A54"/>
    <w:rsid w:val="00D6319E"/>
    <w:rsid w:val="00D63BEB"/>
    <w:rsid w:val="00D64F55"/>
    <w:rsid w:val="00D6525E"/>
    <w:rsid w:val="00D66B97"/>
    <w:rsid w:val="00D676E8"/>
    <w:rsid w:val="00D67E61"/>
    <w:rsid w:val="00D702FE"/>
    <w:rsid w:val="00D72688"/>
    <w:rsid w:val="00D73679"/>
    <w:rsid w:val="00D74355"/>
    <w:rsid w:val="00D7446C"/>
    <w:rsid w:val="00D76E32"/>
    <w:rsid w:val="00D81608"/>
    <w:rsid w:val="00D81C62"/>
    <w:rsid w:val="00D82419"/>
    <w:rsid w:val="00D83ED0"/>
    <w:rsid w:val="00D848AC"/>
    <w:rsid w:val="00D85DC1"/>
    <w:rsid w:val="00D87DB5"/>
    <w:rsid w:val="00D903C4"/>
    <w:rsid w:val="00D90E16"/>
    <w:rsid w:val="00D923E0"/>
    <w:rsid w:val="00D9291F"/>
    <w:rsid w:val="00D9557C"/>
    <w:rsid w:val="00D966C2"/>
    <w:rsid w:val="00DA0D1D"/>
    <w:rsid w:val="00DA229C"/>
    <w:rsid w:val="00DA2921"/>
    <w:rsid w:val="00DA6D5A"/>
    <w:rsid w:val="00DA6ECD"/>
    <w:rsid w:val="00DB12C3"/>
    <w:rsid w:val="00DB155B"/>
    <w:rsid w:val="00DB1AF7"/>
    <w:rsid w:val="00DB2F11"/>
    <w:rsid w:val="00DB5494"/>
    <w:rsid w:val="00DB65B9"/>
    <w:rsid w:val="00DB6DDF"/>
    <w:rsid w:val="00DB6F19"/>
    <w:rsid w:val="00DB6FD6"/>
    <w:rsid w:val="00DC5438"/>
    <w:rsid w:val="00DC5525"/>
    <w:rsid w:val="00DC5DAC"/>
    <w:rsid w:val="00DD5124"/>
    <w:rsid w:val="00DE1523"/>
    <w:rsid w:val="00DE2367"/>
    <w:rsid w:val="00DE3FB6"/>
    <w:rsid w:val="00DE4407"/>
    <w:rsid w:val="00DE5666"/>
    <w:rsid w:val="00DE7B57"/>
    <w:rsid w:val="00DE7B74"/>
    <w:rsid w:val="00DF0CD0"/>
    <w:rsid w:val="00DF3602"/>
    <w:rsid w:val="00DF4527"/>
    <w:rsid w:val="00DF57EF"/>
    <w:rsid w:val="00DF6020"/>
    <w:rsid w:val="00DF79C0"/>
    <w:rsid w:val="00E01712"/>
    <w:rsid w:val="00E01D30"/>
    <w:rsid w:val="00E03136"/>
    <w:rsid w:val="00E053D7"/>
    <w:rsid w:val="00E06663"/>
    <w:rsid w:val="00E111C7"/>
    <w:rsid w:val="00E12792"/>
    <w:rsid w:val="00E14315"/>
    <w:rsid w:val="00E146E5"/>
    <w:rsid w:val="00E14FAB"/>
    <w:rsid w:val="00E16C38"/>
    <w:rsid w:val="00E16E4B"/>
    <w:rsid w:val="00E17A77"/>
    <w:rsid w:val="00E2105E"/>
    <w:rsid w:val="00E235A5"/>
    <w:rsid w:val="00E240C3"/>
    <w:rsid w:val="00E24D89"/>
    <w:rsid w:val="00E253F1"/>
    <w:rsid w:val="00E25D4C"/>
    <w:rsid w:val="00E26C88"/>
    <w:rsid w:val="00E26E8B"/>
    <w:rsid w:val="00E2731A"/>
    <w:rsid w:val="00E30C79"/>
    <w:rsid w:val="00E30FE9"/>
    <w:rsid w:val="00E33112"/>
    <w:rsid w:val="00E33BA7"/>
    <w:rsid w:val="00E35026"/>
    <w:rsid w:val="00E35CCF"/>
    <w:rsid w:val="00E369E4"/>
    <w:rsid w:val="00E37142"/>
    <w:rsid w:val="00E371AA"/>
    <w:rsid w:val="00E415E9"/>
    <w:rsid w:val="00E447DC"/>
    <w:rsid w:val="00E47EED"/>
    <w:rsid w:val="00E509E1"/>
    <w:rsid w:val="00E50C52"/>
    <w:rsid w:val="00E51ABD"/>
    <w:rsid w:val="00E51C0A"/>
    <w:rsid w:val="00E55046"/>
    <w:rsid w:val="00E566EE"/>
    <w:rsid w:val="00E56A9E"/>
    <w:rsid w:val="00E616CD"/>
    <w:rsid w:val="00E64459"/>
    <w:rsid w:val="00E67F69"/>
    <w:rsid w:val="00E70009"/>
    <w:rsid w:val="00E70A78"/>
    <w:rsid w:val="00E71000"/>
    <w:rsid w:val="00E72F19"/>
    <w:rsid w:val="00E748C9"/>
    <w:rsid w:val="00E76308"/>
    <w:rsid w:val="00E80750"/>
    <w:rsid w:val="00E8182A"/>
    <w:rsid w:val="00E82124"/>
    <w:rsid w:val="00E82EC1"/>
    <w:rsid w:val="00E851B8"/>
    <w:rsid w:val="00E85D6F"/>
    <w:rsid w:val="00E90486"/>
    <w:rsid w:val="00E9074D"/>
    <w:rsid w:val="00E91BDA"/>
    <w:rsid w:val="00E94797"/>
    <w:rsid w:val="00E9552F"/>
    <w:rsid w:val="00E95F18"/>
    <w:rsid w:val="00E96021"/>
    <w:rsid w:val="00E964F1"/>
    <w:rsid w:val="00EA0039"/>
    <w:rsid w:val="00EA0190"/>
    <w:rsid w:val="00EA0ACA"/>
    <w:rsid w:val="00EA0F30"/>
    <w:rsid w:val="00EA1664"/>
    <w:rsid w:val="00EA41FA"/>
    <w:rsid w:val="00EA53D9"/>
    <w:rsid w:val="00EA5E0C"/>
    <w:rsid w:val="00EA6572"/>
    <w:rsid w:val="00EA6A67"/>
    <w:rsid w:val="00EB0C68"/>
    <w:rsid w:val="00EB12AC"/>
    <w:rsid w:val="00EB1E8C"/>
    <w:rsid w:val="00EB3886"/>
    <w:rsid w:val="00EB3A5E"/>
    <w:rsid w:val="00EB411B"/>
    <w:rsid w:val="00EB506D"/>
    <w:rsid w:val="00EC0F4C"/>
    <w:rsid w:val="00EC2527"/>
    <w:rsid w:val="00EC2977"/>
    <w:rsid w:val="00EC4214"/>
    <w:rsid w:val="00EC633D"/>
    <w:rsid w:val="00EC6571"/>
    <w:rsid w:val="00ED1C30"/>
    <w:rsid w:val="00ED2AE7"/>
    <w:rsid w:val="00ED5D30"/>
    <w:rsid w:val="00ED76EA"/>
    <w:rsid w:val="00EE3CCA"/>
    <w:rsid w:val="00EE4438"/>
    <w:rsid w:val="00EE44F4"/>
    <w:rsid w:val="00EE4856"/>
    <w:rsid w:val="00EE4BF1"/>
    <w:rsid w:val="00EE5612"/>
    <w:rsid w:val="00EE6BCF"/>
    <w:rsid w:val="00EE7F6B"/>
    <w:rsid w:val="00EF3386"/>
    <w:rsid w:val="00EF3BB6"/>
    <w:rsid w:val="00EF56DD"/>
    <w:rsid w:val="00EF56F3"/>
    <w:rsid w:val="00EF7592"/>
    <w:rsid w:val="00F0043A"/>
    <w:rsid w:val="00F01F7A"/>
    <w:rsid w:val="00F02689"/>
    <w:rsid w:val="00F03601"/>
    <w:rsid w:val="00F03E53"/>
    <w:rsid w:val="00F06066"/>
    <w:rsid w:val="00F0645A"/>
    <w:rsid w:val="00F10C6D"/>
    <w:rsid w:val="00F10CD4"/>
    <w:rsid w:val="00F12877"/>
    <w:rsid w:val="00F12F87"/>
    <w:rsid w:val="00F169F3"/>
    <w:rsid w:val="00F2048B"/>
    <w:rsid w:val="00F2517D"/>
    <w:rsid w:val="00F25ADE"/>
    <w:rsid w:val="00F25D4F"/>
    <w:rsid w:val="00F30DAA"/>
    <w:rsid w:val="00F31695"/>
    <w:rsid w:val="00F32564"/>
    <w:rsid w:val="00F3450F"/>
    <w:rsid w:val="00F34D7E"/>
    <w:rsid w:val="00F34F0B"/>
    <w:rsid w:val="00F35FD0"/>
    <w:rsid w:val="00F3672E"/>
    <w:rsid w:val="00F3762D"/>
    <w:rsid w:val="00F41811"/>
    <w:rsid w:val="00F4366A"/>
    <w:rsid w:val="00F43BB2"/>
    <w:rsid w:val="00F45F29"/>
    <w:rsid w:val="00F46A04"/>
    <w:rsid w:val="00F52B41"/>
    <w:rsid w:val="00F53A05"/>
    <w:rsid w:val="00F54812"/>
    <w:rsid w:val="00F54AB8"/>
    <w:rsid w:val="00F551F4"/>
    <w:rsid w:val="00F55266"/>
    <w:rsid w:val="00F5740E"/>
    <w:rsid w:val="00F61243"/>
    <w:rsid w:val="00F61981"/>
    <w:rsid w:val="00F61BA8"/>
    <w:rsid w:val="00F61DED"/>
    <w:rsid w:val="00F622C7"/>
    <w:rsid w:val="00F625C1"/>
    <w:rsid w:val="00F62CC9"/>
    <w:rsid w:val="00F63FFD"/>
    <w:rsid w:val="00F65353"/>
    <w:rsid w:val="00F65A5A"/>
    <w:rsid w:val="00F6672D"/>
    <w:rsid w:val="00F70458"/>
    <w:rsid w:val="00F73747"/>
    <w:rsid w:val="00F73DE8"/>
    <w:rsid w:val="00F76B58"/>
    <w:rsid w:val="00F828B9"/>
    <w:rsid w:val="00F83A36"/>
    <w:rsid w:val="00F85183"/>
    <w:rsid w:val="00F86792"/>
    <w:rsid w:val="00F9566D"/>
    <w:rsid w:val="00FA1E8B"/>
    <w:rsid w:val="00FA4201"/>
    <w:rsid w:val="00FA4640"/>
    <w:rsid w:val="00FA5915"/>
    <w:rsid w:val="00FB0FF2"/>
    <w:rsid w:val="00FB2981"/>
    <w:rsid w:val="00FB29DD"/>
    <w:rsid w:val="00FB489C"/>
    <w:rsid w:val="00FB4C4E"/>
    <w:rsid w:val="00FB4CA1"/>
    <w:rsid w:val="00FB57F6"/>
    <w:rsid w:val="00FB5DA9"/>
    <w:rsid w:val="00FB6CE0"/>
    <w:rsid w:val="00FB7EA1"/>
    <w:rsid w:val="00FC2441"/>
    <w:rsid w:val="00FC2AB6"/>
    <w:rsid w:val="00FC3FD6"/>
    <w:rsid w:val="00FC55AC"/>
    <w:rsid w:val="00FC7421"/>
    <w:rsid w:val="00FC7F59"/>
    <w:rsid w:val="00FD144B"/>
    <w:rsid w:val="00FD19E3"/>
    <w:rsid w:val="00FD2256"/>
    <w:rsid w:val="00FD3205"/>
    <w:rsid w:val="00FD3BF9"/>
    <w:rsid w:val="00FD59E6"/>
    <w:rsid w:val="00FD7521"/>
    <w:rsid w:val="00FE0864"/>
    <w:rsid w:val="00FE0B69"/>
    <w:rsid w:val="00FE0F1E"/>
    <w:rsid w:val="00FE1E9C"/>
    <w:rsid w:val="00FE72E9"/>
    <w:rsid w:val="00FE78B2"/>
    <w:rsid w:val="00FF0C17"/>
    <w:rsid w:val="00FF4669"/>
    <w:rsid w:val="00FF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C7CC8"/>
  <w15:chartTrackingRefBased/>
  <w15:docId w15:val="{2BE94BF1-899F-4E16-9712-DBFC93007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B94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641A5"/>
    <w:pPr>
      <w:keepNext/>
      <w:numPr>
        <w:numId w:val="1"/>
      </w:numPr>
      <w:suppressAutoHyphens/>
      <w:overflowPunct w:val="0"/>
      <w:autoSpaceDE w:val="0"/>
      <w:spacing w:after="0" w:line="240" w:lineRule="auto"/>
      <w:jc w:val="center"/>
      <w:textAlignment w:val="baseline"/>
      <w:outlineLvl w:val="0"/>
    </w:pPr>
    <w:rPr>
      <w:rFonts w:ascii="Arial" w:eastAsia="Times New Roman" w:hAnsi="Arial"/>
      <w:sz w:val="24"/>
      <w:szCs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B0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0D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190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qFormat/>
    <w:rsid w:val="007641A5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641A5"/>
    <w:rPr>
      <w:rFonts w:ascii="Arial" w:eastAsia="Times New Roman" w:hAnsi="Arial"/>
      <w:sz w:val="24"/>
      <w:lang w:val="en-US" w:eastAsia="ar-SA"/>
    </w:rPr>
  </w:style>
  <w:style w:type="character" w:customStyle="1" w:styleId="Heading2Char">
    <w:name w:val="Heading 2 Char"/>
    <w:link w:val="Heading2"/>
    <w:uiPriority w:val="9"/>
    <w:semiHidden/>
    <w:rsid w:val="00837B01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9C30DB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13190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8Char">
    <w:name w:val="Heading 8 Char"/>
    <w:link w:val="Heading8"/>
    <w:rsid w:val="007641A5"/>
    <w:rPr>
      <w:rFonts w:ascii="Times New Roman" w:eastAsia="Times New Roman" w:hAnsi="Times New Roman"/>
      <w:i/>
      <w:iCs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21844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83F9A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E38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E38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E38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E3800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AF3C8F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F619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a">
    <w:name w:val="_"/>
    <w:rsid w:val="00E2105E"/>
  </w:style>
  <w:style w:type="character" w:customStyle="1" w:styleId="pg-1ff2">
    <w:name w:val="pg-1ff2"/>
    <w:rsid w:val="00E2105E"/>
  </w:style>
  <w:style w:type="character" w:customStyle="1" w:styleId="pg-1ff3">
    <w:name w:val="pg-1ff3"/>
    <w:rsid w:val="00E2105E"/>
  </w:style>
  <w:style w:type="character" w:customStyle="1" w:styleId="pg-1ff1">
    <w:name w:val="pg-1ff1"/>
    <w:rsid w:val="00E2105E"/>
  </w:style>
  <w:style w:type="character" w:customStyle="1" w:styleId="pg-2ff2">
    <w:name w:val="pg-2ff2"/>
    <w:rsid w:val="00E2105E"/>
  </w:style>
  <w:style w:type="character" w:customStyle="1" w:styleId="pg-2ff3">
    <w:name w:val="pg-2ff3"/>
    <w:rsid w:val="00E2105E"/>
  </w:style>
  <w:style w:type="character" w:customStyle="1" w:styleId="pg-2ff4">
    <w:name w:val="pg-2ff4"/>
    <w:rsid w:val="00E2105E"/>
  </w:style>
  <w:style w:type="character" w:customStyle="1" w:styleId="pg-2ff1">
    <w:name w:val="pg-2ff1"/>
    <w:rsid w:val="00E2105E"/>
  </w:style>
  <w:style w:type="character" w:customStyle="1" w:styleId="tojvnm2t">
    <w:name w:val="tojvnm2t"/>
    <w:rsid w:val="005517A4"/>
  </w:style>
  <w:style w:type="paragraph" w:styleId="FootnoteText">
    <w:name w:val="footnote text"/>
    <w:basedOn w:val="Normal"/>
    <w:link w:val="FootnoteTextChar"/>
    <w:uiPriority w:val="99"/>
    <w:semiHidden/>
    <w:unhideWhenUsed/>
    <w:rsid w:val="009D34D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D34DB"/>
    <w:rPr>
      <w:lang w:eastAsia="en-US"/>
    </w:rPr>
  </w:style>
  <w:style w:type="character" w:styleId="FootnoteReference">
    <w:name w:val="footnote reference"/>
    <w:uiPriority w:val="99"/>
    <w:semiHidden/>
    <w:unhideWhenUsed/>
    <w:rsid w:val="009D34DB"/>
    <w:rPr>
      <w:vertAlign w:val="superscript"/>
    </w:rPr>
  </w:style>
  <w:style w:type="table" w:styleId="TableGrid">
    <w:name w:val="Table Grid"/>
    <w:basedOn w:val="TableNormal"/>
    <w:uiPriority w:val="39"/>
    <w:rsid w:val="00103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f1">
    <w:name w:val="Listă paragraf1"/>
    <w:basedOn w:val="Normal"/>
    <w:qFormat/>
    <w:rsid w:val="007641A5"/>
    <w:pPr>
      <w:spacing w:after="200" w:line="276" w:lineRule="auto"/>
      <w:ind w:left="720"/>
      <w:contextualSpacing/>
    </w:pPr>
  </w:style>
  <w:style w:type="character" w:customStyle="1" w:styleId="l5tlu1">
    <w:name w:val="l5tlu1"/>
    <w:qFormat/>
    <w:rsid w:val="007641A5"/>
    <w:rPr>
      <w:b/>
      <w:bCs/>
      <w:color w:val="000000"/>
      <w:sz w:val="32"/>
      <w:szCs w:val="32"/>
    </w:rPr>
  </w:style>
  <w:style w:type="paragraph" w:customStyle="1" w:styleId="Default">
    <w:name w:val="Default"/>
    <w:rsid w:val="007641A5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en-US" w:eastAsia="zh-CN"/>
    </w:rPr>
  </w:style>
  <w:style w:type="character" w:customStyle="1" w:styleId="MSGENFONTSTYLENAMETEMPLATEROLELEVELMSGENFONTSTYLENAMEBYROLEHEADING4">
    <w:name w:val="MSG_EN_FONT_STYLE_NAME_TEMPLATE_ROLE_LEVEL MSG_EN_FONT_STYLE_NAME_BY_ROLE_HEADING 4_"/>
    <w:link w:val="MSGENFONTSTYLENAMETEMPLATEROLELEVELMSGENFONTSTYLENAMEBYROLEHEADING40"/>
    <w:rsid w:val="007641A5"/>
    <w:rPr>
      <w:sz w:val="22"/>
      <w:szCs w:val="22"/>
      <w:shd w:val="clear" w:color="auto" w:fill="FFFFFF"/>
    </w:rPr>
  </w:style>
  <w:style w:type="paragraph" w:customStyle="1" w:styleId="MSGENFONTSTYLENAMETEMPLATEROLELEVELMSGENFONTSTYLENAMEBYROLEHEADING40">
    <w:name w:val="MSG_EN_FONT_STYLE_NAME_TEMPLATE_ROLE_LEVEL MSG_EN_FONT_STYLE_NAME_BY_ROLE_HEADING 4"/>
    <w:basedOn w:val="Normal"/>
    <w:link w:val="MSGENFONTSTYLENAMETEMPLATEROLELEVELMSGENFONTSTYLENAMEBYROLEHEADING4"/>
    <w:rsid w:val="007641A5"/>
    <w:pPr>
      <w:widowControl w:val="0"/>
      <w:shd w:val="clear" w:color="auto" w:fill="FFFFFF"/>
      <w:spacing w:after="720" w:line="259" w:lineRule="exact"/>
      <w:ind w:hanging="280"/>
      <w:jc w:val="center"/>
      <w:outlineLvl w:val="3"/>
    </w:pPr>
    <w:rPr>
      <w:shd w:val="clear" w:color="auto" w:fill="FFFFFF"/>
      <w:lang w:eastAsia="ro-RO"/>
    </w:rPr>
  </w:style>
  <w:style w:type="paragraph" w:customStyle="1" w:styleId="Frspaiere1">
    <w:name w:val="Fără spațiere1"/>
    <w:uiPriority w:val="1"/>
    <w:qFormat/>
    <w:rsid w:val="007641A5"/>
    <w:rPr>
      <w:sz w:val="22"/>
      <w:szCs w:val="22"/>
      <w:lang w:eastAsia="en-US"/>
    </w:rPr>
  </w:style>
  <w:style w:type="character" w:customStyle="1" w:styleId="viiyi">
    <w:name w:val="viiyi"/>
    <w:rsid w:val="00801A4C"/>
  </w:style>
  <w:style w:type="character" w:customStyle="1" w:styleId="jlqj4b">
    <w:name w:val="jlqj4b"/>
    <w:rsid w:val="00801A4C"/>
  </w:style>
  <w:style w:type="character" w:customStyle="1" w:styleId="l5def1">
    <w:name w:val="l5def1"/>
    <w:rsid w:val="00BB4F01"/>
    <w:rPr>
      <w:rFonts w:ascii="Arial" w:hAnsi="Arial" w:cs="Arial" w:hint="default"/>
      <w:color w:val="000000"/>
      <w:sz w:val="26"/>
      <w:szCs w:val="26"/>
    </w:rPr>
  </w:style>
  <w:style w:type="character" w:customStyle="1" w:styleId="247o">
    <w:name w:val="_247o"/>
    <w:rsid w:val="001A25CE"/>
  </w:style>
  <w:style w:type="paragraph" w:customStyle="1" w:styleId="yiv9201220546ydp1e00743bmsonormal">
    <w:name w:val="yiv9201220546ydp1e00743bmsonormal"/>
    <w:basedOn w:val="Normal"/>
    <w:rsid w:val="007210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3190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o-RO"/>
    </w:rPr>
  </w:style>
  <w:style w:type="character" w:customStyle="1" w:styleId="z-TopofFormChar">
    <w:name w:val="z-Top of Form Char"/>
    <w:link w:val="z-TopofForm"/>
    <w:uiPriority w:val="99"/>
    <w:semiHidden/>
    <w:rsid w:val="0013190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319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o-RO"/>
    </w:rPr>
  </w:style>
  <w:style w:type="character" w:customStyle="1" w:styleId="z-BottomofFormChar">
    <w:name w:val="z-Bottom of Form Char"/>
    <w:link w:val="z-BottomofForm"/>
    <w:uiPriority w:val="99"/>
    <w:semiHidden/>
    <w:rsid w:val="0013190C"/>
    <w:rPr>
      <w:rFonts w:ascii="Arial" w:eastAsia="Times New Roman" w:hAnsi="Arial" w:cs="Arial"/>
      <w:vanish/>
      <w:sz w:val="16"/>
      <w:szCs w:val="16"/>
    </w:rPr>
  </w:style>
  <w:style w:type="character" w:customStyle="1" w:styleId="d2edcug0">
    <w:name w:val="d2edcug0"/>
    <w:rsid w:val="00C612A0"/>
  </w:style>
  <w:style w:type="character" w:styleId="Emphasis">
    <w:name w:val="Emphasis"/>
    <w:uiPriority w:val="20"/>
    <w:qFormat/>
    <w:rsid w:val="004D0A71"/>
    <w:rPr>
      <w:i/>
      <w:iCs/>
    </w:rPr>
  </w:style>
  <w:style w:type="character" w:customStyle="1" w:styleId="headline">
    <w:name w:val="headline"/>
    <w:rsid w:val="00837B01"/>
  </w:style>
  <w:style w:type="paragraph" w:customStyle="1" w:styleId="linie">
    <w:name w:val="linie"/>
    <w:basedOn w:val="Normal"/>
    <w:rsid w:val="000C0C4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o-RO"/>
    </w:rPr>
  </w:style>
  <w:style w:type="character" w:styleId="Strong">
    <w:name w:val="Strong"/>
    <w:uiPriority w:val="22"/>
    <w:qFormat/>
    <w:rsid w:val="00F65A5A"/>
    <w:rPr>
      <w:b/>
      <w:bCs/>
    </w:rPr>
  </w:style>
  <w:style w:type="character" w:customStyle="1" w:styleId="un">
    <w:name w:val="u_n"/>
    <w:rsid w:val="00E35CCF"/>
  </w:style>
  <w:style w:type="paragraph" w:customStyle="1" w:styleId="yiv1167822973ydp2f3bd62dmsonormal">
    <w:name w:val="yiv1167822973ydp2f3bd62dmsonormal"/>
    <w:basedOn w:val="Normal"/>
    <w:rsid w:val="00C92B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enn">
    <w:name w:val="en_n"/>
    <w:rsid w:val="00C92B80"/>
  </w:style>
  <w:style w:type="character" w:customStyle="1" w:styleId="nc684nl6">
    <w:name w:val="nc684nl6"/>
    <w:rsid w:val="00E71000"/>
  </w:style>
  <w:style w:type="character" w:customStyle="1" w:styleId="highlight">
    <w:name w:val="highlight"/>
    <w:rsid w:val="00B0691E"/>
  </w:style>
  <w:style w:type="character" w:customStyle="1" w:styleId="l5def30">
    <w:name w:val="l5def30"/>
    <w:rsid w:val="009444FC"/>
    <w:rPr>
      <w:rFonts w:ascii="Arial" w:hAnsi="Arial" w:cs="Arial" w:hint="default"/>
      <w:color w:val="000000"/>
      <w:sz w:val="26"/>
      <w:szCs w:val="26"/>
    </w:rPr>
  </w:style>
  <w:style w:type="paragraph" w:customStyle="1" w:styleId="mesajrepublicare">
    <w:name w:val="mesaj_republicare"/>
    <w:basedOn w:val="Normal"/>
    <w:rsid w:val="009444FC"/>
    <w:pPr>
      <w:shd w:val="clear" w:color="auto" w:fill="E7E7E7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  <w:lang w:val="ro-RO" w:eastAsia="ro-RO"/>
    </w:rPr>
  </w:style>
  <w:style w:type="character" w:customStyle="1" w:styleId="l5def40">
    <w:name w:val="l5def40"/>
    <w:rsid w:val="009444FC"/>
    <w:rPr>
      <w:rFonts w:ascii="Arial" w:hAnsi="Arial" w:cs="Arial" w:hint="default"/>
      <w:color w:val="000000"/>
      <w:sz w:val="26"/>
      <w:szCs w:val="26"/>
    </w:rPr>
  </w:style>
  <w:style w:type="character" w:customStyle="1" w:styleId="markedcontent">
    <w:name w:val="markedcontent"/>
    <w:rsid w:val="00434E98"/>
  </w:style>
  <w:style w:type="character" w:customStyle="1" w:styleId="l5def34">
    <w:name w:val="l5def34"/>
    <w:rsid w:val="00663B5D"/>
    <w:rPr>
      <w:rFonts w:ascii="Arial" w:hAnsi="Arial" w:cs="Arial" w:hint="default"/>
      <w:color w:val="000000"/>
      <w:sz w:val="26"/>
      <w:szCs w:val="26"/>
    </w:rPr>
  </w:style>
  <w:style w:type="character" w:customStyle="1" w:styleId="l5def44">
    <w:name w:val="l5def44"/>
    <w:rsid w:val="00663B5D"/>
    <w:rPr>
      <w:rFonts w:ascii="Arial" w:hAnsi="Arial" w:cs="Arial" w:hint="default"/>
      <w:color w:val="000000"/>
      <w:sz w:val="26"/>
      <w:szCs w:val="26"/>
    </w:rPr>
  </w:style>
  <w:style w:type="character" w:customStyle="1" w:styleId="l5def56">
    <w:name w:val="l5def56"/>
    <w:rsid w:val="00E96021"/>
    <w:rPr>
      <w:rFonts w:ascii="Arial" w:hAnsi="Arial" w:cs="Arial" w:hint="default"/>
      <w:color w:val="000000"/>
      <w:sz w:val="26"/>
      <w:szCs w:val="26"/>
    </w:rPr>
  </w:style>
  <w:style w:type="paragraph" w:styleId="NoSpacing">
    <w:name w:val="No Spacing"/>
    <w:uiPriority w:val="1"/>
    <w:qFormat/>
    <w:rsid w:val="00E371AA"/>
    <w:rPr>
      <w:sz w:val="22"/>
      <w:szCs w:val="22"/>
      <w:lang w:val="en-US" w:eastAsia="en-US"/>
    </w:rPr>
  </w:style>
  <w:style w:type="table" w:customStyle="1" w:styleId="Tabelgril1">
    <w:name w:val="Tabel grilă1"/>
    <w:basedOn w:val="TableNormal"/>
    <w:next w:val="TableGrid"/>
    <w:uiPriority w:val="39"/>
    <w:rsid w:val="00494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leNormal"/>
    <w:next w:val="TableGrid"/>
    <w:uiPriority w:val="39"/>
    <w:rsid w:val="00494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1">
    <w:name w:val="Tabel grilă11"/>
    <w:basedOn w:val="TableNormal"/>
    <w:next w:val="TableGrid"/>
    <w:uiPriority w:val="39"/>
    <w:rsid w:val="00A94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leNormal"/>
    <w:next w:val="TableGrid"/>
    <w:uiPriority w:val="39"/>
    <w:rsid w:val="004B2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73DE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95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373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984">
                      <w:blockQuote w:val="1"/>
                      <w:marLeft w:val="75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6611">
                              <w:blockQuote w:val="1"/>
                              <w:marLeft w:val="75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00000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1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64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95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1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706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66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76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23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39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43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13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55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1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05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9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2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48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5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8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5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3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2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8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438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28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792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663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0884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5976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247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641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2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9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29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4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4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53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1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7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2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4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8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0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5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61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6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6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3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29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0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7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76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48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75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0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02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7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92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6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64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0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6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62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5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0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20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0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6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8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92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9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2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2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18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20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89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64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6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1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7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5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6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1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77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22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71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88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6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8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2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7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5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1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0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70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0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4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88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66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71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4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6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4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9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37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1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97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9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2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13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0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27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39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20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95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6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62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27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8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68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23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3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8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7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50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660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9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9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64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2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1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3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8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2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30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1095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19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0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1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8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6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3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4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5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3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3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07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4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41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7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0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9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6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5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5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3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4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85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2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4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2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5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191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9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6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2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6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6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37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82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1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6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7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42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2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0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73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9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11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8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3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54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9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8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4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3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6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14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333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3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14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9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9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9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3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2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675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0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1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753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5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9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01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5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8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0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28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5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91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2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0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7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7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8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18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039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4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33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2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8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8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9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45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86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8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47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8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66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37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22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85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1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0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5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20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93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9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233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8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0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8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2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05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710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78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9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90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57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13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64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663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8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37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7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827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1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8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229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2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5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2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4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6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57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02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7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4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68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0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0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9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16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3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5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5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3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62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345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4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64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36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7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0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7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8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50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2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0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83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0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9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8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1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1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26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7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7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3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7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32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3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2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9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33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8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2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44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44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8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3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35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1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8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2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7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82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98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3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8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39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9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8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733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5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9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36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5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8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0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8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7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49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0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0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2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37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266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3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0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0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309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0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5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5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98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5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4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52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9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29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2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7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5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72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4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3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1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0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3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3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6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00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7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47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29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5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5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40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3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2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5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1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23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3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83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17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2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5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3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18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4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38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0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2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1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1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00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40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9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8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4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12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248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1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1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7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4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9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34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204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47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0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43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0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9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13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17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1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6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7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1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46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0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95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9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8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7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2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8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76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434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5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86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91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71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8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1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87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4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9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85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11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6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74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0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73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13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99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7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74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32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38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9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27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2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88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008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87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9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98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8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9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5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3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74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1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34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039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6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0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1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5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5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27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1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90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5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1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13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06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1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9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7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1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1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49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424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2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9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8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2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7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7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2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8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89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6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8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2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8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6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5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75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3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4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6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7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8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1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2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14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64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02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12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1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3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9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4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4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5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4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9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1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9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8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4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9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0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86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2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43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1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3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0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8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24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12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6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22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93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40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5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1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35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37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72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91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06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9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19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3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0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45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3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24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72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71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3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46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6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71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2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07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00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22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34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11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92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13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76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16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8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63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10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93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23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71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85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49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1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71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46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0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27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13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image" Target="media/image8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20.wmf"/><Relationship Id="rId17" Type="http://schemas.openxmlformats.org/officeDocument/2006/relationships/image" Target="media/image50.png"/><Relationship Id="rId25" Type="http://schemas.openxmlformats.org/officeDocument/2006/relationships/oleObject" Target="embeddings/oleObject5.bin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jpe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4.bin"/><Relationship Id="rId32" Type="http://schemas.openxmlformats.org/officeDocument/2006/relationships/image" Target="media/image11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40.png"/><Relationship Id="rId28" Type="http://schemas.openxmlformats.org/officeDocument/2006/relationships/image" Target="media/image9.png"/><Relationship Id="rId36" Type="http://schemas.openxmlformats.org/officeDocument/2006/relationships/oleObject" Target="embeddings/oleObject9.bin"/><Relationship Id="rId10" Type="http://schemas.openxmlformats.org/officeDocument/2006/relationships/hyperlink" Target="https://legislatie.just.ro/Public/DetaliiDocumentAfis/164829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8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ext%20Lucru%20cu%20rotire%20poze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56B72-EDC2-4391-9FD4-9D322D0C0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Text Lucru cu rotire poze</Template>
  <TotalTime>2</TotalTime>
  <Pages>13</Pages>
  <Words>3687</Words>
  <Characters>21022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Eduard Cobuz</cp:lastModifiedBy>
  <cp:revision>3</cp:revision>
  <cp:lastPrinted>2023-08-17T10:22:00Z</cp:lastPrinted>
  <dcterms:created xsi:type="dcterms:W3CDTF">2023-08-17T10:24:00Z</dcterms:created>
  <dcterms:modified xsi:type="dcterms:W3CDTF">2023-08-17T10:32:00Z</dcterms:modified>
</cp:coreProperties>
</file>